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47F5162" w14:textId="77777777" w:rsidR="003A3657" w:rsidRPr="003A3657" w:rsidRDefault="003A3657" w:rsidP="003A3657">
      <w:pPr>
        <w:tabs>
          <w:tab w:val="left" w:pos="9498"/>
        </w:tabs>
        <w:spacing w:after="0"/>
        <w:ind w:right="140" w:hanging="2"/>
        <w:jc w:val="center"/>
        <w:rPr>
          <w:rFonts w:ascii="Times New Roman" w:hAnsi="Times New Roman"/>
          <w:b/>
          <w:color w:val="000000"/>
          <w:sz w:val="24"/>
          <w:szCs w:val="24"/>
        </w:rPr>
      </w:pPr>
      <w:r w:rsidRPr="003A3657">
        <w:rPr>
          <w:rFonts w:ascii="Times New Roman" w:hAnsi="Times New Roman"/>
          <w:b/>
          <w:color w:val="000000"/>
          <w:sz w:val="24"/>
          <w:szCs w:val="24"/>
        </w:rPr>
        <w:t>ПРОЄКТ РІШЕННЯ</w:t>
      </w:r>
    </w:p>
    <w:p w14:paraId="2361BEA0" w14:textId="77777777" w:rsidR="003A3657" w:rsidRPr="003A3657" w:rsidRDefault="003A3657" w:rsidP="003A3657">
      <w:pPr>
        <w:tabs>
          <w:tab w:val="left" w:pos="9498"/>
        </w:tabs>
        <w:spacing w:after="0"/>
        <w:ind w:right="140" w:hanging="2"/>
        <w:jc w:val="center"/>
        <w:rPr>
          <w:rFonts w:ascii="Times New Roman" w:hAnsi="Times New Roman"/>
          <w:b/>
          <w:color w:val="000000"/>
          <w:sz w:val="24"/>
          <w:szCs w:val="24"/>
        </w:rPr>
      </w:pPr>
      <w:r w:rsidRPr="003A3657">
        <w:rPr>
          <w:rFonts w:ascii="Times New Roman" w:hAnsi="Times New Roman"/>
          <w:b/>
          <w:color w:val="000000"/>
          <w:sz w:val="24"/>
          <w:szCs w:val="24"/>
        </w:rPr>
        <w:t>РОМЕНСЬКОЇ МІСЬКОЇ РАДИ СУМСЬКОЇ ОБЛАСТІ</w:t>
      </w:r>
    </w:p>
    <w:p w14:paraId="6C2E5BB6" w14:textId="500479FC" w:rsidR="00B47486" w:rsidRPr="00B40314" w:rsidRDefault="00B47486" w:rsidP="00B47486">
      <w:pPr>
        <w:keepNext/>
        <w:tabs>
          <w:tab w:val="center" w:pos="4677"/>
          <w:tab w:val="left" w:pos="6960"/>
        </w:tabs>
        <w:spacing w:after="0" w:line="240" w:lineRule="auto"/>
        <w:contextualSpacing/>
        <w:jc w:val="center"/>
        <w:outlineLvl w:val="2"/>
        <w:rPr>
          <w:rFonts w:ascii="Times New Roman" w:hAnsi="Times New Roman"/>
          <w:b/>
          <w:bCs/>
          <w:sz w:val="24"/>
          <w:szCs w:val="24"/>
          <w:lang w:val="uk-UA" w:eastAsia="en-US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190"/>
        <w:gridCol w:w="3190"/>
        <w:gridCol w:w="3191"/>
      </w:tblGrid>
      <w:tr w:rsidR="00A354B7" w:rsidRPr="00B40314" w14:paraId="3639E186" w14:textId="77777777" w:rsidTr="00B47486">
        <w:tc>
          <w:tcPr>
            <w:tcW w:w="3190" w:type="dxa"/>
            <w:hideMark/>
          </w:tcPr>
          <w:p w14:paraId="49813493" w14:textId="77777777" w:rsidR="00B47486" w:rsidRPr="00B40314" w:rsidRDefault="00C8325A" w:rsidP="00145F8D">
            <w:pPr>
              <w:spacing w:before="120" w:after="120" w:line="240" w:lineRule="auto"/>
              <w:ind w:left="-104"/>
              <w:jc w:val="both"/>
              <w:rPr>
                <w:rFonts w:ascii="Times New Roman" w:eastAsia="Calibri" w:hAnsi="Times New Roman"/>
                <w:b/>
                <w:sz w:val="24"/>
                <w:szCs w:val="24"/>
                <w:lang w:val="uk-UA" w:eastAsia="en-US"/>
              </w:rPr>
            </w:pPr>
            <w:r w:rsidRPr="00B40314">
              <w:rPr>
                <w:rFonts w:ascii="Times New Roman" w:eastAsia="Calibri" w:hAnsi="Times New Roman"/>
                <w:b/>
                <w:sz w:val="24"/>
                <w:lang w:val="uk-UA" w:eastAsia="en-US"/>
              </w:rPr>
              <w:t>16.10</w:t>
            </w:r>
            <w:r w:rsidR="00B47486" w:rsidRPr="00B40314">
              <w:rPr>
                <w:rFonts w:ascii="Times New Roman" w:eastAsia="Calibri" w:hAnsi="Times New Roman"/>
                <w:b/>
                <w:sz w:val="24"/>
                <w:lang w:val="uk-UA" w:eastAsia="en-US"/>
              </w:rPr>
              <w:t>.202</w:t>
            </w:r>
            <w:r w:rsidR="00471449" w:rsidRPr="00B40314">
              <w:rPr>
                <w:rFonts w:ascii="Times New Roman" w:eastAsia="Calibri" w:hAnsi="Times New Roman"/>
                <w:b/>
                <w:sz w:val="24"/>
                <w:lang w:val="uk-UA" w:eastAsia="en-US"/>
              </w:rPr>
              <w:t>6</w:t>
            </w:r>
          </w:p>
        </w:tc>
        <w:tc>
          <w:tcPr>
            <w:tcW w:w="3190" w:type="dxa"/>
            <w:hideMark/>
          </w:tcPr>
          <w:p w14:paraId="7CCAD51F" w14:textId="77777777" w:rsidR="00B47486" w:rsidRPr="00B40314" w:rsidRDefault="00B47486" w:rsidP="00CE4E9F">
            <w:pPr>
              <w:spacing w:before="120" w:after="120" w:line="240" w:lineRule="auto"/>
              <w:jc w:val="center"/>
              <w:rPr>
                <w:rFonts w:ascii="Times New Roman" w:eastAsia="Calibri" w:hAnsi="Times New Roman"/>
                <w:b/>
                <w:sz w:val="24"/>
                <w:szCs w:val="24"/>
                <w:lang w:val="uk-UA" w:eastAsia="en-US"/>
              </w:rPr>
            </w:pPr>
            <w:r w:rsidRPr="00B40314">
              <w:rPr>
                <w:rFonts w:ascii="Times New Roman" w:eastAsia="Calibri" w:hAnsi="Times New Roman" w:cs="Tahoma"/>
                <w:b/>
                <w:sz w:val="24"/>
                <w:lang w:val="uk-UA" w:eastAsia="en-US"/>
              </w:rPr>
              <w:t>Ромни</w:t>
            </w:r>
          </w:p>
        </w:tc>
        <w:tc>
          <w:tcPr>
            <w:tcW w:w="3191" w:type="dxa"/>
          </w:tcPr>
          <w:p w14:paraId="0C5F11C8" w14:textId="77777777" w:rsidR="00B47486" w:rsidRPr="00B40314" w:rsidRDefault="00B47486" w:rsidP="00CE4E9F">
            <w:pPr>
              <w:spacing w:before="120" w:after="120" w:line="240" w:lineRule="auto"/>
              <w:jc w:val="center"/>
              <w:rPr>
                <w:rFonts w:ascii="Times New Roman" w:eastAsia="Calibri" w:hAnsi="Times New Roman"/>
                <w:b/>
                <w:sz w:val="24"/>
                <w:szCs w:val="24"/>
                <w:lang w:val="uk-UA" w:eastAsia="en-US"/>
              </w:rPr>
            </w:pPr>
          </w:p>
        </w:tc>
      </w:tr>
    </w:tbl>
    <w:p w14:paraId="658DB089" w14:textId="77777777" w:rsidR="009C5070" w:rsidRPr="00B40314" w:rsidRDefault="007248C8" w:rsidP="00181A74">
      <w:pPr>
        <w:widowControl w:val="0"/>
        <w:spacing w:after="120"/>
        <w:ind w:right="4678"/>
        <w:jc w:val="both"/>
        <w:rPr>
          <w:rFonts w:ascii="Times New Roman" w:hAnsi="Times New Roman"/>
          <w:b/>
          <w:bCs/>
          <w:sz w:val="24"/>
          <w:szCs w:val="24"/>
          <w:lang w:val="uk-UA" w:eastAsia="en-US"/>
        </w:rPr>
      </w:pPr>
      <w:r w:rsidRPr="00B40314">
        <w:rPr>
          <w:rFonts w:ascii="Times New Roman" w:hAnsi="Times New Roman"/>
          <w:b/>
          <w:bCs/>
          <w:sz w:val="24"/>
          <w:szCs w:val="24"/>
          <w:lang w:val="uk-UA" w:eastAsia="en-US"/>
        </w:rPr>
        <w:t>Про внесення змін до Програми реформування і розвитку житлово-комунального господарства Роменської міської територіальної громади на 202</w:t>
      </w:r>
      <w:r w:rsidR="00CD7DDB" w:rsidRPr="00B40314">
        <w:rPr>
          <w:rFonts w:ascii="Times New Roman" w:hAnsi="Times New Roman"/>
          <w:b/>
          <w:bCs/>
          <w:sz w:val="24"/>
          <w:szCs w:val="24"/>
          <w:lang w:val="uk-UA" w:eastAsia="en-US"/>
        </w:rPr>
        <w:t>6</w:t>
      </w:r>
      <w:r w:rsidRPr="00B40314">
        <w:rPr>
          <w:rFonts w:ascii="Times New Roman" w:hAnsi="Times New Roman"/>
          <w:b/>
          <w:bCs/>
          <w:sz w:val="24"/>
          <w:szCs w:val="24"/>
          <w:lang w:val="uk-UA" w:eastAsia="en-US"/>
        </w:rPr>
        <w:t>-202</w:t>
      </w:r>
      <w:r w:rsidR="00CD7DDB" w:rsidRPr="00B40314">
        <w:rPr>
          <w:rFonts w:ascii="Times New Roman" w:hAnsi="Times New Roman"/>
          <w:b/>
          <w:bCs/>
          <w:sz w:val="24"/>
          <w:szCs w:val="24"/>
          <w:lang w:val="uk-UA" w:eastAsia="en-US"/>
        </w:rPr>
        <w:t>8</w:t>
      </w:r>
      <w:r w:rsidRPr="00B40314">
        <w:rPr>
          <w:rFonts w:ascii="Times New Roman" w:hAnsi="Times New Roman"/>
          <w:b/>
          <w:bCs/>
          <w:sz w:val="24"/>
          <w:szCs w:val="24"/>
          <w:lang w:val="uk-UA" w:eastAsia="en-US"/>
        </w:rPr>
        <w:t xml:space="preserve"> роки</w:t>
      </w:r>
    </w:p>
    <w:p w14:paraId="07BA7654" w14:textId="77777777" w:rsidR="00B965F6" w:rsidRPr="00B40314" w:rsidRDefault="00B965F6" w:rsidP="00B965F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7655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firstLine="425"/>
        <w:contextualSpacing/>
        <w:jc w:val="both"/>
        <w:rPr>
          <w:rFonts w:ascii="Times New Roman" w:hAnsi="Times New Roman"/>
          <w:bCs/>
          <w:sz w:val="24"/>
          <w:szCs w:val="24"/>
          <w:lang w:val="uk-UA" w:eastAsia="en-US"/>
        </w:rPr>
      </w:pPr>
      <w:r w:rsidRPr="00B40314">
        <w:rPr>
          <w:rFonts w:ascii="Times New Roman" w:hAnsi="Times New Roman"/>
          <w:bCs/>
          <w:sz w:val="24"/>
          <w:szCs w:val="24"/>
          <w:lang w:val="uk-UA" w:eastAsia="en-US"/>
        </w:rPr>
        <w:t>Відповідно до пункту 22 частини 1 статті 26 Закону України «Про місцеве самоврядування в Україні», Закону України «Про житлово-комунальні послуги», Закону України «Про благоустрій населених пунктів», з метою створення умов для ефективного функціонування житлово-комунального господарства громади і оперативного вирішення проблем у галузі</w:t>
      </w:r>
    </w:p>
    <w:p w14:paraId="175A1FFA" w14:textId="77777777" w:rsidR="00B965F6" w:rsidRPr="00B40314" w:rsidRDefault="00B965F6" w:rsidP="00B965F6">
      <w:pPr>
        <w:widowControl w:val="0"/>
        <w:spacing w:before="120" w:after="120"/>
        <w:rPr>
          <w:rFonts w:ascii="Times New Roman" w:hAnsi="Times New Roman"/>
          <w:sz w:val="24"/>
          <w:szCs w:val="24"/>
          <w:lang w:val="uk-UA" w:eastAsia="en-US"/>
        </w:rPr>
      </w:pPr>
      <w:r w:rsidRPr="00B40314">
        <w:rPr>
          <w:rFonts w:ascii="Times New Roman" w:hAnsi="Times New Roman"/>
          <w:sz w:val="24"/>
          <w:szCs w:val="24"/>
          <w:lang w:val="uk-UA" w:eastAsia="en-US"/>
        </w:rPr>
        <w:t>МІСЬКА РАДА ВИРІШИЛА:</w:t>
      </w:r>
    </w:p>
    <w:p w14:paraId="77897AC8" w14:textId="77777777" w:rsidR="00B965F6" w:rsidRPr="00B40314" w:rsidRDefault="00B965F6" w:rsidP="00B965F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7655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80"/>
        <w:ind w:firstLine="425"/>
        <w:jc w:val="both"/>
        <w:rPr>
          <w:rFonts w:ascii="Times New Roman" w:hAnsi="Times New Roman"/>
          <w:sz w:val="24"/>
          <w:szCs w:val="24"/>
          <w:lang w:val="uk-UA"/>
        </w:rPr>
      </w:pPr>
      <w:proofErr w:type="spellStart"/>
      <w:r w:rsidRPr="00B40314">
        <w:rPr>
          <w:rFonts w:ascii="Times New Roman" w:hAnsi="Times New Roman"/>
          <w:sz w:val="24"/>
          <w:szCs w:val="24"/>
          <w:lang w:val="uk-UA"/>
        </w:rPr>
        <w:t>Внести</w:t>
      </w:r>
      <w:proofErr w:type="spellEnd"/>
      <w:r w:rsidRPr="00B40314">
        <w:rPr>
          <w:rFonts w:ascii="Times New Roman" w:hAnsi="Times New Roman"/>
          <w:sz w:val="24"/>
          <w:szCs w:val="24"/>
          <w:lang w:val="uk-UA"/>
        </w:rPr>
        <w:t xml:space="preserve"> такі зміни до </w:t>
      </w:r>
      <w:r w:rsidRPr="00B40314">
        <w:rPr>
          <w:rFonts w:ascii="Times New Roman" w:hAnsi="Times New Roman"/>
          <w:bCs/>
          <w:sz w:val="24"/>
          <w:szCs w:val="24"/>
          <w:lang w:val="uk-UA" w:eastAsia="en-US"/>
        </w:rPr>
        <w:t>Програми реформування і розвитку житлово-комунального господарства Роменської міської територіальної громади на 2026-2028 роки</w:t>
      </w:r>
      <w:r w:rsidRPr="00B40314">
        <w:rPr>
          <w:rFonts w:ascii="Times New Roman" w:hAnsi="Times New Roman"/>
          <w:sz w:val="24"/>
          <w:szCs w:val="24"/>
          <w:lang w:val="uk-UA"/>
        </w:rPr>
        <w:t>, затвердженої рішенням міської ради від 26.11.2025 (далі – Програма):</w:t>
      </w:r>
    </w:p>
    <w:p w14:paraId="70383700" w14:textId="77777777" w:rsidR="00B965F6" w:rsidRPr="00B40314" w:rsidRDefault="00B965F6" w:rsidP="00B965F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7655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firstLine="425"/>
        <w:jc w:val="both"/>
        <w:rPr>
          <w:rFonts w:ascii="Times New Roman" w:hAnsi="Times New Roman"/>
          <w:sz w:val="24"/>
          <w:szCs w:val="24"/>
          <w:lang w:val="uk-UA"/>
        </w:rPr>
      </w:pPr>
      <w:r w:rsidRPr="00B40314">
        <w:rPr>
          <w:rFonts w:ascii="Times New Roman" w:hAnsi="Times New Roman"/>
          <w:sz w:val="24"/>
          <w:szCs w:val="24"/>
          <w:lang w:val="uk-UA"/>
        </w:rPr>
        <w:t>1) викласти Паспорт Програми у такій редакції: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76"/>
        <w:gridCol w:w="3677"/>
        <w:gridCol w:w="5209"/>
      </w:tblGrid>
      <w:tr w:rsidR="00994F96" w:rsidRPr="00B40314" w14:paraId="664809D2" w14:textId="77777777" w:rsidTr="00DA15FA">
        <w:tc>
          <w:tcPr>
            <w:tcW w:w="576" w:type="dxa"/>
            <w:vAlign w:val="center"/>
          </w:tcPr>
          <w:p w14:paraId="37A2EE04" w14:textId="77777777" w:rsidR="00B965F6" w:rsidRPr="00B40314" w:rsidRDefault="00B965F6" w:rsidP="00DA15FA">
            <w:pPr>
              <w:tabs>
                <w:tab w:val="left" w:pos="1080"/>
                <w:tab w:val="left" w:pos="3600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  <w:r w:rsidRPr="00B40314"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>№ з/п</w:t>
            </w:r>
          </w:p>
        </w:tc>
        <w:tc>
          <w:tcPr>
            <w:tcW w:w="3677" w:type="dxa"/>
            <w:vAlign w:val="center"/>
          </w:tcPr>
          <w:p w14:paraId="0091E267" w14:textId="77777777" w:rsidR="00B965F6" w:rsidRPr="00B40314" w:rsidRDefault="00B965F6" w:rsidP="00DA15FA">
            <w:pPr>
              <w:tabs>
                <w:tab w:val="left" w:pos="1080"/>
                <w:tab w:val="left" w:pos="3600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  <w:r w:rsidRPr="00B40314"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>Параметри</w:t>
            </w:r>
          </w:p>
        </w:tc>
        <w:tc>
          <w:tcPr>
            <w:tcW w:w="5209" w:type="dxa"/>
            <w:vAlign w:val="center"/>
          </w:tcPr>
          <w:p w14:paraId="77A73FD0" w14:textId="77777777" w:rsidR="00B965F6" w:rsidRPr="00B40314" w:rsidRDefault="00B965F6" w:rsidP="00DA15FA">
            <w:pPr>
              <w:tabs>
                <w:tab w:val="left" w:pos="1080"/>
                <w:tab w:val="left" w:pos="3600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  <w:r w:rsidRPr="00B40314"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>Зміст</w:t>
            </w:r>
          </w:p>
        </w:tc>
      </w:tr>
      <w:tr w:rsidR="00994F96" w:rsidRPr="00B40314" w14:paraId="035C0189" w14:textId="77777777" w:rsidTr="00DA15FA">
        <w:tc>
          <w:tcPr>
            <w:tcW w:w="576" w:type="dxa"/>
          </w:tcPr>
          <w:p w14:paraId="74AD9B05" w14:textId="77777777" w:rsidR="00B965F6" w:rsidRPr="00B40314" w:rsidRDefault="00B965F6" w:rsidP="00DA15FA">
            <w:pPr>
              <w:tabs>
                <w:tab w:val="left" w:pos="1080"/>
                <w:tab w:val="left" w:pos="3600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B40314">
              <w:rPr>
                <w:rFonts w:ascii="Times New Roman" w:hAnsi="Times New Roman"/>
                <w:sz w:val="24"/>
                <w:szCs w:val="24"/>
                <w:lang w:val="uk-UA"/>
              </w:rPr>
              <w:t>1.</w:t>
            </w:r>
          </w:p>
        </w:tc>
        <w:tc>
          <w:tcPr>
            <w:tcW w:w="3677" w:type="dxa"/>
          </w:tcPr>
          <w:p w14:paraId="432117EF" w14:textId="77777777" w:rsidR="00B965F6" w:rsidRPr="00B40314" w:rsidRDefault="00B965F6" w:rsidP="00DA15FA">
            <w:pPr>
              <w:tabs>
                <w:tab w:val="left" w:pos="1080"/>
                <w:tab w:val="left" w:pos="3600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B40314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Ініціатор розроблення Програми </w:t>
            </w:r>
          </w:p>
        </w:tc>
        <w:tc>
          <w:tcPr>
            <w:tcW w:w="5209" w:type="dxa"/>
          </w:tcPr>
          <w:p w14:paraId="67A0153F" w14:textId="77777777" w:rsidR="00B965F6" w:rsidRPr="00B40314" w:rsidRDefault="008331D8" w:rsidP="00DA15FA">
            <w:pPr>
              <w:tabs>
                <w:tab w:val="left" w:pos="1080"/>
                <w:tab w:val="left" w:pos="3600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B40314">
              <w:rPr>
                <w:rFonts w:ascii="Times New Roman" w:hAnsi="Times New Roman"/>
                <w:sz w:val="24"/>
                <w:szCs w:val="24"/>
                <w:lang w:val="uk-UA"/>
              </w:rPr>
              <w:t>Управління житлово-комунального господарства Роменської міської ради</w:t>
            </w:r>
          </w:p>
        </w:tc>
      </w:tr>
      <w:tr w:rsidR="00994F96" w:rsidRPr="00B40314" w14:paraId="274C67EE" w14:textId="77777777" w:rsidTr="00DA15FA">
        <w:tc>
          <w:tcPr>
            <w:tcW w:w="576" w:type="dxa"/>
          </w:tcPr>
          <w:p w14:paraId="7BB38A9B" w14:textId="77777777" w:rsidR="00B965F6" w:rsidRPr="00B40314" w:rsidRDefault="00B965F6" w:rsidP="00DA15FA">
            <w:pPr>
              <w:tabs>
                <w:tab w:val="left" w:pos="1080"/>
                <w:tab w:val="left" w:pos="3600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B40314">
              <w:rPr>
                <w:rFonts w:ascii="Times New Roman" w:hAnsi="Times New Roman"/>
                <w:sz w:val="24"/>
                <w:szCs w:val="24"/>
                <w:lang w:val="uk-UA"/>
              </w:rPr>
              <w:t>2.</w:t>
            </w:r>
          </w:p>
        </w:tc>
        <w:tc>
          <w:tcPr>
            <w:tcW w:w="3677" w:type="dxa"/>
          </w:tcPr>
          <w:p w14:paraId="31D95219" w14:textId="77777777" w:rsidR="00B965F6" w:rsidRPr="00B40314" w:rsidRDefault="00B965F6" w:rsidP="00DA15FA">
            <w:pPr>
              <w:tabs>
                <w:tab w:val="left" w:pos="1080"/>
                <w:tab w:val="left" w:pos="3600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B40314">
              <w:rPr>
                <w:rFonts w:ascii="Times New Roman" w:hAnsi="Times New Roman"/>
                <w:sz w:val="24"/>
                <w:szCs w:val="24"/>
                <w:lang w:val="uk-UA"/>
              </w:rPr>
              <w:t>Підстави для розроблення програми</w:t>
            </w:r>
          </w:p>
        </w:tc>
        <w:tc>
          <w:tcPr>
            <w:tcW w:w="5209" w:type="dxa"/>
          </w:tcPr>
          <w:p w14:paraId="792F513C" w14:textId="77777777" w:rsidR="00B965F6" w:rsidRPr="00B40314" w:rsidRDefault="00B965F6" w:rsidP="00DA15FA">
            <w:pPr>
              <w:tabs>
                <w:tab w:val="left" w:pos="1080"/>
                <w:tab w:val="left" w:pos="3600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B40314">
              <w:rPr>
                <w:rFonts w:ascii="Times New Roman" w:hAnsi="Times New Roman"/>
                <w:sz w:val="24"/>
                <w:szCs w:val="24"/>
                <w:lang w:val="uk-UA"/>
              </w:rPr>
              <w:t>Закон України «Про місцеве самоврядування в Україні», Закон України «Про житлово-комунальні послуги», Закон України «Про благоустрій населених пунктів»</w:t>
            </w:r>
          </w:p>
        </w:tc>
      </w:tr>
      <w:tr w:rsidR="00994F96" w:rsidRPr="00B40314" w14:paraId="4B9ACBF9" w14:textId="77777777" w:rsidTr="00DA15FA">
        <w:tc>
          <w:tcPr>
            <w:tcW w:w="576" w:type="dxa"/>
          </w:tcPr>
          <w:p w14:paraId="393BD620" w14:textId="77777777" w:rsidR="00B965F6" w:rsidRPr="00B40314" w:rsidRDefault="00B965F6" w:rsidP="00DA15FA">
            <w:pPr>
              <w:tabs>
                <w:tab w:val="left" w:pos="1080"/>
                <w:tab w:val="left" w:pos="3600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B40314">
              <w:rPr>
                <w:rFonts w:ascii="Times New Roman" w:hAnsi="Times New Roman"/>
                <w:sz w:val="24"/>
                <w:szCs w:val="24"/>
                <w:lang w:val="uk-UA"/>
              </w:rPr>
              <w:t>3.</w:t>
            </w:r>
          </w:p>
        </w:tc>
        <w:tc>
          <w:tcPr>
            <w:tcW w:w="3677" w:type="dxa"/>
          </w:tcPr>
          <w:p w14:paraId="47925A19" w14:textId="77777777" w:rsidR="00B965F6" w:rsidRPr="00B40314" w:rsidRDefault="00B965F6" w:rsidP="00DA15FA">
            <w:pPr>
              <w:tabs>
                <w:tab w:val="left" w:pos="1080"/>
                <w:tab w:val="left" w:pos="3600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B40314">
              <w:rPr>
                <w:rFonts w:ascii="Times New Roman" w:hAnsi="Times New Roman"/>
                <w:sz w:val="24"/>
                <w:szCs w:val="24"/>
                <w:lang w:val="uk-UA"/>
              </w:rPr>
              <w:t>Розробник Програми</w:t>
            </w:r>
          </w:p>
        </w:tc>
        <w:tc>
          <w:tcPr>
            <w:tcW w:w="5209" w:type="dxa"/>
          </w:tcPr>
          <w:p w14:paraId="54974E11" w14:textId="77777777" w:rsidR="00B965F6" w:rsidRPr="00B40314" w:rsidRDefault="00B965F6" w:rsidP="00DA15FA">
            <w:pPr>
              <w:tabs>
                <w:tab w:val="left" w:pos="1080"/>
                <w:tab w:val="left" w:pos="3600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B40314">
              <w:rPr>
                <w:rFonts w:ascii="Times New Roman" w:hAnsi="Times New Roman"/>
                <w:sz w:val="24"/>
                <w:szCs w:val="24"/>
                <w:lang w:val="uk-UA"/>
              </w:rPr>
              <w:t>Управління житлово-комунального господарства Роменської міської ради</w:t>
            </w:r>
          </w:p>
        </w:tc>
      </w:tr>
      <w:tr w:rsidR="00994F96" w:rsidRPr="00B40314" w14:paraId="097C9FC9" w14:textId="77777777" w:rsidTr="00DA15FA">
        <w:tc>
          <w:tcPr>
            <w:tcW w:w="576" w:type="dxa"/>
          </w:tcPr>
          <w:p w14:paraId="0C8FFB95" w14:textId="77777777" w:rsidR="00B965F6" w:rsidRPr="00B40314" w:rsidRDefault="00B965F6" w:rsidP="00DA15FA">
            <w:pPr>
              <w:tabs>
                <w:tab w:val="left" w:pos="1080"/>
                <w:tab w:val="left" w:pos="3600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B40314">
              <w:rPr>
                <w:rFonts w:ascii="Times New Roman" w:hAnsi="Times New Roman"/>
                <w:sz w:val="24"/>
                <w:szCs w:val="24"/>
                <w:lang w:val="uk-UA"/>
              </w:rPr>
              <w:t>4.</w:t>
            </w:r>
          </w:p>
        </w:tc>
        <w:tc>
          <w:tcPr>
            <w:tcW w:w="3677" w:type="dxa"/>
          </w:tcPr>
          <w:p w14:paraId="0AB33ABB" w14:textId="77777777" w:rsidR="00B965F6" w:rsidRPr="00B40314" w:rsidRDefault="00B965F6" w:rsidP="00DA15FA">
            <w:pPr>
              <w:tabs>
                <w:tab w:val="left" w:pos="1080"/>
                <w:tab w:val="left" w:pos="3600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B40314">
              <w:rPr>
                <w:rFonts w:ascii="Times New Roman" w:hAnsi="Times New Roman"/>
                <w:sz w:val="24"/>
                <w:szCs w:val="24"/>
                <w:lang w:val="uk-UA"/>
              </w:rPr>
              <w:t>Відповідальний виконавець</w:t>
            </w:r>
          </w:p>
        </w:tc>
        <w:tc>
          <w:tcPr>
            <w:tcW w:w="5209" w:type="dxa"/>
          </w:tcPr>
          <w:p w14:paraId="18E0C2DF" w14:textId="77777777" w:rsidR="00B965F6" w:rsidRPr="00B40314" w:rsidRDefault="00B965F6" w:rsidP="00DA15FA">
            <w:pPr>
              <w:tabs>
                <w:tab w:val="left" w:pos="1080"/>
                <w:tab w:val="left" w:pos="3600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B40314">
              <w:rPr>
                <w:rFonts w:ascii="Times New Roman" w:hAnsi="Times New Roman"/>
                <w:sz w:val="24"/>
                <w:szCs w:val="24"/>
                <w:lang w:val="uk-UA"/>
              </w:rPr>
              <w:t>Управління житлово-комунального господарства Роменської міської ради,</w:t>
            </w:r>
          </w:p>
          <w:p w14:paraId="01A09B90" w14:textId="77777777" w:rsidR="00B965F6" w:rsidRPr="00B40314" w:rsidRDefault="00B965F6" w:rsidP="00DA15FA">
            <w:pPr>
              <w:tabs>
                <w:tab w:val="left" w:pos="1080"/>
                <w:tab w:val="left" w:pos="3600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B40314">
              <w:rPr>
                <w:rFonts w:ascii="Times New Roman" w:hAnsi="Times New Roman"/>
                <w:sz w:val="24"/>
                <w:szCs w:val="24"/>
                <w:lang w:val="uk-UA"/>
              </w:rPr>
              <w:t>Виконавчий комітет Роменської міської ради</w:t>
            </w:r>
          </w:p>
        </w:tc>
      </w:tr>
      <w:tr w:rsidR="00994F96" w:rsidRPr="00B40314" w14:paraId="68942212" w14:textId="77777777" w:rsidTr="00DA15FA">
        <w:tc>
          <w:tcPr>
            <w:tcW w:w="576" w:type="dxa"/>
          </w:tcPr>
          <w:p w14:paraId="0D0A858A" w14:textId="77777777" w:rsidR="00B965F6" w:rsidRPr="00B40314" w:rsidRDefault="00B965F6" w:rsidP="00DA15FA">
            <w:pPr>
              <w:tabs>
                <w:tab w:val="left" w:pos="1080"/>
                <w:tab w:val="left" w:pos="3600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B40314">
              <w:rPr>
                <w:rFonts w:ascii="Times New Roman" w:hAnsi="Times New Roman"/>
                <w:sz w:val="24"/>
                <w:szCs w:val="24"/>
                <w:lang w:val="uk-UA"/>
              </w:rPr>
              <w:t>5.</w:t>
            </w:r>
          </w:p>
        </w:tc>
        <w:tc>
          <w:tcPr>
            <w:tcW w:w="3677" w:type="dxa"/>
          </w:tcPr>
          <w:p w14:paraId="67B1C1DB" w14:textId="77777777" w:rsidR="00B965F6" w:rsidRPr="00B40314" w:rsidRDefault="00B965F6" w:rsidP="00DA15FA">
            <w:pPr>
              <w:tabs>
                <w:tab w:val="left" w:pos="1080"/>
                <w:tab w:val="left" w:pos="3600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B40314">
              <w:rPr>
                <w:rFonts w:ascii="Times New Roman" w:hAnsi="Times New Roman"/>
                <w:sz w:val="24"/>
                <w:szCs w:val="24"/>
                <w:lang w:val="uk-UA"/>
              </w:rPr>
              <w:t>Термін реалізації Програми</w:t>
            </w:r>
          </w:p>
        </w:tc>
        <w:tc>
          <w:tcPr>
            <w:tcW w:w="5209" w:type="dxa"/>
          </w:tcPr>
          <w:p w14:paraId="2966D207" w14:textId="77777777" w:rsidR="00B965F6" w:rsidRPr="00B40314" w:rsidRDefault="00B965F6" w:rsidP="00DA15FA">
            <w:pPr>
              <w:tabs>
                <w:tab w:val="left" w:pos="1080"/>
                <w:tab w:val="left" w:pos="3600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B40314">
              <w:rPr>
                <w:rFonts w:ascii="Times New Roman" w:hAnsi="Times New Roman"/>
                <w:sz w:val="24"/>
                <w:szCs w:val="24"/>
                <w:lang w:val="uk-UA"/>
              </w:rPr>
              <w:t>2026-2028 роки</w:t>
            </w:r>
          </w:p>
        </w:tc>
      </w:tr>
      <w:tr w:rsidR="00994F96" w:rsidRPr="00B40314" w14:paraId="1C068D3B" w14:textId="77777777" w:rsidTr="00DA15FA">
        <w:tc>
          <w:tcPr>
            <w:tcW w:w="576" w:type="dxa"/>
          </w:tcPr>
          <w:p w14:paraId="15EBE9FA" w14:textId="77777777" w:rsidR="00B965F6" w:rsidRPr="00B40314" w:rsidRDefault="00B965F6" w:rsidP="00DA15FA">
            <w:pPr>
              <w:tabs>
                <w:tab w:val="left" w:pos="1080"/>
                <w:tab w:val="left" w:pos="3600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B40314">
              <w:rPr>
                <w:rFonts w:ascii="Times New Roman" w:hAnsi="Times New Roman"/>
                <w:sz w:val="24"/>
                <w:szCs w:val="24"/>
                <w:lang w:val="uk-UA"/>
              </w:rPr>
              <w:t>6.</w:t>
            </w:r>
          </w:p>
        </w:tc>
        <w:tc>
          <w:tcPr>
            <w:tcW w:w="3677" w:type="dxa"/>
          </w:tcPr>
          <w:p w14:paraId="167BE2B5" w14:textId="77777777" w:rsidR="00B965F6" w:rsidRPr="00B40314" w:rsidRDefault="00B965F6" w:rsidP="00DA15FA">
            <w:pPr>
              <w:tabs>
                <w:tab w:val="left" w:pos="1080"/>
                <w:tab w:val="left" w:pos="3600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B40314">
              <w:rPr>
                <w:rFonts w:ascii="Times New Roman" w:hAnsi="Times New Roman"/>
                <w:sz w:val="24"/>
                <w:szCs w:val="24"/>
                <w:lang w:val="uk-UA"/>
              </w:rPr>
              <w:t>Перелік місцевих Бюджетів, які беруть участь у виконанні Програми</w:t>
            </w:r>
          </w:p>
        </w:tc>
        <w:tc>
          <w:tcPr>
            <w:tcW w:w="5209" w:type="dxa"/>
          </w:tcPr>
          <w:p w14:paraId="29B4E6CA" w14:textId="77777777" w:rsidR="00B965F6" w:rsidRPr="00B40314" w:rsidRDefault="00B965F6" w:rsidP="00DA15FA">
            <w:pPr>
              <w:tabs>
                <w:tab w:val="left" w:pos="1080"/>
                <w:tab w:val="left" w:pos="3600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B40314">
              <w:rPr>
                <w:rFonts w:ascii="Times New Roman" w:hAnsi="Times New Roman"/>
                <w:sz w:val="24"/>
                <w:szCs w:val="24"/>
                <w:lang w:val="uk-UA"/>
              </w:rPr>
              <w:t>Державний Бюджет, обласний Бюджет, районний Бюджет, Бюджет Роменської міської територіальної громади</w:t>
            </w:r>
          </w:p>
        </w:tc>
      </w:tr>
      <w:tr w:rsidR="00994F96" w:rsidRPr="00B40314" w14:paraId="29EC95BA" w14:textId="77777777" w:rsidTr="00DA15FA">
        <w:trPr>
          <w:trHeight w:val="677"/>
        </w:trPr>
        <w:tc>
          <w:tcPr>
            <w:tcW w:w="576" w:type="dxa"/>
          </w:tcPr>
          <w:p w14:paraId="4264CC9A" w14:textId="77777777" w:rsidR="00B965F6" w:rsidRPr="00B40314" w:rsidRDefault="00B965F6" w:rsidP="00DA15FA">
            <w:pPr>
              <w:tabs>
                <w:tab w:val="left" w:pos="1080"/>
                <w:tab w:val="left" w:pos="3600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B40314">
              <w:rPr>
                <w:rFonts w:ascii="Times New Roman" w:hAnsi="Times New Roman"/>
                <w:sz w:val="24"/>
                <w:szCs w:val="24"/>
                <w:lang w:val="uk-UA"/>
              </w:rPr>
              <w:t>7.</w:t>
            </w:r>
          </w:p>
        </w:tc>
        <w:tc>
          <w:tcPr>
            <w:tcW w:w="3677" w:type="dxa"/>
          </w:tcPr>
          <w:p w14:paraId="300A0451" w14:textId="77777777" w:rsidR="00B965F6" w:rsidRPr="00B40314" w:rsidRDefault="00B965F6" w:rsidP="00DA15FA">
            <w:pPr>
              <w:spacing w:after="0" w:line="240" w:lineRule="auto"/>
              <w:ind w:left="23"/>
              <w:rPr>
                <w:rFonts w:ascii="Times New Roman" w:hAnsi="Times New Roman"/>
                <w:sz w:val="24"/>
                <w:szCs w:val="24"/>
                <w:lang w:val="uk-UA" w:eastAsia="en-US"/>
              </w:rPr>
            </w:pPr>
            <w:r w:rsidRPr="00B40314">
              <w:rPr>
                <w:rFonts w:ascii="Times New Roman" w:hAnsi="Times New Roman"/>
                <w:sz w:val="24"/>
                <w:szCs w:val="24"/>
                <w:lang w:val="uk-UA" w:eastAsia="en-US"/>
              </w:rPr>
              <w:t xml:space="preserve">Загальний обсяг фінансових ресурсів, необхідних для реалізації Програми, всього, у </w:t>
            </w:r>
            <w:r w:rsidRPr="00B40314">
              <w:rPr>
                <w:rFonts w:ascii="Times New Roman" w:hAnsi="Times New Roman"/>
                <w:spacing w:val="-6"/>
                <w:sz w:val="24"/>
                <w:szCs w:val="24"/>
                <w:lang w:val="uk-UA" w:eastAsia="en-US"/>
              </w:rPr>
              <w:t>тому числі:</w:t>
            </w:r>
          </w:p>
        </w:tc>
        <w:tc>
          <w:tcPr>
            <w:tcW w:w="5209" w:type="dxa"/>
            <w:shd w:val="clear" w:color="auto" w:fill="auto"/>
          </w:tcPr>
          <w:p w14:paraId="0B545F23" w14:textId="77777777" w:rsidR="00B965F6" w:rsidRPr="00B40314" w:rsidRDefault="00B965F6" w:rsidP="00DA15FA">
            <w:pPr>
              <w:tabs>
                <w:tab w:val="left" w:pos="1080"/>
                <w:tab w:val="left" w:pos="3600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  <w:p w14:paraId="3ED26EAC" w14:textId="77777777" w:rsidR="00B965F6" w:rsidRPr="00B40314" w:rsidRDefault="00AB0659" w:rsidP="00DA15FA">
            <w:pPr>
              <w:tabs>
                <w:tab w:val="left" w:pos="1080"/>
                <w:tab w:val="left" w:pos="3600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B40314">
              <w:rPr>
                <w:rFonts w:ascii="Times New Roman" w:hAnsi="Times New Roman"/>
                <w:sz w:val="24"/>
                <w:szCs w:val="24"/>
                <w:lang w:val="uk-UA"/>
              </w:rPr>
              <w:t>208 108,08149</w:t>
            </w:r>
            <w:r w:rsidR="008331D8" w:rsidRPr="00B40314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</w:t>
            </w:r>
            <w:r w:rsidR="003A7487" w:rsidRPr="00B40314">
              <w:rPr>
                <w:rFonts w:ascii="Times New Roman" w:hAnsi="Times New Roman"/>
                <w:sz w:val="24"/>
                <w:szCs w:val="24"/>
                <w:lang w:val="uk-UA"/>
              </w:rPr>
              <w:t>тис</w:t>
            </w:r>
            <w:r w:rsidR="00B965F6" w:rsidRPr="00B40314">
              <w:rPr>
                <w:rFonts w:ascii="Times New Roman" w:hAnsi="Times New Roman"/>
                <w:sz w:val="24"/>
                <w:szCs w:val="24"/>
                <w:lang w:val="uk-UA"/>
              </w:rPr>
              <w:t>. грн</w:t>
            </w:r>
          </w:p>
        </w:tc>
      </w:tr>
      <w:tr w:rsidR="00994F96" w:rsidRPr="00B40314" w14:paraId="11D29262" w14:textId="77777777" w:rsidTr="00DA15FA">
        <w:tc>
          <w:tcPr>
            <w:tcW w:w="576" w:type="dxa"/>
          </w:tcPr>
          <w:p w14:paraId="7438C0DB" w14:textId="77777777" w:rsidR="00B965F6" w:rsidRPr="00B40314" w:rsidRDefault="00B965F6" w:rsidP="00DA15FA">
            <w:pPr>
              <w:tabs>
                <w:tab w:val="left" w:pos="1080"/>
                <w:tab w:val="left" w:pos="3600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B40314">
              <w:rPr>
                <w:rFonts w:ascii="Times New Roman" w:hAnsi="Times New Roman"/>
                <w:sz w:val="24"/>
                <w:szCs w:val="24"/>
                <w:lang w:val="uk-UA"/>
              </w:rPr>
              <w:t>7.1.</w:t>
            </w:r>
          </w:p>
        </w:tc>
        <w:tc>
          <w:tcPr>
            <w:tcW w:w="3677" w:type="dxa"/>
          </w:tcPr>
          <w:p w14:paraId="404B8BEB" w14:textId="77777777" w:rsidR="00B965F6" w:rsidRPr="00B40314" w:rsidRDefault="00B965F6" w:rsidP="00DA15F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 w:eastAsia="en-US"/>
              </w:rPr>
            </w:pPr>
            <w:r w:rsidRPr="00B40314">
              <w:rPr>
                <w:rFonts w:ascii="Times New Roman" w:hAnsi="Times New Roman"/>
                <w:sz w:val="24"/>
                <w:szCs w:val="24"/>
                <w:lang w:val="uk-UA" w:eastAsia="en-US"/>
              </w:rPr>
              <w:t>коштів бюджету Роменської міської територіальної громади</w:t>
            </w:r>
          </w:p>
        </w:tc>
        <w:tc>
          <w:tcPr>
            <w:tcW w:w="5209" w:type="dxa"/>
            <w:shd w:val="clear" w:color="auto" w:fill="auto"/>
            <w:vAlign w:val="center"/>
          </w:tcPr>
          <w:p w14:paraId="2D4381AD" w14:textId="77777777" w:rsidR="00B965F6" w:rsidRPr="00B40314" w:rsidRDefault="00AB0659" w:rsidP="00DA15FA">
            <w:pPr>
              <w:tabs>
                <w:tab w:val="left" w:pos="1080"/>
                <w:tab w:val="left" w:pos="3600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B40314">
              <w:rPr>
                <w:rFonts w:ascii="Times New Roman" w:hAnsi="Times New Roman"/>
                <w:sz w:val="24"/>
                <w:szCs w:val="24"/>
                <w:lang w:val="uk-UA"/>
              </w:rPr>
              <w:t>208 108,08149</w:t>
            </w:r>
            <w:r w:rsidR="008331D8" w:rsidRPr="00B40314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</w:t>
            </w:r>
            <w:r w:rsidR="00B965F6" w:rsidRPr="00B40314">
              <w:rPr>
                <w:rFonts w:ascii="Times New Roman" w:hAnsi="Times New Roman"/>
                <w:sz w:val="24"/>
                <w:szCs w:val="24"/>
                <w:lang w:val="uk-UA"/>
              </w:rPr>
              <w:t>тис. грн</w:t>
            </w:r>
          </w:p>
        </w:tc>
      </w:tr>
      <w:tr w:rsidR="00D871AF" w:rsidRPr="00B40314" w14:paraId="40056B26" w14:textId="77777777" w:rsidTr="00DA15FA">
        <w:tc>
          <w:tcPr>
            <w:tcW w:w="576" w:type="dxa"/>
          </w:tcPr>
          <w:p w14:paraId="5646667C" w14:textId="77777777" w:rsidR="00B965F6" w:rsidRPr="00B40314" w:rsidRDefault="00B965F6" w:rsidP="00DA15FA">
            <w:pPr>
              <w:tabs>
                <w:tab w:val="left" w:pos="1080"/>
                <w:tab w:val="left" w:pos="3600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B40314">
              <w:rPr>
                <w:rFonts w:ascii="Times New Roman" w:hAnsi="Times New Roman"/>
                <w:sz w:val="24"/>
                <w:szCs w:val="24"/>
                <w:lang w:val="uk-UA"/>
              </w:rPr>
              <w:t>7.2.</w:t>
            </w:r>
          </w:p>
        </w:tc>
        <w:tc>
          <w:tcPr>
            <w:tcW w:w="3677" w:type="dxa"/>
          </w:tcPr>
          <w:p w14:paraId="65D67551" w14:textId="77777777" w:rsidR="00B965F6" w:rsidRPr="00B40314" w:rsidRDefault="00B965F6" w:rsidP="00DA15FA">
            <w:pPr>
              <w:tabs>
                <w:tab w:val="left" w:pos="1080"/>
                <w:tab w:val="left" w:pos="3600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B40314">
              <w:rPr>
                <w:rFonts w:ascii="Times New Roman" w:hAnsi="Times New Roman"/>
                <w:sz w:val="24"/>
                <w:szCs w:val="24"/>
                <w:lang w:val="uk-UA"/>
              </w:rPr>
              <w:t>коштів державного бюджету</w:t>
            </w:r>
          </w:p>
        </w:tc>
        <w:tc>
          <w:tcPr>
            <w:tcW w:w="5209" w:type="dxa"/>
          </w:tcPr>
          <w:p w14:paraId="6F5F8F32" w14:textId="77777777" w:rsidR="00B965F6" w:rsidRPr="00B40314" w:rsidRDefault="00B965F6" w:rsidP="00DA15FA">
            <w:pPr>
              <w:tabs>
                <w:tab w:val="left" w:pos="1080"/>
                <w:tab w:val="left" w:pos="3600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B40314">
              <w:rPr>
                <w:rFonts w:ascii="Times New Roman" w:hAnsi="Times New Roman"/>
                <w:sz w:val="24"/>
                <w:szCs w:val="24"/>
                <w:lang w:val="uk-UA"/>
              </w:rPr>
              <w:t>0,0 тис. грн</w:t>
            </w:r>
          </w:p>
        </w:tc>
      </w:tr>
    </w:tbl>
    <w:p w14:paraId="2AEC5F8E" w14:textId="77777777" w:rsidR="003815DF" w:rsidRPr="00B40314" w:rsidRDefault="003815DF" w:rsidP="00B965F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7655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firstLine="425"/>
        <w:contextualSpacing/>
        <w:jc w:val="both"/>
        <w:rPr>
          <w:rFonts w:ascii="Times New Roman" w:hAnsi="Times New Roman"/>
          <w:sz w:val="24"/>
          <w:szCs w:val="24"/>
          <w:lang w:val="uk-UA"/>
        </w:rPr>
      </w:pPr>
    </w:p>
    <w:p w14:paraId="491AA0C1" w14:textId="77777777" w:rsidR="00B965F6" w:rsidRPr="00B40314" w:rsidRDefault="00B965F6" w:rsidP="00B965F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7655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firstLine="425"/>
        <w:contextualSpacing/>
        <w:jc w:val="both"/>
        <w:rPr>
          <w:rFonts w:ascii="Times New Roman" w:hAnsi="Times New Roman"/>
          <w:sz w:val="24"/>
          <w:szCs w:val="24"/>
          <w:lang w:val="uk-UA"/>
        </w:rPr>
      </w:pPr>
      <w:r w:rsidRPr="00B40314">
        <w:rPr>
          <w:rFonts w:ascii="Times New Roman" w:hAnsi="Times New Roman"/>
          <w:sz w:val="24"/>
          <w:szCs w:val="24"/>
          <w:lang w:val="uk-UA"/>
        </w:rPr>
        <w:t xml:space="preserve">2) викласти таблицю «Ресурсне забезпечення </w:t>
      </w:r>
      <w:r w:rsidRPr="00B40314">
        <w:rPr>
          <w:rFonts w:ascii="Times New Roman" w:hAnsi="Times New Roman"/>
          <w:bCs/>
          <w:sz w:val="24"/>
          <w:szCs w:val="24"/>
          <w:lang w:val="uk-UA" w:eastAsia="en-US"/>
        </w:rPr>
        <w:t>Програми реформування і розвитку житлово-комунального господарства Роменської міської територіальної громади на 2026-2028 роки</w:t>
      </w:r>
      <w:r w:rsidRPr="00B40314">
        <w:rPr>
          <w:rFonts w:ascii="Times New Roman" w:hAnsi="Times New Roman"/>
          <w:sz w:val="24"/>
          <w:szCs w:val="24"/>
          <w:lang w:val="uk-UA"/>
        </w:rPr>
        <w:t xml:space="preserve">» розділу 6 Програми у такій редакції:                                                                                  </w:t>
      </w:r>
    </w:p>
    <w:p w14:paraId="7DD224E1" w14:textId="77777777" w:rsidR="003A3657" w:rsidRDefault="003A3657" w:rsidP="008331D8">
      <w:pPr>
        <w:tabs>
          <w:tab w:val="left" w:pos="720"/>
        </w:tabs>
        <w:spacing w:after="0" w:line="240" w:lineRule="auto"/>
        <w:ind w:firstLine="720"/>
        <w:contextualSpacing/>
        <w:jc w:val="right"/>
        <w:rPr>
          <w:rFonts w:ascii="Times New Roman" w:hAnsi="Times New Roman"/>
          <w:sz w:val="24"/>
          <w:szCs w:val="24"/>
          <w:lang w:val="uk-UA"/>
        </w:rPr>
      </w:pPr>
    </w:p>
    <w:p w14:paraId="1D95E19C" w14:textId="4A60C77F" w:rsidR="00B965F6" w:rsidRPr="00B40314" w:rsidRDefault="00B965F6" w:rsidP="008331D8">
      <w:pPr>
        <w:tabs>
          <w:tab w:val="left" w:pos="720"/>
        </w:tabs>
        <w:spacing w:after="0" w:line="240" w:lineRule="auto"/>
        <w:ind w:firstLine="720"/>
        <w:contextualSpacing/>
        <w:jc w:val="right"/>
        <w:rPr>
          <w:rFonts w:ascii="Times New Roman" w:hAnsi="Times New Roman"/>
          <w:color w:val="FF0000"/>
          <w:sz w:val="24"/>
          <w:szCs w:val="24"/>
          <w:lang w:val="uk-UA"/>
        </w:rPr>
      </w:pPr>
      <w:r w:rsidRPr="00B40314">
        <w:rPr>
          <w:rFonts w:ascii="Times New Roman" w:hAnsi="Times New Roman"/>
          <w:sz w:val="24"/>
          <w:szCs w:val="24"/>
          <w:lang w:val="uk-UA"/>
        </w:rPr>
        <w:lastRenderedPageBreak/>
        <w:t>тис. грн</w:t>
      </w:r>
    </w:p>
    <w:tbl>
      <w:tblPr>
        <w:tblW w:w="963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795"/>
        <w:gridCol w:w="1586"/>
        <w:gridCol w:w="1640"/>
        <w:gridCol w:w="1559"/>
        <w:gridCol w:w="2059"/>
      </w:tblGrid>
      <w:tr w:rsidR="00C8325A" w:rsidRPr="00B40314" w14:paraId="2F496B80" w14:textId="77777777" w:rsidTr="00DA15FA">
        <w:trPr>
          <w:trHeight w:val="320"/>
        </w:trPr>
        <w:tc>
          <w:tcPr>
            <w:tcW w:w="2795" w:type="dxa"/>
            <w:vMerge w:val="restart"/>
            <w:vAlign w:val="center"/>
          </w:tcPr>
          <w:p w14:paraId="19FCDAD1" w14:textId="77777777" w:rsidR="00B965F6" w:rsidRPr="00B40314" w:rsidRDefault="00B965F6" w:rsidP="00DA15FA">
            <w:pPr>
              <w:tabs>
                <w:tab w:val="left" w:pos="1080"/>
              </w:tabs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B40314">
              <w:rPr>
                <w:rFonts w:ascii="Times New Roman" w:hAnsi="Times New Roman"/>
                <w:sz w:val="24"/>
                <w:szCs w:val="24"/>
                <w:lang w:val="uk-UA"/>
              </w:rPr>
              <w:t>Обсяг коштів, які планується залучити на виконання програми</w:t>
            </w:r>
          </w:p>
        </w:tc>
        <w:tc>
          <w:tcPr>
            <w:tcW w:w="4785" w:type="dxa"/>
            <w:gridSpan w:val="3"/>
            <w:vAlign w:val="center"/>
          </w:tcPr>
          <w:p w14:paraId="14633FCC" w14:textId="77777777" w:rsidR="00B965F6" w:rsidRPr="00B40314" w:rsidRDefault="00B965F6" w:rsidP="00DA15FA">
            <w:pPr>
              <w:tabs>
                <w:tab w:val="left" w:pos="1080"/>
              </w:tabs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B40314">
              <w:rPr>
                <w:rFonts w:ascii="Times New Roman" w:hAnsi="Times New Roman"/>
                <w:sz w:val="24"/>
                <w:szCs w:val="24"/>
                <w:lang w:val="uk-UA"/>
              </w:rPr>
              <w:t>В розрізі років</w:t>
            </w:r>
          </w:p>
        </w:tc>
        <w:tc>
          <w:tcPr>
            <w:tcW w:w="2059" w:type="dxa"/>
            <w:vMerge w:val="restart"/>
            <w:vAlign w:val="center"/>
          </w:tcPr>
          <w:p w14:paraId="3E932D9B" w14:textId="77777777" w:rsidR="00B965F6" w:rsidRPr="00B40314" w:rsidRDefault="00B965F6" w:rsidP="00DA15FA">
            <w:pPr>
              <w:tabs>
                <w:tab w:val="left" w:pos="1080"/>
              </w:tabs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B40314">
              <w:rPr>
                <w:rFonts w:ascii="Times New Roman" w:hAnsi="Times New Roman"/>
                <w:sz w:val="24"/>
                <w:szCs w:val="24"/>
                <w:lang w:val="uk-UA"/>
              </w:rPr>
              <w:t>Усього витрат на виконання програми</w:t>
            </w:r>
          </w:p>
        </w:tc>
      </w:tr>
      <w:tr w:rsidR="00C8325A" w:rsidRPr="00B40314" w14:paraId="5BA30D8F" w14:textId="77777777" w:rsidTr="00DA15FA">
        <w:trPr>
          <w:trHeight w:val="304"/>
        </w:trPr>
        <w:tc>
          <w:tcPr>
            <w:tcW w:w="2795" w:type="dxa"/>
            <w:vMerge/>
          </w:tcPr>
          <w:p w14:paraId="2EADDF53" w14:textId="77777777" w:rsidR="00B965F6" w:rsidRPr="00B40314" w:rsidRDefault="00B965F6" w:rsidP="00DA15FA">
            <w:pPr>
              <w:tabs>
                <w:tab w:val="left" w:pos="1080"/>
              </w:tabs>
              <w:spacing w:after="0" w:line="240" w:lineRule="auto"/>
              <w:ind w:left="-39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1586" w:type="dxa"/>
            <w:vAlign w:val="center"/>
          </w:tcPr>
          <w:p w14:paraId="5F5D341D" w14:textId="77777777" w:rsidR="00B965F6" w:rsidRPr="00B40314" w:rsidRDefault="00B965F6" w:rsidP="00DA15FA">
            <w:pPr>
              <w:tabs>
                <w:tab w:val="left" w:pos="1080"/>
              </w:tabs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B40314">
              <w:rPr>
                <w:rFonts w:ascii="Times New Roman" w:hAnsi="Times New Roman"/>
                <w:sz w:val="24"/>
                <w:szCs w:val="24"/>
                <w:lang w:val="uk-UA"/>
              </w:rPr>
              <w:t>2026 рік</w:t>
            </w:r>
          </w:p>
        </w:tc>
        <w:tc>
          <w:tcPr>
            <w:tcW w:w="1640" w:type="dxa"/>
            <w:vAlign w:val="center"/>
          </w:tcPr>
          <w:p w14:paraId="15A528E2" w14:textId="77777777" w:rsidR="00B965F6" w:rsidRPr="00B40314" w:rsidRDefault="00B965F6" w:rsidP="00DA15FA">
            <w:pPr>
              <w:tabs>
                <w:tab w:val="left" w:pos="1080"/>
              </w:tabs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B40314">
              <w:rPr>
                <w:rFonts w:ascii="Times New Roman" w:hAnsi="Times New Roman"/>
                <w:sz w:val="24"/>
                <w:szCs w:val="24"/>
                <w:lang w:val="uk-UA"/>
              </w:rPr>
              <w:t>2027 рік</w:t>
            </w:r>
          </w:p>
        </w:tc>
        <w:tc>
          <w:tcPr>
            <w:tcW w:w="1559" w:type="dxa"/>
            <w:vAlign w:val="center"/>
          </w:tcPr>
          <w:p w14:paraId="7C1E329A" w14:textId="77777777" w:rsidR="00B965F6" w:rsidRPr="00B40314" w:rsidRDefault="00B965F6" w:rsidP="00DA15FA">
            <w:pPr>
              <w:tabs>
                <w:tab w:val="left" w:pos="1080"/>
              </w:tabs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B40314">
              <w:rPr>
                <w:rFonts w:ascii="Times New Roman" w:hAnsi="Times New Roman"/>
                <w:sz w:val="24"/>
                <w:szCs w:val="24"/>
                <w:lang w:val="uk-UA"/>
              </w:rPr>
              <w:t>2028 рік</w:t>
            </w:r>
          </w:p>
        </w:tc>
        <w:tc>
          <w:tcPr>
            <w:tcW w:w="2059" w:type="dxa"/>
            <w:vMerge/>
          </w:tcPr>
          <w:p w14:paraId="2D88293E" w14:textId="77777777" w:rsidR="00B965F6" w:rsidRPr="00B40314" w:rsidRDefault="00B965F6" w:rsidP="00DA15FA">
            <w:pPr>
              <w:tabs>
                <w:tab w:val="left" w:pos="1080"/>
              </w:tabs>
              <w:spacing w:after="0" w:line="240" w:lineRule="auto"/>
              <w:ind w:left="-39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</w:tr>
      <w:tr w:rsidR="00C8325A" w:rsidRPr="00B40314" w14:paraId="2D2178BB" w14:textId="77777777" w:rsidTr="00DA15FA">
        <w:trPr>
          <w:trHeight w:val="304"/>
        </w:trPr>
        <w:tc>
          <w:tcPr>
            <w:tcW w:w="2795" w:type="dxa"/>
          </w:tcPr>
          <w:p w14:paraId="194BFF38" w14:textId="77777777" w:rsidR="00362D54" w:rsidRPr="00B40314" w:rsidRDefault="00362D54" w:rsidP="00DA15FA">
            <w:pPr>
              <w:tabs>
                <w:tab w:val="left" w:pos="1080"/>
              </w:tabs>
              <w:spacing w:after="0" w:line="240" w:lineRule="auto"/>
              <w:ind w:left="-39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B40314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Обсяг ресурсів усього: </w:t>
            </w:r>
          </w:p>
          <w:p w14:paraId="138AB9C6" w14:textId="77777777" w:rsidR="00362D54" w:rsidRPr="00B40314" w:rsidRDefault="00362D54" w:rsidP="00DA15FA">
            <w:pPr>
              <w:tabs>
                <w:tab w:val="left" w:pos="1080"/>
              </w:tabs>
              <w:spacing w:after="0" w:line="240" w:lineRule="auto"/>
              <w:ind w:left="-39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B40314">
              <w:rPr>
                <w:rFonts w:ascii="Times New Roman" w:hAnsi="Times New Roman"/>
                <w:sz w:val="24"/>
                <w:szCs w:val="24"/>
                <w:lang w:val="uk-UA"/>
              </w:rPr>
              <w:t>у тому числі</w:t>
            </w:r>
          </w:p>
        </w:tc>
        <w:tc>
          <w:tcPr>
            <w:tcW w:w="1586" w:type="dxa"/>
            <w:vAlign w:val="center"/>
          </w:tcPr>
          <w:p w14:paraId="4C059DC5" w14:textId="77777777" w:rsidR="00362D54" w:rsidRPr="00B40314" w:rsidRDefault="00994F96" w:rsidP="00C74C1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B40314">
              <w:rPr>
                <w:rFonts w:ascii="Times New Roman" w:hAnsi="Times New Roman"/>
                <w:sz w:val="24"/>
                <w:szCs w:val="24"/>
                <w:lang w:val="uk-UA"/>
              </w:rPr>
              <w:t>63 531,90749</w:t>
            </w:r>
          </w:p>
        </w:tc>
        <w:tc>
          <w:tcPr>
            <w:tcW w:w="1640" w:type="dxa"/>
            <w:vAlign w:val="center"/>
          </w:tcPr>
          <w:p w14:paraId="0E827B4A" w14:textId="77777777" w:rsidR="00362D54" w:rsidRPr="00B40314" w:rsidRDefault="00362D54" w:rsidP="00C74C1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B40314">
              <w:rPr>
                <w:rFonts w:ascii="Times New Roman" w:hAnsi="Times New Roman"/>
                <w:sz w:val="24"/>
                <w:szCs w:val="24"/>
                <w:lang w:val="uk-UA"/>
              </w:rPr>
              <w:t>65 305,418</w:t>
            </w:r>
          </w:p>
        </w:tc>
        <w:tc>
          <w:tcPr>
            <w:tcW w:w="1559" w:type="dxa"/>
            <w:vAlign w:val="center"/>
          </w:tcPr>
          <w:p w14:paraId="3EC08EDD" w14:textId="77777777" w:rsidR="00362D54" w:rsidRPr="00B40314" w:rsidRDefault="00362D54" w:rsidP="00C74C1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B40314">
              <w:rPr>
                <w:rFonts w:ascii="Times New Roman" w:hAnsi="Times New Roman"/>
                <w:sz w:val="24"/>
                <w:szCs w:val="24"/>
                <w:lang w:val="uk-UA"/>
              </w:rPr>
              <w:t>79 270,756</w:t>
            </w:r>
          </w:p>
        </w:tc>
        <w:tc>
          <w:tcPr>
            <w:tcW w:w="2059" w:type="dxa"/>
            <w:vAlign w:val="center"/>
          </w:tcPr>
          <w:p w14:paraId="7C358AF9" w14:textId="77777777" w:rsidR="00362D54" w:rsidRPr="00B40314" w:rsidRDefault="00994F96" w:rsidP="00C74C1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B40314">
              <w:rPr>
                <w:rFonts w:ascii="Times New Roman" w:hAnsi="Times New Roman"/>
                <w:sz w:val="24"/>
                <w:szCs w:val="24"/>
                <w:lang w:val="uk-UA"/>
              </w:rPr>
              <w:t>208 108,08149</w:t>
            </w:r>
          </w:p>
        </w:tc>
      </w:tr>
      <w:tr w:rsidR="00C8325A" w:rsidRPr="00B40314" w14:paraId="7736F7AA" w14:textId="77777777" w:rsidTr="00DA15FA">
        <w:trPr>
          <w:trHeight w:val="304"/>
        </w:trPr>
        <w:tc>
          <w:tcPr>
            <w:tcW w:w="2795" w:type="dxa"/>
          </w:tcPr>
          <w:p w14:paraId="78216496" w14:textId="77777777" w:rsidR="00362D54" w:rsidRPr="00B40314" w:rsidRDefault="00362D54" w:rsidP="00DA15FA">
            <w:pPr>
              <w:tabs>
                <w:tab w:val="left" w:pos="1080"/>
              </w:tabs>
              <w:spacing w:after="0" w:line="240" w:lineRule="auto"/>
              <w:ind w:left="-39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B40314">
              <w:rPr>
                <w:rFonts w:ascii="Times New Roman" w:hAnsi="Times New Roman"/>
                <w:sz w:val="24"/>
                <w:szCs w:val="24"/>
                <w:lang w:val="uk-UA"/>
              </w:rPr>
              <w:t>Місцевий бюджет</w:t>
            </w:r>
          </w:p>
        </w:tc>
        <w:tc>
          <w:tcPr>
            <w:tcW w:w="1586" w:type="dxa"/>
            <w:vAlign w:val="center"/>
          </w:tcPr>
          <w:p w14:paraId="341CD9B6" w14:textId="77777777" w:rsidR="00362D54" w:rsidRPr="00B40314" w:rsidRDefault="00994F96" w:rsidP="00362D54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B40314">
              <w:rPr>
                <w:rFonts w:ascii="Times New Roman" w:hAnsi="Times New Roman"/>
                <w:sz w:val="24"/>
                <w:szCs w:val="24"/>
                <w:lang w:val="uk-UA"/>
              </w:rPr>
              <w:t>63 531,90749</w:t>
            </w:r>
          </w:p>
        </w:tc>
        <w:tc>
          <w:tcPr>
            <w:tcW w:w="1640" w:type="dxa"/>
            <w:vAlign w:val="center"/>
          </w:tcPr>
          <w:p w14:paraId="51D8E179" w14:textId="77777777" w:rsidR="00362D54" w:rsidRPr="00B40314" w:rsidRDefault="00362D54" w:rsidP="00DA15FA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B40314">
              <w:rPr>
                <w:rFonts w:ascii="Times New Roman" w:hAnsi="Times New Roman"/>
                <w:sz w:val="24"/>
                <w:szCs w:val="24"/>
                <w:lang w:val="uk-UA"/>
              </w:rPr>
              <w:t>65 305,418</w:t>
            </w:r>
          </w:p>
        </w:tc>
        <w:tc>
          <w:tcPr>
            <w:tcW w:w="1559" w:type="dxa"/>
            <w:vAlign w:val="center"/>
          </w:tcPr>
          <w:p w14:paraId="084ECE4E" w14:textId="77777777" w:rsidR="00362D54" w:rsidRPr="00B40314" w:rsidRDefault="00362D54" w:rsidP="00DA15FA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B40314">
              <w:rPr>
                <w:rFonts w:ascii="Times New Roman" w:hAnsi="Times New Roman"/>
                <w:sz w:val="24"/>
                <w:szCs w:val="24"/>
                <w:lang w:val="uk-UA"/>
              </w:rPr>
              <w:t>79 270,756</w:t>
            </w:r>
          </w:p>
        </w:tc>
        <w:tc>
          <w:tcPr>
            <w:tcW w:w="2059" w:type="dxa"/>
            <w:vAlign w:val="center"/>
          </w:tcPr>
          <w:p w14:paraId="524D36AA" w14:textId="77777777" w:rsidR="00362D54" w:rsidRPr="00B40314" w:rsidRDefault="00994F96" w:rsidP="00362D5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B40314">
              <w:rPr>
                <w:rFonts w:ascii="Times New Roman" w:hAnsi="Times New Roman"/>
                <w:sz w:val="24"/>
                <w:szCs w:val="24"/>
                <w:lang w:val="uk-UA"/>
              </w:rPr>
              <w:t>208 108,08149</w:t>
            </w:r>
          </w:p>
        </w:tc>
      </w:tr>
      <w:tr w:rsidR="00C8325A" w:rsidRPr="00B40314" w14:paraId="5D2E7403" w14:textId="77777777" w:rsidTr="00DA15FA">
        <w:trPr>
          <w:trHeight w:val="267"/>
        </w:trPr>
        <w:tc>
          <w:tcPr>
            <w:tcW w:w="2795" w:type="dxa"/>
          </w:tcPr>
          <w:p w14:paraId="12C821C8" w14:textId="77777777" w:rsidR="00362D54" w:rsidRPr="00B40314" w:rsidRDefault="00362D54" w:rsidP="00DA15FA">
            <w:pPr>
              <w:tabs>
                <w:tab w:val="left" w:pos="1080"/>
              </w:tabs>
              <w:spacing w:after="0" w:line="240" w:lineRule="auto"/>
              <w:ind w:left="-39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B40314">
              <w:rPr>
                <w:rFonts w:ascii="Times New Roman" w:hAnsi="Times New Roman"/>
                <w:sz w:val="24"/>
                <w:szCs w:val="24"/>
                <w:lang w:val="uk-UA"/>
              </w:rPr>
              <w:t>Державний Бюджет</w:t>
            </w:r>
          </w:p>
        </w:tc>
        <w:tc>
          <w:tcPr>
            <w:tcW w:w="1586" w:type="dxa"/>
            <w:vAlign w:val="center"/>
          </w:tcPr>
          <w:p w14:paraId="22C4B439" w14:textId="77777777" w:rsidR="00362D54" w:rsidRPr="00B40314" w:rsidRDefault="00362D54" w:rsidP="00DA15F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B40314">
              <w:rPr>
                <w:rFonts w:ascii="Times New Roman" w:hAnsi="Times New Roman"/>
                <w:sz w:val="24"/>
                <w:szCs w:val="24"/>
                <w:lang w:val="uk-UA"/>
              </w:rPr>
              <w:t>0</w:t>
            </w:r>
          </w:p>
        </w:tc>
        <w:tc>
          <w:tcPr>
            <w:tcW w:w="1640" w:type="dxa"/>
            <w:vAlign w:val="center"/>
          </w:tcPr>
          <w:p w14:paraId="6F42BBE1" w14:textId="77777777" w:rsidR="00362D54" w:rsidRPr="00B40314" w:rsidRDefault="00362D54" w:rsidP="00DA15F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B40314">
              <w:rPr>
                <w:rFonts w:ascii="Times New Roman" w:hAnsi="Times New Roman"/>
                <w:sz w:val="24"/>
                <w:szCs w:val="24"/>
                <w:lang w:val="uk-UA"/>
              </w:rPr>
              <w:t>0</w:t>
            </w:r>
          </w:p>
        </w:tc>
        <w:tc>
          <w:tcPr>
            <w:tcW w:w="1559" w:type="dxa"/>
            <w:vAlign w:val="center"/>
          </w:tcPr>
          <w:p w14:paraId="6E2EAA63" w14:textId="77777777" w:rsidR="00362D54" w:rsidRPr="00B40314" w:rsidRDefault="00362D54" w:rsidP="00DA15F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B40314">
              <w:rPr>
                <w:rFonts w:ascii="Times New Roman" w:hAnsi="Times New Roman"/>
                <w:sz w:val="24"/>
                <w:szCs w:val="24"/>
                <w:lang w:val="uk-UA"/>
              </w:rPr>
              <w:t>0</w:t>
            </w:r>
          </w:p>
        </w:tc>
        <w:tc>
          <w:tcPr>
            <w:tcW w:w="2059" w:type="dxa"/>
            <w:vAlign w:val="center"/>
          </w:tcPr>
          <w:p w14:paraId="0F4B775A" w14:textId="77777777" w:rsidR="00362D54" w:rsidRPr="00B40314" w:rsidRDefault="00362D54" w:rsidP="00DA15F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B40314">
              <w:rPr>
                <w:rFonts w:ascii="Times New Roman" w:hAnsi="Times New Roman"/>
                <w:sz w:val="24"/>
                <w:szCs w:val="24"/>
                <w:lang w:val="uk-UA"/>
              </w:rPr>
              <w:t>0</w:t>
            </w:r>
          </w:p>
        </w:tc>
      </w:tr>
    </w:tbl>
    <w:p w14:paraId="5A257965" w14:textId="77777777" w:rsidR="005B62C0" w:rsidRPr="00B40314" w:rsidRDefault="005B62C0" w:rsidP="00EA6CF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7655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jc w:val="both"/>
        <w:rPr>
          <w:rFonts w:ascii="Times New Roman" w:hAnsi="Times New Roman"/>
          <w:sz w:val="24"/>
          <w:szCs w:val="24"/>
          <w:lang w:val="uk-UA"/>
        </w:rPr>
      </w:pPr>
    </w:p>
    <w:p w14:paraId="6AAEFD84" w14:textId="77777777" w:rsidR="007E5535" w:rsidRPr="00B40314" w:rsidRDefault="008331D8" w:rsidP="003D635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7655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left="-142" w:firstLine="567"/>
        <w:jc w:val="both"/>
        <w:rPr>
          <w:rFonts w:ascii="Times New Roman" w:hAnsi="Times New Roman"/>
          <w:sz w:val="24"/>
          <w:szCs w:val="24"/>
          <w:lang w:val="uk-UA"/>
        </w:rPr>
      </w:pPr>
      <w:r w:rsidRPr="00B40314">
        <w:rPr>
          <w:rFonts w:ascii="Times New Roman" w:hAnsi="Times New Roman"/>
          <w:sz w:val="24"/>
          <w:szCs w:val="24"/>
          <w:lang w:val="uk-UA"/>
        </w:rPr>
        <w:t>3</w:t>
      </w:r>
      <w:r w:rsidR="007E5535" w:rsidRPr="00B40314">
        <w:rPr>
          <w:rFonts w:ascii="Times New Roman" w:hAnsi="Times New Roman"/>
          <w:sz w:val="24"/>
          <w:szCs w:val="24"/>
          <w:lang w:val="uk-UA"/>
        </w:rPr>
        <w:t>) викласти підпункт</w:t>
      </w:r>
      <w:r w:rsidRPr="00B40314">
        <w:rPr>
          <w:rFonts w:ascii="Times New Roman" w:hAnsi="Times New Roman"/>
          <w:sz w:val="24"/>
          <w:szCs w:val="24"/>
          <w:lang w:val="uk-UA"/>
        </w:rPr>
        <w:t xml:space="preserve"> </w:t>
      </w:r>
      <w:r w:rsidR="00432B78" w:rsidRPr="00B40314">
        <w:rPr>
          <w:rFonts w:ascii="Times New Roman" w:hAnsi="Times New Roman"/>
          <w:sz w:val="24"/>
          <w:szCs w:val="24"/>
          <w:lang w:val="uk-UA"/>
        </w:rPr>
        <w:t xml:space="preserve">1.3 «Капітальний ремонт пасажирського ліфта в житловому будинку за </w:t>
      </w:r>
      <w:proofErr w:type="spellStart"/>
      <w:r w:rsidR="00432B78" w:rsidRPr="00B40314">
        <w:rPr>
          <w:rFonts w:ascii="Times New Roman" w:hAnsi="Times New Roman"/>
          <w:sz w:val="24"/>
          <w:szCs w:val="24"/>
          <w:lang w:val="uk-UA"/>
        </w:rPr>
        <w:t>адресою</w:t>
      </w:r>
      <w:proofErr w:type="spellEnd"/>
      <w:r w:rsidR="00432B78" w:rsidRPr="00B40314">
        <w:rPr>
          <w:rFonts w:ascii="Times New Roman" w:hAnsi="Times New Roman"/>
          <w:sz w:val="24"/>
          <w:szCs w:val="24"/>
          <w:lang w:val="uk-UA"/>
        </w:rPr>
        <w:t xml:space="preserve">: вул. Героїв </w:t>
      </w:r>
      <w:proofErr w:type="spellStart"/>
      <w:r w:rsidR="00432B78" w:rsidRPr="00B40314">
        <w:rPr>
          <w:rFonts w:ascii="Times New Roman" w:hAnsi="Times New Roman"/>
          <w:sz w:val="24"/>
          <w:szCs w:val="24"/>
          <w:lang w:val="uk-UA"/>
        </w:rPr>
        <w:t>Роменщини</w:t>
      </w:r>
      <w:proofErr w:type="spellEnd"/>
      <w:r w:rsidR="00432B78" w:rsidRPr="00B40314">
        <w:rPr>
          <w:rFonts w:ascii="Times New Roman" w:hAnsi="Times New Roman"/>
          <w:sz w:val="24"/>
          <w:szCs w:val="24"/>
          <w:lang w:val="uk-UA"/>
        </w:rPr>
        <w:t xml:space="preserve">, 248 , під’їзд: 3 в м. Ромни Сумської області» </w:t>
      </w:r>
      <w:r w:rsidR="007E5535" w:rsidRPr="00B40314">
        <w:rPr>
          <w:rFonts w:ascii="Times New Roman" w:hAnsi="Times New Roman"/>
          <w:sz w:val="24"/>
          <w:szCs w:val="24"/>
          <w:lang w:val="uk-UA"/>
        </w:rPr>
        <w:t xml:space="preserve">розділу </w:t>
      </w:r>
      <w:r w:rsidR="00432B78" w:rsidRPr="00B40314">
        <w:rPr>
          <w:rFonts w:ascii="Times New Roman" w:hAnsi="Times New Roman"/>
          <w:sz w:val="24"/>
          <w:szCs w:val="24"/>
          <w:lang w:val="uk-UA"/>
        </w:rPr>
        <w:t>І</w:t>
      </w:r>
      <w:r w:rsidR="00432B78" w:rsidRPr="00B40314">
        <w:rPr>
          <w:rFonts w:ascii="Times New Roman" w:hAnsi="Times New Roman"/>
          <w:sz w:val="24"/>
          <w:szCs w:val="24"/>
          <w:lang w:val="en-US"/>
        </w:rPr>
        <w:t>V</w:t>
      </w:r>
      <w:r w:rsidR="00432B78" w:rsidRPr="00B40314">
        <w:rPr>
          <w:rFonts w:ascii="Times New Roman" w:hAnsi="Times New Roman"/>
          <w:sz w:val="24"/>
          <w:szCs w:val="24"/>
          <w:lang w:val="uk-UA"/>
        </w:rPr>
        <w:t xml:space="preserve"> «Забезпечення</w:t>
      </w:r>
      <w:r w:rsidRPr="00B40314">
        <w:rPr>
          <w:rFonts w:ascii="Times New Roman" w:hAnsi="Times New Roman"/>
          <w:sz w:val="24"/>
          <w:szCs w:val="24"/>
          <w:lang w:val="uk-UA"/>
        </w:rPr>
        <w:t xml:space="preserve"> </w:t>
      </w:r>
      <w:r w:rsidR="00432B78" w:rsidRPr="00B40314">
        <w:rPr>
          <w:rFonts w:ascii="Times New Roman" w:hAnsi="Times New Roman"/>
          <w:sz w:val="24"/>
          <w:szCs w:val="24"/>
          <w:lang w:val="uk-UA"/>
        </w:rPr>
        <w:t>надійної</w:t>
      </w:r>
      <w:r w:rsidRPr="00B40314">
        <w:rPr>
          <w:rFonts w:ascii="Times New Roman" w:hAnsi="Times New Roman"/>
          <w:sz w:val="24"/>
          <w:szCs w:val="24"/>
          <w:lang w:val="uk-UA"/>
        </w:rPr>
        <w:t xml:space="preserve"> </w:t>
      </w:r>
      <w:r w:rsidR="00432B78" w:rsidRPr="00B40314">
        <w:rPr>
          <w:rFonts w:ascii="Times New Roman" w:hAnsi="Times New Roman"/>
          <w:sz w:val="24"/>
          <w:szCs w:val="24"/>
          <w:lang w:val="uk-UA"/>
        </w:rPr>
        <w:t>та</w:t>
      </w:r>
      <w:r w:rsidRPr="00B40314">
        <w:rPr>
          <w:rFonts w:ascii="Times New Roman" w:hAnsi="Times New Roman"/>
          <w:sz w:val="24"/>
          <w:szCs w:val="24"/>
          <w:lang w:val="uk-UA"/>
        </w:rPr>
        <w:t xml:space="preserve"> </w:t>
      </w:r>
      <w:r w:rsidR="00432B78" w:rsidRPr="00B40314">
        <w:rPr>
          <w:rFonts w:ascii="Times New Roman" w:hAnsi="Times New Roman"/>
          <w:sz w:val="24"/>
          <w:szCs w:val="24"/>
          <w:lang w:val="uk-UA"/>
        </w:rPr>
        <w:t>безперебійної</w:t>
      </w:r>
      <w:r w:rsidRPr="00B40314">
        <w:rPr>
          <w:rFonts w:ascii="Times New Roman" w:hAnsi="Times New Roman"/>
          <w:sz w:val="24"/>
          <w:szCs w:val="24"/>
          <w:lang w:val="uk-UA"/>
        </w:rPr>
        <w:t xml:space="preserve"> </w:t>
      </w:r>
      <w:r w:rsidR="00432B78" w:rsidRPr="00B40314">
        <w:rPr>
          <w:rFonts w:ascii="Times New Roman" w:hAnsi="Times New Roman"/>
          <w:sz w:val="24"/>
          <w:szCs w:val="24"/>
          <w:lang w:val="uk-UA"/>
        </w:rPr>
        <w:t>експлуатації</w:t>
      </w:r>
      <w:r w:rsidRPr="00B40314">
        <w:rPr>
          <w:rFonts w:ascii="Times New Roman" w:hAnsi="Times New Roman"/>
          <w:sz w:val="24"/>
          <w:szCs w:val="24"/>
          <w:lang w:val="uk-UA"/>
        </w:rPr>
        <w:t xml:space="preserve"> </w:t>
      </w:r>
      <w:r w:rsidR="00432B78" w:rsidRPr="00B40314">
        <w:rPr>
          <w:rFonts w:ascii="Times New Roman" w:hAnsi="Times New Roman"/>
          <w:sz w:val="24"/>
          <w:szCs w:val="24"/>
          <w:lang w:val="uk-UA"/>
        </w:rPr>
        <w:t xml:space="preserve">ліфтів» </w:t>
      </w:r>
      <w:r w:rsidR="007E5535" w:rsidRPr="00B40314">
        <w:rPr>
          <w:rFonts w:ascii="Times New Roman" w:hAnsi="Times New Roman"/>
          <w:sz w:val="24"/>
          <w:szCs w:val="24"/>
          <w:lang w:val="uk-UA"/>
        </w:rPr>
        <w:t>додатку «Перелік завдань і заходів Програми реформування і розвитку житлово-комунального господарства Роменської міської територіальної громади на 2026-2028 роки» у такій редакції:</w:t>
      </w:r>
    </w:p>
    <w:p w14:paraId="5640AB63" w14:textId="77777777" w:rsidR="007E5535" w:rsidRPr="00B40314" w:rsidRDefault="007E5535" w:rsidP="007E553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7655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firstLine="425"/>
        <w:contextualSpacing/>
        <w:jc w:val="both"/>
        <w:rPr>
          <w:rFonts w:ascii="Times New Roman" w:hAnsi="Times New Roman"/>
          <w:sz w:val="16"/>
          <w:szCs w:val="16"/>
          <w:lang w:val="uk-UA"/>
        </w:rPr>
      </w:pPr>
    </w:p>
    <w:tbl>
      <w:tblPr>
        <w:tblW w:w="977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700"/>
        <w:gridCol w:w="1559"/>
        <w:gridCol w:w="781"/>
        <w:gridCol w:w="69"/>
        <w:gridCol w:w="709"/>
        <w:gridCol w:w="785"/>
        <w:gridCol w:w="992"/>
        <w:gridCol w:w="709"/>
        <w:gridCol w:w="916"/>
        <w:gridCol w:w="1559"/>
      </w:tblGrid>
      <w:tr w:rsidR="007E5535" w:rsidRPr="00B40314" w14:paraId="63C3708D" w14:textId="77777777" w:rsidTr="008331D8">
        <w:trPr>
          <w:trHeight w:val="1235"/>
          <w:jc w:val="center"/>
        </w:trPr>
        <w:tc>
          <w:tcPr>
            <w:tcW w:w="17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FBC72A" w14:textId="77777777" w:rsidR="007E5535" w:rsidRPr="00B40314" w:rsidRDefault="007E5535" w:rsidP="0005572B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uk-UA"/>
              </w:rPr>
            </w:pPr>
            <w:r w:rsidRPr="00B40314">
              <w:rPr>
                <w:rFonts w:ascii="Times New Roman" w:hAnsi="Times New Roman"/>
                <w:b/>
                <w:bCs/>
                <w:sz w:val="24"/>
                <w:szCs w:val="24"/>
                <w:lang w:val="uk-UA"/>
              </w:rPr>
              <w:t>Назва напряму діяльності                                                          (пріоритетні завдання)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1453B4" w14:textId="77777777" w:rsidR="007E5535" w:rsidRPr="00B40314" w:rsidRDefault="007E5535" w:rsidP="0005572B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uk-UA"/>
              </w:rPr>
            </w:pPr>
            <w:r w:rsidRPr="00B40314">
              <w:rPr>
                <w:rFonts w:ascii="Times New Roman" w:hAnsi="Times New Roman"/>
                <w:b/>
                <w:bCs/>
                <w:sz w:val="24"/>
                <w:szCs w:val="24"/>
                <w:lang w:val="uk-UA"/>
              </w:rPr>
              <w:t>Зміст заходів Програми з виконання завдання</w:t>
            </w:r>
          </w:p>
        </w:tc>
        <w:tc>
          <w:tcPr>
            <w:tcW w:w="234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DBD1C4" w14:textId="77777777" w:rsidR="007E5535" w:rsidRPr="00B40314" w:rsidRDefault="007E5535" w:rsidP="0005572B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uk-UA"/>
              </w:rPr>
            </w:pPr>
            <w:r w:rsidRPr="00B40314">
              <w:rPr>
                <w:rFonts w:ascii="Times New Roman" w:hAnsi="Times New Roman"/>
                <w:b/>
                <w:bCs/>
                <w:sz w:val="24"/>
                <w:szCs w:val="24"/>
                <w:lang w:val="uk-UA"/>
              </w:rPr>
              <w:t>Орієнтовні обсяги фінансування за роками виконання,       тис. грн.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0B40F2" w14:textId="77777777" w:rsidR="007E5535" w:rsidRPr="00B40314" w:rsidRDefault="007E5535" w:rsidP="0005572B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uk-UA"/>
              </w:rPr>
            </w:pPr>
            <w:r w:rsidRPr="00B40314">
              <w:rPr>
                <w:rFonts w:ascii="Times New Roman" w:hAnsi="Times New Roman"/>
                <w:b/>
                <w:bCs/>
                <w:sz w:val="24"/>
                <w:szCs w:val="24"/>
                <w:lang w:val="uk-UA"/>
              </w:rPr>
              <w:t>Відповідальні за виконання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C73765" w14:textId="77777777" w:rsidR="007E5535" w:rsidRPr="00B40314" w:rsidRDefault="007E5535" w:rsidP="0005572B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uk-UA"/>
              </w:rPr>
            </w:pPr>
            <w:r w:rsidRPr="00B40314">
              <w:rPr>
                <w:rFonts w:ascii="Times New Roman" w:hAnsi="Times New Roman"/>
                <w:b/>
                <w:bCs/>
                <w:sz w:val="24"/>
                <w:szCs w:val="24"/>
                <w:lang w:val="uk-UA"/>
              </w:rPr>
              <w:t>Строки виконання</w:t>
            </w:r>
          </w:p>
        </w:tc>
        <w:tc>
          <w:tcPr>
            <w:tcW w:w="91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A4C901" w14:textId="77777777" w:rsidR="007E5535" w:rsidRPr="00B40314" w:rsidRDefault="007E5535" w:rsidP="0005572B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uk-UA"/>
              </w:rPr>
            </w:pPr>
            <w:r w:rsidRPr="00B40314">
              <w:rPr>
                <w:rFonts w:ascii="Times New Roman" w:hAnsi="Times New Roman"/>
                <w:b/>
                <w:bCs/>
                <w:sz w:val="24"/>
                <w:szCs w:val="24"/>
                <w:lang w:val="uk-UA"/>
              </w:rPr>
              <w:t>Джерело фінансування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BFDE64" w14:textId="77777777" w:rsidR="007E5535" w:rsidRPr="00B40314" w:rsidRDefault="007E5535" w:rsidP="0005572B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uk-UA"/>
              </w:rPr>
            </w:pPr>
            <w:r w:rsidRPr="00B40314">
              <w:rPr>
                <w:rFonts w:ascii="Times New Roman" w:hAnsi="Times New Roman"/>
                <w:b/>
                <w:bCs/>
                <w:sz w:val="24"/>
                <w:szCs w:val="24"/>
                <w:lang w:val="uk-UA"/>
              </w:rPr>
              <w:t>Очікуваний результат виконання заходу</w:t>
            </w:r>
          </w:p>
        </w:tc>
      </w:tr>
      <w:tr w:rsidR="007E5535" w:rsidRPr="00B40314" w14:paraId="7F658F69" w14:textId="77777777" w:rsidTr="00115857">
        <w:trPr>
          <w:trHeight w:val="587"/>
          <w:jc w:val="center"/>
        </w:trPr>
        <w:tc>
          <w:tcPr>
            <w:tcW w:w="17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C1C356" w14:textId="77777777" w:rsidR="007E5535" w:rsidRPr="00B40314" w:rsidRDefault="007E5535" w:rsidP="0005572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7655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contextualSpacing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uk-UA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6FAC95" w14:textId="77777777" w:rsidR="007E5535" w:rsidRPr="00B40314" w:rsidRDefault="007E5535" w:rsidP="0005572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7655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contextualSpacing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uk-UA"/>
              </w:rPr>
            </w:pPr>
          </w:p>
        </w:tc>
        <w:tc>
          <w:tcPr>
            <w:tcW w:w="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3CB102" w14:textId="77777777" w:rsidR="007E5535" w:rsidRPr="00B40314" w:rsidRDefault="007E5535" w:rsidP="0005572B">
            <w:pPr>
              <w:spacing w:after="0" w:line="204" w:lineRule="auto"/>
              <w:contextualSpacing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uk-UA"/>
              </w:rPr>
            </w:pPr>
            <w:r w:rsidRPr="00B40314">
              <w:rPr>
                <w:rFonts w:ascii="Times New Roman" w:hAnsi="Times New Roman"/>
                <w:b/>
                <w:bCs/>
                <w:sz w:val="24"/>
                <w:szCs w:val="24"/>
                <w:lang w:val="uk-UA"/>
              </w:rPr>
              <w:t>2026 рік</w:t>
            </w:r>
          </w:p>
        </w:tc>
        <w:tc>
          <w:tcPr>
            <w:tcW w:w="7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5F949C" w14:textId="77777777" w:rsidR="007E5535" w:rsidRPr="00B40314" w:rsidRDefault="007E5535" w:rsidP="0005572B">
            <w:pPr>
              <w:spacing w:after="0" w:line="204" w:lineRule="auto"/>
              <w:contextualSpacing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uk-UA"/>
              </w:rPr>
            </w:pPr>
            <w:r w:rsidRPr="00B40314">
              <w:rPr>
                <w:rFonts w:ascii="Times New Roman" w:hAnsi="Times New Roman"/>
                <w:b/>
                <w:bCs/>
                <w:sz w:val="24"/>
                <w:szCs w:val="24"/>
                <w:lang w:val="uk-UA"/>
              </w:rPr>
              <w:t>2027 рік</w:t>
            </w:r>
          </w:p>
        </w:tc>
        <w:tc>
          <w:tcPr>
            <w:tcW w:w="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D4FA51" w14:textId="77777777" w:rsidR="007E5535" w:rsidRPr="00B40314" w:rsidRDefault="007E5535" w:rsidP="0005572B">
            <w:pPr>
              <w:spacing w:after="0" w:line="204" w:lineRule="auto"/>
              <w:contextualSpacing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uk-UA"/>
              </w:rPr>
            </w:pPr>
            <w:r w:rsidRPr="00B40314">
              <w:rPr>
                <w:rFonts w:ascii="Times New Roman" w:hAnsi="Times New Roman"/>
                <w:b/>
                <w:bCs/>
                <w:sz w:val="24"/>
                <w:szCs w:val="24"/>
                <w:lang w:val="uk-UA"/>
              </w:rPr>
              <w:t>2028 рік</w:t>
            </w: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93C080" w14:textId="77777777" w:rsidR="007E5535" w:rsidRPr="00B40314" w:rsidRDefault="007E5535" w:rsidP="0005572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7655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contextualSpacing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uk-UA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4CEEDA" w14:textId="77777777" w:rsidR="007E5535" w:rsidRPr="00B40314" w:rsidRDefault="007E5535" w:rsidP="0005572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7655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contextualSpacing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uk-UA"/>
              </w:rPr>
            </w:pPr>
          </w:p>
        </w:tc>
        <w:tc>
          <w:tcPr>
            <w:tcW w:w="91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7400E1" w14:textId="77777777" w:rsidR="007E5535" w:rsidRPr="00B40314" w:rsidRDefault="007E5535" w:rsidP="0005572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7655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contextualSpacing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uk-UA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528FDB" w14:textId="77777777" w:rsidR="007E5535" w:rsidRPr="00B40314" w:rsidRDefault="007E5535" w:rsidP="0005572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7655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contextualSpacing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uk-UA"/>
              </w:rPr>
            </w:pPr>
          </w:p>
        </w:tc>
      </w:tr>
      <w:tr w:rsidR="007E5535" w:rsidRPr="00B40314" w14:paraId="75B4A0C7" w14:textId="77777777" w:rsidTr="00115857">
        <w:trPr>
          <w:trHeight w:val="187"/>
          <w:jc w:val="center"/>
        </w:trPr>
        <w:tc>
          <w:tcPr>
            <w:tcW w:w="170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763B9A97" w14:textId="77777777" w:rsidR="007E5535" w:rsidRPr="00B40314" w:rsidRDefault="007E5535" w:rsidP="0005572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7655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B40314">
              <w:rPr>
                <w:rFonts w:ascii="Times New Roman" w:hAnsi="Times New Roman"/>
                <w:sz w:val="24"/>
                <w:szCs w:val="24"/>
                <w:lang w:val="uk-UA"/>
              </w:rPr>
              <w:t>…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67A67EFA" w14:textId="77777777" w:rsidR="007E5535" w:rsidRPr="00B40314" w:rsidRDefault="007E5535" w:rsidP="0005572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7655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B40314">
              <w:rPr>
                <w:rFonts w:ascii="Times New Roman" w:hAnsi="Times New Roman"/>
                <w:sz w:val="24"/>
                <w:szCs w:val="24"/>
                <w:lang w:val="uk-UA"/>
              </w:rPr>
              <w:t>…</w:t>
            </w:r>
          </w:p>
        </w:tc>
        <w:tc>
          <w:tcPr>
            <w:tcW w:w="781" w:type="dxa"/>
            <w:vAlign w:val="center"/>
          </w:tcPr>
          <w:p w14:paraId="79621ADA" w14:textId="77777777" w:rsidR="007E5535" w:rsidRPr="00B40314" w:rsidRDefault="007E5535" w:rsidP="0005572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7655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B40314">
              <w:rPr>
                <w:rFonts w:ascii="Times New Roman" w:hAnsi="Times New Roman"/>
                <w:sz w:val="24"/>
                <w:szCs w:val="24"/>
                <w:lang w:val="uk-UA"/>
              </w:rPr>
              <w:t>…</w:t>
            </w:r>
          </w:p>
        </w:tc>
        <w:tc>
          <w:tcPr>
            <w:tcW w:w="778" w:type="dxa"/>
            <w:gridSpan w:val="2"/>
            <w:vAlign w:val="center"/>
          </w:tcPr>
          <w:p w14:paraId="43AD1BD3" w14:textId="77777777" w:rsidR="007E5535" w:rsidRPr="00B40314" w:rsidRDefault="007E5535" w:rsidP="0005572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7655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B40314">
              <w:rPr>
                <w:rFonts w:ascii="Times New Roman" w:hAnsi="Times New Roman"/>
                <w:sz w:val="24"/>
                <w:szCs w:val="24"/>
                <w:lang w:val="uk-UA"/>
              </w:rPr>
              <w:t>…</w:t>
            </w:r>
          </w:p>
        </w:tc>
        <w:tc>
          <w:tcPr>
            <w:tcW w:w="785" w:type="dxa"/>
            <w:vAlign w:val="center"/>
          </w:tcPr>
          <w:p w14:paraId="63114697" w14:textId="77777777" w:rsidR="007E5535" w:rsidRPr="00B40314" w:rsidRDefault="007E5535" w:rsidP="0005572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7655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B40314">
              <w:rPr>
                <w:rFonts w:ascii="Times New Roman" w:hAnsi="Times New Roman"/>
                <w:sz w:val="24"/>
                <w:szCs w:val="24"/>
                <w:lang w:val="uk-UA"/>
              </w:rPr>
              <w:t>…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28CE0000" w14:textId="77777777" w:rsidR="007E5535" w:rsidRPr="00B40314" w:rsidRDefault="007E5535" w:rsidP="0005572B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B40314">
              <w:rPr>
                <w:rFonts w:ascii="Times New Roman" w:hAnsi="Times New Roman"/>
                <w:sz w:val="24"/>
                <w:szCs w:val="24"/>
                <w:lang w:val="uk-UA"/>
              </w:rPr>
              <w:t>…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01E2BE1F" w14:textId="77777777" w:rsidR="007E5535" w:rsidRPr="00B40314" w:rsidRDefault="007E5535" w:rsidP="0005572B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B40314">
              <w:rPr>
                <w:rFonts w:ascii="Times New Roman" w:hAnsi="Times New Roman"/>
                <w:sz w:val="24"/>
                <w:szCs w:val="24"/>
                <w:lang w:val="uk-UA"/>
              </w:rPr>
              <w:t>…</w:t>
            </w:r>
          </w:p>
        </w:tc>
        <w:tc>
          <w:tcPr>
            <w:tcW w:w="916" w:type="dxa"/>
            <w:shd w:val="clear" w:color="auto" w:fill="auto"/>
            <w:vAlign w:val="center"/>
          </w:tcPr>
          <w:p w14:paraId="72A44EA0" w14:textId="77777777" w:rsidR="007E5535" w:rsidRPr="00B40314" w:rsidRDefault="007E5535" w:rsidP="0005572B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B40314">
              <w:rPr>
                <w:rFonts w:ascii="Times New Roman" w:hAnsi="Times New Roman"/>
                <w:sz w:val="24"/>
                <w:szCs w:val="24"/>
                <w:lang w:val="uk-UA"/>
              </w:rPr>
              <w:t>…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24694624" w14:textId="77777777" w:rsidR="007E5535" w:rsidRPr="00B40314" w:rsidRDefault="007E5535" w:rsidP="0005572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7655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B40314">
              <w:rPr>
                <w:rFonts w:ascii="Times New Roman" w:hAnsi="Times New Roman"/>
                <w:sz w:val="24"/>
                <w:szCs w:val="24"/>
                <w:lang w:val="uk-UA"/>
              </w:rPr>
              <w:t>…</w:t>
            </w:r>
          </w:p>
        </w:tc>
      </w:tr>
      <w:tr w:rsidR="00432B78" w:rsidRPr="00B40314" w14:paraId="7720898D" w14:textId="77777777" w:rsidTr="008331D8">
        <w:trPr>
          <w:trHeight w:val="2253"/>
          <w:jc w:val="center"/>
        </w:trPr>
        <w:tc>
          <w:tcPr>
            <w:tcW w:w="170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D88D9FF" w14:textId="77777777" w:rsidR="00432B78" w:rsidRPr="00B40314" w:rsidRDefault="00432B78" w:rsidP="00432B7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7655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B40314">
              <w:rPr>
                <w:rFonts w:ascii="Times New Roman" w:hAnsi="Times New Roman"/>
                <w:sz w:val="24"/>
                <w:szCs w:val="24"/>
                <w:lang w:val="uk-UA"/>
              </w:rPr>
              <w:t>1. Підвищення експлуатаційних властивостей ліфтового господарства і утримання його у належному стані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761FCE18" w14:textId="77777777" w:rsidR="00432B78" w:rsidRPr="00B40314" w:rsidRDefault="00A354B7" w:rsidP="008331D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7655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B40314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1.3. Капітальний ремонт пасажирського ліфта в житловому будинку за </w:t>
            </w:r>
            <w:proofErr w:type="spellStart"/>
            <w:r w:rsidRPr="00B40314">
              <w:rPr>
                <w:rFonts w:ascii="Times New Roman" w:hAnsi="Times New Roman"/>
                <w:sz w:val="24"/>
                <w:szCs w:val="24"/>
                <w:lang w:val="uk-UA"/>
              </w:rPr>
              <w:t>адресою</w:t>
            </w:r>
            <w:proofErr w:type="spellEnd"/>
            <w:r w:rsidRPr="00B40314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: вул. Героїв </w:t>
            </w:r>
            <w:proofErr w:type="spellStart"/>
            <w:r w:rsidRPr="00B40314">
              <w:rPr>
                <w:rFonts w:ascii="Times New Roman" w:hAnsi="Times New Roman"/>
                <w:sz w:val="24"/>
                <w:szCs w:val="24"/>
                <w:lang w:val="uk-UA"/>
              </w:rPr>
              <w:t>Роменщини</w:t>
            </w:r>
            <w:proofErr w:type="spellEnd"/>
            <w:r w:rsidRPr="00B40314">
              <w:rPr>
                <w:rFonts w:ascii="Times New Roman" w:hAnsi="Times New Roman"/>
                <w:sz w:val="24"/>
                <w:szCs w:val="24"/>
                <w:lang w:val="uk-UA"/>
              </w:rPr>
              <w:t>, 248 , під’їзд: 3 в м. Ромни Сумської області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327358" w14:textId="77777777" w:rsidR="00432B78" w:rsidRPr="00B40314" w:rsidRDefault="00FB413F" w:rsidP="008331D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7655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B40314">
              <w:rPr>
                <w:rFonts w:ascii="Times New Roman" w:hAnsi="Times New Roman"/>
                <w:sz w:val="24"/>
                <w:szCs w:val="24"/>
                <w:lang w:val="uk-UA"/>
              </w:rPr>
              <w:t>2081,73329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37FBDED" w14:textId="77777777" w:rsidR="00432B78" w:rsidRPr="00B40314" w:rsidRDefault="00432B78" w:rsidP="00432B7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7655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7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6A60776" w14:textId="77777777" w:rsidR="00432B78" w:rsidRPr="00B40314" w:rsidRDefault="00432B78" w:rsidP="00432B7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7655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14:paraId="0A7915F5" w14:textId="77777777" w:rsidR="00432B78" w:rsidRPr="00B40314" w:rsidRDefault="00432B78" w:rsidP="00432B78">
            <w:pPr>
              <w:spacing w:line="204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B40314">
              <w:rPr>
                <w:rFonts w:ascii="Times New Roman" w:hAnsi="Times New Roman"/>
                <w:sz w:val="24"/>
                <w:szCs w:val="24"/>
                <w:lang w:val="uk-UA"/>
              </w:rPr>
              <w:t>УЖКГ РМР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624C148B" w14:textId="77777777" w:rsidR="00432B78" w:rsidRPr="00B40314" w:rsidRDefault="00432B78" w:rsidP="00432B78">
            <w:pPr>
              <w:spacing w:line="204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B40314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2026-2028 </w:t>
            </w:r>
          </w:p>
          <w:p w14:paraId="1BBD0FB6" w14:textId="77777777" w:rsidR="00432B78" w:rsidRPr="00B40314" w:rsidRDefault="00432B78" w:rsidP="00432B78">
            <w:pPr>
              <w:spacing w:line="216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B40314">
              <w:rPr>
                <w:rFonts w:ascii="Times New Roman" w:hAnsi="Times New Roman"/>
                <w:sz w:val="24"/>
                <w:szCs w:val="24"/>
                <w:lang w:val="uk-UA"/>
              </w:rPr>
              <w:t>роки</w:t>
            </w:r>
          </w:p>
        </w:tc>
        <w:tc>
          <w:tcPr>
            <w:tcW w:w="916" w:type="dxa"/>
            <w:shd w:val="clear" w:color="auto" w:fill="auto"/>
            <w:vAlign w:val="center"/>
          </w:tcPr>
          <w:p w14:paraId="3F106C38" w14:textId="77777777" w:rsidR="00432B78" w:rsidRPr="00B40314" w:rsidRDefault="00432B78" w:rsidP="00432B78">
            <w:pPr>
              <w:contextualSpacing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  <w:p w14:paraId="74147589" w14:textId="77777777" w:rsidR="00432B78" w:rsidRPr="00B40314" w:rsidRDefault="00432B78" w:rsidP="00432B78">
            <w:pPr>
              <w:ind w:left="-80" w:right="-108"/>
              <w:contextualSpacing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B40314">
              <w:rPr>
                <w:rFonts w:ascii="Times New Roman" w:hAnsi="Times New Roman"/>
                <w:sz w:val="24"/>
                <w:szCs w:val="24"/>
                <w:lang w:val="uk-UA"/>
              </w:rPr>
              <w:t>Бюджет Роменської МТГ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4FEDF6C3" w14:textId="77777777" w:rsidR="00432B78" w:rsidRPr="00B40314" w:rsidRDefault="00DB3451" w:rsidP="00115857">
            <w:pPr>
              <w:tabs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7655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left="-117" w:right="-39" w:firstLine="117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B40314">
              <w:rPr>
                <w:rFonts w:ascii="Times New Roman" w:hAnsi="Times New Roman"/>
                <w:sz w:val="24"/>
                <w:szCs w:val="24"/>
                <w:lang w:val="uk-UA"/>
              </w:rPr>
              <w:t>Забезпечення надійності та безпечної експлуатації ліфтового господарства</w:t>
            </w:r>
          </w:p>
        </w:tc>
      </w:tr>
      <w:tr w:rsidR="00115857" w:rsidRPr="00B40314" w14:paraId="5487E5D6" w14:textId="77777777" w:rsidTr="00115857">
        <w:trPr>
          <w:trHeight w:val="216"/>
          <w:jc w:val="center"/>
        </w:trPr>
        <w:tc>
          <w:tcPr>
            <w:tcW w:w="170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649E9F3" w14:textId="77777777" w:rsidR="00115857" w:rsidRPr="00B40314" w:rsidRDefault="00115857" w:rsidP="0011585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7655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B40314">
              <w:rPr>
                <w:rFonts w:ascii="Times New Roman" w:hAnsi="Times New Roman"/>
                <w:sz w:val="24"/>
                <w:szCs w:val="24"/>
                <w:lang w:val="uk-UA"/>
              </w:rPr>
              <w:t>…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4CA0CF57" w14:textId="77777777" w:rsidR="00115857" w:rsidRPr="00B40314" w:rsidRDefault="00115857" w:rsidP="0011585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7655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B40314">
              <w:rPr>
                <w:rFonts w:ascii="Times New Roman" w:hAnsi="Times New Roman"/>
                <w:sz w:val="24"/>
                <w:szCs w:val="24"/>
                <w:lang w:val="uk-UA"/>
              </w:rPr>
              <w:t>…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3F220F" w14:textId="77777777" w:rsidR="00115857" w:rsidRPr="00B40314" w:rsidRDefault="00115857" w:rsidP="0011585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7655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B40314">
              <w:rPr>
                <w:rFonts w:ascii="Times New Roman" w:hAnsi="Times New Roman"/>
                <w:sz w:val="24"/>
                <w:szCs w:val="24"/>
                <w:lang w:val="uk-UA"/>
              </w:rPr>
              <w:t>…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0A710B" w14:textId="77777777" w:rsidR="00115857" w:rsidRPr="00B40314" w:rsidRDefault="00115857" w:rsidP="0011585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7655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B40314">
              <w:rPr>
                <w:rFonts w:ascii="Times New Roman" w:hAnsi="Times New Roman"/>
                <w:sz w:val="24"/>
                <w:szCs w:val="24"/>
                <w:lang w:val="uk-UA"/>
              </w:rPr>
              <w:t>…</w:t>
            </w:r>
          </w:p>
        </w:tc>
        <w:tc>
          <w:tcPr>
            <w:tcW w:w="7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9F7370" w14:textId="77777777" w:rsidR="00115857" w:rsidRPr="00B40314" w:rsidRDefault="00115857" w:rsidP="0011585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7655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B40314">
              <w:rPr>
                <w:rFonts w:ascii="Times New Roman" w:hAnsi="Times New Roman"/>
                <w:sz w:val="24"/>
                <w:szCs w:val="24"/>
                <w:lang w:val="uk-UA"/>
              </w:rPr>
              <w:t>…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081C4B42" w14:textId="77777777" w:rsidR="00115857" w:rsidRPr="00B40314" w:rsidRDefault="00115857" w:rsidP="00115857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B40314">
              <w:rPr>
                <w:rFonts w:ascii="Times New Roman" w:hAnsi="Times New Roman"/>
                <w:sz w:val="24"/>
                <w:szCs w:val="24"/>
                <w:lang w:val="uk-UA"/>
              </w:rPr>
              <w:t>…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407FE5F6" w14:textId="77777777" w:rsidR="00115857" w:rsidRPr="00B40314" w:rsidRDefault="00115857" w:rsidP="00115857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B40314">
              <w:rPr>
                <w:rFonts w:ascii="Times New Roman" w:hAnsi="Times New Roman"/>
                <w:sz w:val="24"/>
                <w:szCs w:val="24"/>
                <w:lang w:val="uk-UA"/>
              </w:rPr>
              <w:t>…</w:t>
            </w:r>
          </w:p>
        </w:tc>
        <w:tc>
          <w:tcPr>
            <w:tcW w:w="916" w:type="dxa"/>
            <w:shd w:val="clear" w:color="auto" w:fill="auto"/>
            <w:vAlign w:val="center"/>
          </w:tcPr>
          <w:p w14:paraId="05A5F70C" w14:textId="77777777" w:rsidR="00115857" w:rsidRPr="00B40314" w:rsidRDefault="00115857" w:rsidP="00115857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B40314">
              <w:rPr>
                <w:rFonts w:ascii="Times New Roman" w:hAnsi="Times New Roman"/>
                <w:sz w:val="24"/>
                <w:szCs w:val="24"/>
                <w:lang w:val="uk-UA"/>
              </w:rPr>
              <w:t>…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4B033152" w14:textId="77777777" w:rsidR="00115857" w:rsidRPr="00B40314" w:rsidRDefault="00115857" w:rsidP="00115857">
            <w:pPr>
              <w:tabs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7655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left="-117" w:right="-39" w:firstLine="117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B40314">
              <w:rPr>
                <w:rFonts w:ascii="Times New Roman" w:hAnsi="Times New Roman"/>
                <w:sz w:val="24"/>
                <w:szCs w:val="24"/>
                <w:lang w:val="uk-UA"/>
              </w:rPr>
              <w:t>…</w:t>
            </w:r>
          </w:p>
        </w:tc>
      </w:tr>
    </w:tbl>
    <w:p w14:paraId="7C8934C8" w14:textId="77777777" w:rsidR="001173EB" w:rsidRPr="00B40314" w:rsidRDefault="001173EB" w:rsidP="001173E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7655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left="-142" w:firstLine="567"/>
        <w:jc w:val="both"/>
        <w:rPr>
          <w:rFonts w:ascii="Times New Roman" w:hAnsi="Times New Roman"/>
          <w:sz w:val="24"/>
          <w:szCs w:val="24"/>
          <w:lang w:val="uk-UA"/>
        </w:rPr>
      </w:pPr>
    </w:p>
    <w:p w14:paraId="36BAC808" w14:textId="77777777" w:rsidR="001173EB" w:rsidRPr="00B40314" w:rsidRDefault="00115857" w:rsidP="001173E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7655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left="-142" w:firstLine="567"/>
        <w:jc w:val="both"/>
        <w:rPr>
          <w:rFonts w:ascii="Times New Roman" w:hAnsi="Times New Roman"/>
          <w:sz w:val="24"/>
          <w:szCs w:val="24"/>
          <w:lang w:val="uk-UA"/>
        </w:rPr>
      </w:pPr>
      <w:r w:rsidRPr="00B40314">
        <w:rPr>
          <w:rFonts w:ascii="Times New Roman" w:hAnsi="Times New Roman"/>
          <w:sz w:val="24"/>
          <w:szCs w:val="24"/>
          <w:lang w:val="uk-UA"/>
        </w:rPr>
        <w:t>4</w:t>
      </w:r>
      <w:r w:rsidR="001173EB" w:rsidRPr="00B40314">
        <w:rPr>
          <w:rFonts w:ascii="Times New Roman" w:hAnsi="Times New Roman"/>
          <w:sz w:val="24"/>
          <w:szCs w:val="24"/>
          <w:lang w:val="uk-UA"/>
        </w:rPr>
        <w:t>)</w:t>
      </w:r>
      <w:r w:rsidRPr="00B40314">
        <w:rPr>
          <w:rFonts w:ascii="Times New Roman" w:hAnsi="Times New Roman"/>
          <w:sz w:val="24"/>
          <w:szCs w:val="24"/>
          <w:lang w:val="uk-UA"/>
        </w:rPr>
        <w:t xml:space="preserve"> </w:t>
      </w:r>
      <w:r w:rsidR="001173EB" w:rsidRPr="00B40314">
        <w:rPr>
          <w:rFonts w:ascii="Times New Roman" w:hAnsi="Times New Roman"/>
          <w:sz w:val="24"/>
          <w:szCs w:val="24"/>
          <w:lang w:val="uk-UA"/>
        </w:rPr>
        <w:t>викласти підпункт 2.1 «Послуги з технічного обслуговування систем освітлення вулиць, громадських місць»</w:t>
      </w:r>
      <w:r w:rsidRPr="00B40314">
        <w:rPr>
          <w:rFonts w:ascii="Times New Roman" w:hAnsi="Times New Roman"/>
          <w:sz w:val="24"/>
          <w:szCs w:val="24"/>
          <w:lang w:val="uk-UA"/>
        </w:rPr>
        <w:t xml:space="preserve"> </w:t>
      </w:r>
      <w:r w:rsidR="001173EB" w:rsidRPr="00B40314">
        <w:rPr>
          <w:rFonts w:ascii="Times New Roman" w:hAnsi="Times New Roman"/>
          <w:sz w:val="24"/>
          <w:szCs w:val="24"/>
          <w:lang w:val="uk-UA"/>
        </w:rPr>
        <w:t xml:space="preserve">розділу </w:t>
      </w:r>
      <w:r w:rsidR="001173EB" w:rsidRPr="00B40314">
        <w:rPr>
          <w:rFonts w:ascii="Times New Roman" w:hAnsi="Times New Roman"/>
          <w:sz w:val="24"/>
          <w:szCs w:val="24"/>
          <w:lang w:val="en-US"/>
        </w:rPr>
        <w:t>V</w:t>
      </w:r>
      <w:r w:rsidR="001173EB" w:rsidRPr="00B40314">
        <w:rPr>
          <w:rFonts w:ascii="Times New Roman" w:hAnsi="Times New Roman"/>
          <w:sz w:val="24"/>
          <w:szCs w:val="24"/>
          <w:lang w:val="uk-UA"/>
        </w:rPr>
        <w:t xml:space="preserve">  «Організація</w:t>
      </w:r>
      <w:r w:rsidRPr="00B40314">
        <w:rPr>
          <w:rFonts w:ascii="Times New Roman" w:hAnsi="Times New Roman"/>
          <w:sz w:val="24"/>
          <w:szCs w:val="24"/>
          <w:lang w:val="uk-UA"/>
        </w:rPr>
        <w:t xml:space="preserve"> </w:t>
      </w:r>
      <w:r w:rsidR="001173EB" w:rsidRPr="00B40314">
        <w:rPr>
          <w:rFonts w:ascii="Times New Roman" w:hAnsi="Times New Roman"/>
          <w:sz w:val="24"/>
          <w:szCs w:val="24"/>
          <w:lang w:val="uk-UA"/>
        </w:rPr>
        <w:t>благоустрою</w:t>
      </w:r>
      <w:r w:rsidRPr="00B40314">
        <w:rPr>
          <w:rFonts w:ascii="Times New Roman" w:hAnsi="Times New Roman"/>
          <w:sz w:val="24"/>
          <w:szCs w:val="24"/>
          <w:lang w:val="uk-UA"/>
        </w:rPr>
        <w:t xml:space="preserve"> </w:t>
      </w:r>
      <w:r w:rsidR="001173EB" w:rsidRPr="00B40314">
        <w:rPr>
          <w:rFonts w:ascii="Times New Roman" w:hAnsi="Times New Roman"/>
          <w:sz w:val="24"/>
          <w:szCs w:val="24"/>
          <w:lang w:val="uk-UA"/>
        </w:rPr>
        <w:t>населених</w:t>
      </w:r>
      <w:r w:rsidRPr="00B40314">
        <w:rPr>
          <w:rFonts w:ascii="Times New Roman" w:hAnsi="Times New Roman"/>
          <w:sz w:val="24"/>
          <w:szCs w:val="24"/>
          <w:lang w:val="uk-UA"/>
        </w:rPr>
        <w:t xml:space="preserve"> </w:t>
      </w:r>
      <w:r w:rsidR="001173EB" w:rsidRPr="00B40314">
        <w:rPr>
          <w:rFonts w:ascii="Times New Roman" w:hAnsi="Times New Roman"/>
          <w:sz w:val="24"/>
          <w:szCs w:val="24"/>
          <w:lang w:val="uk-UA"/>
        </w:rPr>
        <w:t>пунктів» додатку «Перелік завдань і заходів Програми реформування і розвитку житлово-комунального господарства Роменської міської територіальної громади на 2026-2028 роки» у такій редакції:</w:t>
      </w:r>
    </w:p>
    <w:p w14:paraId="3698999F" w14:textId="77777777" w:rsidR="001173EB" w:rsidRPr="00B40314" w:rsidRDefault="001173EB" w:rsidP="001173E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7655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firstLine="425"/>
        <w:contextualSpacing/>
        <w:jc w:val="both"/>
        <w:rPr>
          <w:rFonts w:ascii="Times New Roman" w:hAnsi="Times New Roman"/>
          <w:sz w:val="16"/>
          <w:szCs w:val="16"/>
          <w:lang w:val="uk-UA"/>
        </w:rPr>
      </w:pPr>
    </w:p>
    <w:tbl>
      <w:tblPr>
        <w:tblW w:w="963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700"/>
        <w:gridCol w:w="1559"/>
        <w:gridCol w:w="708"/>
        <w:gridCol w:w="851"/>
        <w:gridCol w:w="785"/>
        <w:gridCol w:w="992"/>
        <w:gridCol w:w="709"/>
        <w:gridCol w:w="774"/>
        <w:gridCol w:w="1556"/>
      </w:tblGrid>
      <w:tr w:rsidR="001173EB" w:rsidRPr="00B40314" w14:paraId="23EBF5F0" w14:textId="77777777" w:rsidTr="00115857">
        <w:trPr>
          <w:trHeight w:val="1235"/>
          <w:jc w:val="center"/>
        </w:trPr>
        <w:tc>
          <w:tcPr>
            <w:tcW w:w="17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4A43E1" w14:textId="77777777" w:rsidR="001173EB" w:rsidRPr="00B40314" w:rsidRDefault="001173EB" w:rsidP="00115857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uk-UA"/>
              </w:rPr>
            </w:pPr>
            <w:r w:rsidRPr="00B40314">
              <w:rPr>
                <w:rFonts w:ascii="Times New Roman" w:hAnsi="Times New Roman"/>
                <w:b/>
                <w:bCs/>
                <w:sz w:val="24"/>
                <w:szCs w:val="24"/>
                <w:lang w:val="uk-UA"/>
              </w:rPr>
              <w:t>Назва напряму діяльності                                                          (пріоритетні завдання)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1ABD6C" w14:textId="77777777" w:rsidR="001173EB" w:rsidRPr="00B40314" w:rsidRDefault="001173EB" w:rsidP="00115857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uk-UA"/>
              </w:rPr>
            </w:pPr>
            <w:r w:rsidRPr="00B40314">
              <w:rPr>
                <w:rFonts w:ascii="Times New Roman" w:hAnsi="Times New Roman"/>
                <w:b/>
                <w:bCs/>
                <w:sz w:val="24"/>
                <w:szCs w:val="24"/>
                <w:lang w:val="uk-UA"/>
              </w:rPr>
              <w:t>Зміст заходів Програми з виконання завдання</w:t>
            </w:r>
          </w:p>
        </w:tc>
        <w:tc>
          <w:tcPr>
            <w:tcW w:w="234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E191ED" w14:textId="77777777" w:rsidR="001173EB" w:rsidRPr="00B40314" w:rsidRDefault="001173EB" w:rsidP="00115857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uk-UA"/>
              </w:rPr>
            </w:pPr>
            <w:r w:rsidRPr="00B40314">
              <w:rPr>
                <w:rFonts w:ascii="Times New Roman" w:hAnsi="Times New Roman"/>
                <w:b/>
                <w:bCs/>
                <w:sz w:val="24"/>
                <w:szCs w:val="24"/>
                <w:lang w:val="uk-UA"/>
              </w:rPr>
              <w:t>Орієнтовні обсяги фінансування за роками виконання,       тис. грн.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A82C0F" w14:textId="77777777" w:rsidR="001173EB" w:rsidRPr="00B40314" w:rsidRDefault="001173EB" w:rsidP="00115857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uk-UA"/>
              </w:rPr>
            </w:pPr>
            <w:r w:rsidRPr="00B40314">
              <w:rPr>
                <w:rFonts w:ascii="Times New Roman" w:hAnsi="Times New Roman"/>
                <w:b/>
                <w:bCs/>
                <w:sz w:val="24"/>
                <w:szCs w:val="24"/>
                <w:lang w:val="uk-UA"/>
              </w:rPr>
              <w:t>Відповідальні за виконання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AEF1C7" w14:textId="77777777" w:rsidR="001173EB" w:rsidRPr="00B40314" w:rsidRDefault="001173EB" w:rsidP="00115857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uk-UA"/>
              </w:rPr>
            </w:pPr>
            <w:r w:rsidRPr="00B40314">
              <w:rPr>
                <w:rFonts w:ascii="Times New Roman" w:hAnsi="Times New Roman"/>
                <w:b/>
                <w:bCs/>
                <w:sz w:val="24"/>
                <w:szCs w:val="24"/>
                <w:lang w:val="uk-UA"/>
              </w:rPr>
              <w:t>Строки виконання</w:t>
            </w:r>
          </w:p>
        </w:tc>
        <w:tc>
          <w:tcPr>
            <w:tcW w:w="77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7E06DB" w14:textId="77777777" w:rsidR="001173EB" w:rsidRPr="00B40314" w:rsidRDefault="001173EB" w:rsidP="00115857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uk-UA"/>
              </w:rPr>
            </w:pPr>
            <w:r w:rsidRPr="00B40314">
              <w:rPr>
                <w:rFonts w:ascii="Times New Roman" w:hAnsi="Times New Roman"/>
                <w:b/>
                <w:bCs/>
                <w:sz w:val="24"/>
                <w:szCs w:val="24"/>
                <w:lang w:val="uk-UA"/>
              </w:rPr>
              <w:t>Джерело фінансування</w:t>
            </w:r>
          </w:p>
        </w:tc>
        <w:tc>
          <w:tcPr>
            <w:tcW w:w="155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D9D5CD" w14:textId="77777777" w:rsidR="001173EB" w:rsidRPr="00B40314" w:rsidRDefault="001173EB" w:rsidP="00115857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uk-UA"/>
              </w:rPr>
            </w:pPr>
            <w:r w:rsidRPr="00B40314">
              <w:rPr>
                <w:rFonts w:ascii="Times New Roman" w:hAnsi="Times New Roman"/>
                <w:b/>
                <w:bCs/>
                <w:sz w:val="24"/>
                <w:szCs w:val="24"/>
                <w:lang w:val="uk-UA"/>
              </w:rPr>
              <w:t>Очікуваний результат виконання заходу</w:t>
            </w:r>
          </w:p>
        </w:tc>
      </w:tr>
      <w:tr w:rsidR="001173EB" w:rsidRPr="00B40314" w14:paraId="13E431DE" w14:textId="77777777" w:rsidTr="00115857">
        <w:trPr>
          <w:trHeight w:val="587"/>
          <w:jc w:val="center"/>
        </w:trPr>
        <w:tc>
          <w:tcPr>
            <w:tcW w:w="17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46B136" w14:textId="77777777" w:rsidR="001173EB" w:rsidRPr="00B40314" w:rsidRDefault="001173EB" w:rsidP="0011585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7655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contextualSpacing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uk-UA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0920DB" w14:textId="77777777" w:rsidR="001173EB" w:rsidRPr="00B40314" w:rsidRDefault="001173EB" w:rsidP="0011585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7655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contextualSpacing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uk-UA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3E7343" w14:textId="77777777" w:rsidR="001173EB" w:rsidRPr="00B40314" w:rsidRDefault="001173EB" w:rsidP="00115857">
            <w:pPr>
              <w:spacing w:after="0" w:line="204" w:lineRule="auto"/>
              <w:contextualSpacing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uk-UA"/>
              </w:rPr>
            </w:pPr>
            <w:r w:rsidRPr="00B40314">
              <w:rPr>
                <w:rFonts w:ascii="Times New Roman" w:hAnsi="Times New Roman"/>
                <w:b/>
                <w:bCs/>
                <w:sz w:val="24"/>
                <w:szCs w:val="24"/>
                <w:lang w:val="uk-UA"/>
              </w:rPr>
              <w:t>2026 рік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D894EC" w14:textId="77777777" w:rsidR="001173EB" w:rsidRPr="00B40314" w:rsidRDefault="001173EB" w:rsidP="00115857">
            <w:pPr>
              <w:spacing w:after="0" w:line="204" w:lineRule="auto"/>
              <w:contextualSpacing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uk-UA"/>
              </w:rPr>
            </w:pPr>
            <w:r w:rsidRPr="00B40314">
              <w:rPr>
                <w:rFonts w:ascii="Times New Roman" w:hAnsi="Times New Roman"/>
                <w:b/>
                <w:bCs/>
                <w:sz w:val="24"/>
                <w:szCs w:val="24"/>
                <w:lang w:val="uk-UA"/>
              </w:rPr>
              <w:t>2027 рік</w:t>
            </w:r>
          </w:p>
        </w:tc>
        <w:tc>
          <w:tcPr>
            <w:tcW w:w="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D61BCA" w14:textId="77777777" w:rsidR="001173EB" w:rsidRPr="00B40314" w:rsidRDefault="001173EB" w:rsidP="00115857">
            <w:pPr>
              <w:spacing w:after="0" w:line="204" w:lineRule="auto"/>
              <w:contextualSpacing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uk-UA"/>
              </w:rPr>
            </w:pPr>
            <w:r w:rsidRPr="00B40314">
              <w:rPr>
                <w:rFonts w:ascii="Times New Roman" w:hAnsi="Times New Roman"/>
                <w:b/>
                <w:bCs/>
                <w:sz w:val="24"/>
                <w:szCs w:val="24"/>
                <w:lang w:val="uk-UA"/>
              </w:rPr>
              <w:t>2028 рік</w:t>
            </w: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F51076" w14:textId="77777777" w:rsidR="001173EB" w:rsidRPr="00B40314" w:rsidRDefault="001173EB" w:rsidP="0011585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7655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contextualSpacing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uk-UA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857747" w14:textId="77777777" w:rsidR="001173EB" w:rsidRPr="00B40314" w:rsidRDefault="001173EB" w:rsidP="0011585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7655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contextualSpacing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uk-UA"/>
              </w:rPr>
            </w:pPr>
          </w:p>
        </w:tc>
        <w:tc>
          <w:tcPr>
            <w:tcW w:w="77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3DB4A9" w14:textId="77777777" w:rsidR="001173EB" w:rsidRPr="00B40314" w:rsidRDefault="001173EB" w:rsidP="0011585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7655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contextualSpacing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uk-UA"/>
              </w:rPr>
            </w:pPr>
          </w:p>
        </w:tc>
        <w:tc>
          <w:tcPr>
            <w:tcW w:w="155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489760" w14:textId="77777777" w:rsidR="001173EB" w:rsidRPr="00B40314" w:rsidRDefault="001173EB" w:rsidP="0011585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7655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contextualSpacing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uk-UA"/>
              </w:rPr>
            </w:pPr>
          </w:p>
        </w:tc>
      </w:tr>
      <w:tr w:rsidR="001173EB" w:rsidRPr="00B40314" w14:paraId="5970D131" w14:textId="77777777" w:rsidTr="00115857">
        <w:trPr>
          <w:trHeight w:val="187"/>
          <w:jc w:val="center"/>
        </w:trPr>
        <w:tc>
          <w:tcPr>
            <w:tcW w:w="170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3459CC05" w14:textId="77777777" w:rsidR="001173EB" w:rsidRPr="00B40314" w:rsidRDefault="001173EB" w:rsidP="0011585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7655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B40314">
              <w:rPr>
                <w:rFonts w:ascii="Times New Roman" w:hAnsi="Times New Roman"/>
                <w:sz w:val="24"/>
                <w:szCs w:val="24"/>
                <w:lang w:val="uk-UA"/>
              </w:rPr>
              <w:t>…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73F4A265" w14:textId="77777777" w:rsidR="001173EB" w:rsidRPr="00B40314" w:rsidRDefault="001173EB" w:rsidP="0011585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7655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B40314">
              <w:rPr>
                <w:rFonts w:ascii="Times New Roman" w:hAnsi="Times New Roman"/>
                <w:sz w:val="24"/>
                <w:szCs w:val="24"/>
                <w:lang w:val="uk-UA"/>
              </w:rPr>
              <w:t>…</w:t>
            </w:r>
          </w:p>
        </w:tc>
        <w:tc>
          <w:tcPr>
            <w:tcW w:w="708" w:type="dxa"/>
            <w:vAlign w:val="center"/>
          </w:tcPr>
          <w:p w14:paraId="0B0700F2" w14:textId="77777777" w:rsidR="001173EB" w:rsidRPr="00B40314" w:rsidRDefault="001173EB" w:rsidP="0011585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7655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B40314">
              <w:rPr>
                <w:rFonts w:ascii="Times New Roman" w:hAnsi="Times New Roman"/>
                <w:sz w:val="24"/>
                <w:szCs w:val="24"/>
                <w:lang w:val="uk-UA"/>
              </w:rPr>
              <w:t>…</w:t>
            </w:r>
          </w:p>
        </w:tc>
        <w:tc>
          <w:tcPr>
            <w:tcW w:w="851" w:type="dxa"/>
            <w:vAlign w:val="center"/>
          </w:tcPr>
          <w:p w14:paraId="26BBE7F5" w14:textId="77777777" w:rsidR="001173EB" w:rsidRPr="00B40314" w:rsidRDefault="001173EB" w:rsidP="0011585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7655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B40314">
              <w:rPr>
                <w:rFonts w:ascii="Times New Roman" w:hAnsi="Times New Roman"/>
                <w:sz w:val="24"/>
                <w:szCs w:val="24"/>
                <w:lang w:val="uk-UA"/>
              </w:rPr>
              <w:t>…</w:t>
            </w:r>
          </w:p>
        </w:tc>
        <w:tc>
          <w:tcPr>
            <w:tcW w:w="785" w:type="dxa"/>
            <w:vAlign w:val="center"/>
          </w:tcPr>
          <w:p w14:paraId="11BE63A5" w14:textId="77777777" w:rsidR="001173EB" w:rsidRPr="00B40314" w:rsidRDefault="001173EB" w:rsidP="0011585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7655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B40314">
              <w:rPr>
                <w:rFonts w:ascii="Times New Roman" w:hAnsi="Times New Roman"/>
                <w:sz w:val="24"/>
                <w:szCs w:val="24"/>
                <w:lang w:val="uk-UA"/>
              </w:rPr>
              <w:t>…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500168EA" w14:textId="77777777" w:rsidR="001173EB" w:rsidRPr="00B40314" w:rsidRDefault="001173EB" w:rsidP="00115857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B40314">
              <w:rPr>
                <w:rFonts w:ascii="Times New Roman" w:hAnsi="Times New Roman"/>
                <w:sz w:val="24"/>
                <w:szCs w:val="24"/>
                <w:lang w:val="uk-UA"/>
              </w:rPr>
              <w:t>…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6122A6C8" w14:textId="77777777" w:rsidR="001173EB" w:rsidRPr="00B40314" w:rsidRDefault="001173EB" w:rsidP="00115857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B40314">
              <w:rPr>
                <w:rFonts w:ascii="Times New Roman" w:hAnsi="Times New Roman"/>
                <w:sz w:val="24"/>
                <w:szCs w:val="24"/>
                <w:lang w:val="uk-UA"/>
              </w:rPr>
              <w:t>…</w:t>
            </w:r>
          </w:p>
        </w:tc>
        <w:tc>
          <w:tcPr>
            <w:tcW w:w="774" w:type="dxa"/>
            <w:shd w:val="clear" w:color="auto" w:fill="auto"/>
            <w:vAlign w:val="center"/>
          </w:tcPr>
          <w:p w14:paraId="09653554" w14:textId="77777777" w:rsidR="001173EB" w:rsidRPr="00B40314" w:rsidRDefault="001173EB" w:rsidP="00115857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B40314">
              <w:rPr>
                <w:rFonts w:ascii="Times New Roman" w:hAnsi="Times New Roman"/>
                <w:sz w:val="24"/>
                <w:szCs w:val="24"/>
                <w:lang w:val="uk-UA"/>
              </w:rPr>
              <w:t>…</w:t>
            </w:r>
          </w:p>
        </w:tc>
        <w:tc>
          <w:tcPr>
            <w:tcW w:w="1556" w:type="dxa"/>
            <w:shd w:val="clear" w:color="auto" w:fill="auto"/>
            <w:vAlign w:val="center"/>
          </w:tcPr>
          <w:p w14:paraId="0ABB95DC" w14:textId="77777777" w:rsidR="001173EB" w:rsidRPr="00B40314" w:rsidRDefault="001173EB" w:rsidP="0011585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7655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B40314">
              <w:rPr>
                <w:rFonts w:ascii="Times New Roman" w:hAnsi="Times New Roman"/>
                <w:sz w:val="24"/>
                <w:szCs w:val="24"/>
                <w:lang w:val="uk-UA"/>
              </w:rPr>
              <w:t>…</w:t>
            </w:r>
          </w:p>
        </w:tc>
      </w:tr>
      <w:tr w:rsidR="001173EB" w:rsidRPr="00B40314" w14:paraId="6C3FB636" w14:textId="77777777" w:rsidTr="00115857">
        <w:trPr>
          <w:trHeight w:val="2253"/>
          <w:jc w:val="center"/>
        </w:trPr>
        <w:tc>
          <w:tcPr>
            <w:tcW w:w="170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8162E73" w14:textId="77777777" w:rsidR="001173EB" w:rsidRPr="00B40314" w:rsidRDefault="001173EB" w:rsidP="0011585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7655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B40314">
              <w:rPr>
                <w:rFonts w:ascii="Times New Roman" w:hAnsi="Times New Roman"/>
                <w:sz w:val="24"/>
                <w:szCs w:val="24"/>
                <w:lang w:val="uk-UA"/>
              </w:rPr>
              <w:lastRenderedPageBreak/>
              <w:t>2. Забезпечення функціонування та утримання мереж зовнішнього освітлення громади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6600CFF6" w14:textId="77777777" w:rsidR="001173EB" w:rsidRPr="00B40314" w:rsidRDefault="001173EB" w:rsidP="0011585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7655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B40314">
              <w:rPr>
                <w:rFonts w:ascii="Times New Roman" w:hAnsi="Times New Roman"/>
                <w:sz w:val="24"/>
                <w:szCs w:val="24"/>
                <w:lang w:val="uk-UA"/>
              </w:rPr>
              <w:t>2.1. Послуги з технічного обслуговування систем освітлення вулиць, громадських місць</w:t>
            </w:r>
          </w:p>
        </w:tc>
        <w:tc>
          <w:tcPr>
            <w:tcW w:w="708" w:type="dxa"/>
            <w:vAlign w:val="center"/>
          </w:tcPr>
          <w:p w14:paraId="4836F692" w14:textId="77777777" w:rsidR="001173EB" w:rsidRPr="00B40314" w:rsidRDefault="00FB413F" w:rsidP="0011585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7655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B40314">
              <w:rPr>
                <w:rFonts w:ascii="Times New Roman" w:hAnsi="Times New Roman"/>
                <w:sz w:val="24"/>
                <w:szCs w:val="24"/>
                <w:lang w:val="uk-UA"/>
              </w:rPr>
              <w:t>2130,51500</w:t>
            </w:r>
          </w:p>
        </w:tc>
        <w:tc>
          <w:tcPr>
            <w:tcW w:w="851" w:type="dxa"/>
            <w:vAlign w:val="center"/>
          </w:tcPr>
          <w:p w14:paraId="7F9E0F95" w14:textId="77777777" w:rsidR="001173EB" w:rsidRPr="00B40314" w:rsidRDefault="001173EB" w:rsidP="0011585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7655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B40314">
              <w:rPr>
                <w:rFonts w:ascii="Times New Roman" w:hAnsi="Times New Roman"/>
                <w:sz w:val="24"/>
                <w:szCs w:val="24"/>
                <w:lang w:val="uk-UA"/>
              </w:rPr>
              <w:t>2965,2</w:t>
            </w:r>
          </w:p>
        </w:tc>
        <w:tc>
          <w:tcPr>
            <w:tcW w:w="785" w:type="dxa"/>
            <w:vAlign w:val="center"/>
          </w:tcPr>
          <w:p w14:paraId="6DC8D172" w14:textId="77777777" w:rsidR="001173EB" w:rsidRPr="00B40314" w:rsidRDefault="00C711FC" w:rsidP="0011585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7655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B40314">
              <w:rPr>
                <w:rFonts w:ascii="Times New Roman" w:hAnsi="Times New Roman"/>
                <w:sz w:val="24"/>
                <w:szCs w:val="24"/>
                <w:lang w:val="uk-UA"/>
              </w:rPr>
              <w:t>3122,356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4C17E83E" w14:textId="77777777" w:rsidR="001173EB" w:rsidRPr="00B40314" w:rsidRDefault="001173EB" w:rsidP="00115857">
            <w:pPr>
              <w:spacing w:line="204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B40314">
              <w:rPr>
                <w:rFonts w:ascii="Times New Roman" w:hAnsi="Times New Roman"/>
                <w:sz w:val="24"/>
                <w:szCs w:val="24"/>
                <w:lang w:val="uk-UA"/>
              </w:rPr>
              <w:t>УЖКГ РМР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4C3566AB" w14:textId="77777777" w:rsidR="001173EB" w:rsidRPr="00B40314" w:rsidRDefault="001173EB" w:rsidP="00115857">
            <w:pPr>
              <w:spacing w:line="204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B40314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2026-2028 </w:t>
            </w:r>
          </w:p>
          <w:p w14:paraId="37B08749" w14:textId="77777777" w:rsidR="001173EB" w:rsidRPr="00B40314" w:rsidRDefault="001173EB" w:rsidP="00115857">
            <w:pPr>
              <w:spacing w:line="216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B40314">
              <w:rPr>
                <w:rFonts w:ascii="Times New Roman" w:hAnsi="Times New Roman"/>
                <w:sz w:val="24"/>
                <w:szCs w:val="24"/>
                <w:lang w:val="uk-UA"/>
              </w:rPr>
              <w:t>роки</w:t>
            </w:r>
          </w:p>
        </w:tc>
        <w:tc>
          <w:tcPr>
            <w:tcW w:w="774" w:type="dxa"/>
            <w:shd w:val="clear" w:color="auto" w:fill="auto"/>
            <w:vAlign w:val="center"/>
          </w:tcPr>
          <w:p w14:paraId="0A42DB35" w14:textId="77777777" w:rsidR="001173EB" w:rsidRPr="00B40314" w:rsidRDefault="001173EB" w:rsidP="00115857">
            <w:pPr>
              <w:contextualSpacing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  <w:p w14:paraId="41E03202" w14:textId="77777777" w:rsidR="001173EB" w:rsidRPr="00B40314" w:rsidRDefault="001173EB" w:rsidP="00115857">
            <w:pPr>
              <w:ind w:left="-80" w:right="-108"/>
              <w:contextualSpacing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B40314">
              <w:rPr>
                <w:rFonts w:ascii="Times New Roman" w:hAnsi="Times New Roman"/>
                <w:sz w:val="24"/>
                <w:szCs w:val="24"/>
                <w:lang w:val="uk-UA"/>
              </w:rPr>
              <w:t>Бюджет Роменської МТГ</w:t>
            </w:r>
          </w:p>
        </w:tc>
        <w:tc>
          <w:tcPr>
            <w:tcW w:w="1556" w:type="dxa"/>
            <w:shd w:val="clear" w:color="auto" w:fill="auto"/>
            <w:vAlign w:val="center"/>
          </w:tcPr>
          <w:p w14:paraId="50EB4194" w14:textId="77777777" w:rsidR="001173EB" w:rsidRPr="00B40314" w:rsidRDefault="0008118B" w:rsidP="00115857">
            <w:pPr>
              <w:tabs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7655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left="-117" w:firstLine="117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B40314">
              <w:rPr>
                <w:rFonts w:ascii="Times New Roman" w:hAnsi="Times New Roman"/>
                <w:sz w:val="24"/>
                <w:szCs w:val="24"/>
                <w:lang w:val="uk-UA"/>
              </w:rPr>
              <w:t>Підвищення рівня освітленості громади, утримання систем освітлення вулиць, громадських місць і світлофорів в належному стані</w:t>
            </w:r>
          </w:p>
        </w:tc>
      </w:tr>
      <w:tr w:rsidR="001173EB" w:rsidRPr="00B40314" w14:paraId="498489A7" w14:textId="77777777" w:rsidTr="00115857">
        <w:trPr>
          <w:trHeight w:val="273"/>
          <w:jc w:val="center"/>
        </w:trPr>
        <w:tc>
          <w:tcPr>
            <w:tcW w:w="17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3E2196" w14:textId="77777777" w:rsidR="001173EB" w:rsidRPr="00B40314" w:rsidRDefault="001173EB" w:rsidP="0011585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7655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B40314">
              <w:rPr>
                <w:rFonts w:ascii="Times New Roman" w:hAnsi="Times New Roman"/>
                <w:sz w:val="24"/>
                <w:szCs w:val="24"/>
                <w:lang w:val="uk-UA"/>
              </w:rPr>
              <w:t>…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619B6DF4" w14:textId="77777777" w:rsidR="001173EB" w:rsidRPr="00B40314" w:rsidRDefault="001173EB" w:rsidP="0011585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7655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B40314">
              <w:rPr>
                <w:rFonts w:ascii="Times New Roman" w:hAnsi="Times New Roman"/>
                <w:sz w:val="24"/>
                <w:szCs w:val="24"/>
                <w:lang w:val="uk-UA"/>
              </w:rPr>
              <w:t>…</w:t>
            </w:r>
          </w:p>
        </w:tc>
        <w:tc>
          <w:tcPr>
            <w:tcW w:w="708" w:type="dxa"/>
            <w:vAlign w:val="center"/>
          </w:tcPr>
          <w:p w14:paraId="22D60A26" w14:textId="77777777" w:rsidR="001173EB" w:rsidRPr="00B40314" w:rsidRDefault="001173EB" w:rsidP="0011585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7655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B40314">
              <w:rPr>
                <w:rFonts w:ascii="Times New Roman" w:hAnsi="Times New Roman"/>
                <w:sz w:val="24"/>
                <w:szCs w:val="24"/>
                <w:lang w:val="uk-UA"/>
              </w:rPr>
              <w:t>…</w:t>
            </w:r>
          </w:p>
        </w:tc>
        <w:tc>
          <w:tcPr>
            <w:tcW w:w="851" w:type="dxa"/>
            <w:vAlign w:val="center"/>
          </w:tcPr>
          <w:p w14:paraId="08502BD9" w14:textId="77777777" w:rsidR="001173EB" w:rsidRPr="00B40314" w:rsidRDefault="001173EB" w:rsidP="0011585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7655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B40314">
              <w:rPr>
                <w:rFonts w:ascii="Times New Roman" w:hAnsi="Times New Roman"/>
                <w:sz w:val="24"/>
                <w:szCs w:val="24"/>
                <w:lang w:val="uk-UA"/>
              </w:rPr>
              <w:t>…</w:t>
            </w:r>
          </w:p>
        </w:tc>
        <w:tc>
          <w:tcPr>
            <w:tcW w:w="785" w:type="dxa"/>
            <w:vAlign w:val="center"/>
          </w:tcPr>
          <w:p w14:paraId="06AEE7B9" w14:textId="77777777" w:rsidR="001173EB" w:rsidRPr="00B40314" w:rsidRDefault="001173EB" w:rsidP="0011585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7655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B40314">
              <w:rPr>
                <w:rFonts w:ascii="Times New Roman" w:hAnsi="Times New Roman"/>
                <w:sz w:val="24"/>
                <w:szCs w:val="24"/>
                <w:lang w:val="uk-UA"/>
              </w:rPr>
              <w:t>…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7EFC470C" w14:textId="77777777" w:rsidR="001173EB" w:rsidRPr="00B40314" w:rsidRDefault="001173EB" w:rsidP="00115857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B40314">
              <w:rPr>
                <w:rFonts w:ascii="Times New Roman" w:hAnsi="Times New Roman"/>
                <w:sz w:val="24"/>
                <w:szCs w:val="24"/>
                <w:lang w:val="uk-UA"/>
              </w:rPr>
              <w:t>…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2F3E82F5" w14:textId="77777777" w:rsidR="001173EB" w:rsidRPr="00B40314" w:rsidRDefault="001173EB" w:rsidP="00115857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B40314">
              <w:rPr>
                <w:rFonts w:ascii="Times New Roman" w:hAnsi="Times New Roman"/>
                <w:sz w:val="24"/>
                <w:szCs w:val="24"/>
                <w:lang w:val="uk-UA"/>
              </w:rPr>
              <w:t>…</w:t>
            </w:r>
          </w:p>
        </w:tc>
        <w:tc>
          <w:tcPr>
            <w:tcW w:w="774" w:type="dxa"/>
            <w:shd w:val="clear" w:color="auto" w:fill="auto"/>
            <w:vAlign w:val="center"/>
          </w:tcPr>
          <w:p w14:paraId="0C32C48D" w14:textId="77777777" w:rsidR="001173EB" w:rsidRPr="00B40314" w:rsidRDefault="001173EB" w:rsidP="00115857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B40314">
              <w:rPr>
                <w:rFonts w:ascii="Times New Roman" w:hAnsi="Times New Roman"/>
                <w:sz w:val="24"/>
                <w:szCs w:val="24"/>
                <w:lang w:val="uk-UA"/>
              </w:rPr>
              <w:t>…</w:t>
            </w:r>
          </w:p>
        </w:tc>
        <w:tc>
          <w:tcPr>
            <w:tcW w:w="1556" w:type="dxa"/>
            <w:shd w:val="clear" w:color="auto" w:fill="auto"/>
            <w:vAlign w:val="center"/>
          </w:tcPr>
          <w:p w14:paraId="12AB1D02" w14:textId="77777777" w:rsidR="001173EB" w:rsidRPr="00B40314" w:rsidRDefault="001173EB" w:rsidP="0011585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7655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B40314">
              <w:rPr>
                <w:rFonts w:ascii="Times New Roman" w:hAnsi="Times New Roman"/>
                <w:sz w:val="24"/>
                <w:szCs w:val="24"/>
                <w:lang w:val="uk-UA"/>
              </w:rPr>
              <w:t>…</w:t>
            </w:r>
          </w:p>
        </w:tc>
      </w:tr>
    </w:tbl>
    <w:p w14:paraId="7CA1A0C8" w14:textId="77777777" w:rsidR="00432B78" w:rsidRPr="00B40314" w:rsidRDefault="00432B78" w:rsidP="00432B7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7655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left="-142" w:firstLine="567"/>
        <w:jc w:val="both"/>
        <w:rPr>
          <w:rFonts w:ascii="Times New Roman" w:hAnsi="Times New Roman"/>
          <w:sz w:val="24"/>
          <w:szCs w:val="24"/>
          <w:lang w:val="uk-UA"/>
        </w:rPr>
      </w:pPr>
    </w:p>
    <w:p w14:paraId="5FA2260B" w14:textId="77777777" w:rsidR="00432B78" w:rsidRPr="00B40314" w:rsidRDefault="00115857" w:rsidP="00432B7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7655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left="-142" w:firstLine="567"/>
        <w:jc w:val="both"/>
        <w:rPr>
          <w:rFonts w:ascii="Times New Roman" w:hAnsi="Times New Roman"/>
          <w:sz w:val="24"/>
          <w:szCs w:val="24"/>
          <w:lang w:val="uk-UA"/>
        </w:rPr>
      </w:pPr>
      <w:r w:rsidRPr="00B40314">
        <w:rPr>
          <w:rFonts w:ascii="Times New Roman" w:hAnsi="Times New Roman"/>
          <w:sz w:val="24"/>
          <w:szCs w:val="24"/>
          <w:lang w:val="uk-UA"/>
        </w:rPr>
        <w:t>5</w:t>
      </w:r>
      <w:r w:rsidR="00432B78" w:rsidRPr="00B40314">
        <w:rPr>
          <w:rFonts w:ascii="Times New Roman" w:hAnsi="Times New Roman"/>
          <w:sz w:val="24"/>
          <w:szCs w:val="24"/>
          <w:lang w:val="uk-UA"/>
        </w:rPr>
        <w:t>) викласти підпункт</w:t>
      </w:r>
      <w:r w:rsidRPr="00B40314">
        <w:rPr>
          <w:rFonts w:ascii="Times New Roman" w:hAnsi="Times New Roman"/>
          <w:sz w:val="24"/>
          <w:szCs w:val="24"/>
          <w:lang w:val="uk-UA"/>
        </w:rPr>
        <w:t>и</w:t>
      </w:r>
      <w:r w:rsidR="00432B78" w:rsidRPr="00B40314">
        <w:rPr>
          <w:rFonts w:ascii="Times New Roman" w:hAnsi="Times New Roman"/>
          <w:sz w:val="24"/>
          <w:szCs w:val="24"/>
          <w:lang w:val="uk-UA"/>
        </w:rPr>
        <w:t xml:space="preserve"> 4.18 «Послуги із укладання тротуарної плитки по вул. Соборна в м. Ромни Сумської області»</w:t>
      </w:r>
      <w:r w:rsidRPr="00B40314">
        <w:rPr>
          <w:rFonts w:ascii="Times New Roman" w:hAnsi="Times New Roman"/>
          <w:sz w:val="24"/>
          <w:szCs w:val="24"/>
          <w:lang w:val="uk-UA"/>
        </w:rPr>
        <w:t xml:space="preserve"> та 4.19 «Послуги із укладання тротуарної плитки по </w:t>
      </w:r>
      <w:proofErr w:type="spellStart"/>
      <w:r w:rsidRPr="00B40314">
        <w:rPr>
          <w:rFonts w:ascii="Times New Roman" w:hAnsi="Times New Roman"/>
          <w:sz w:val="24"/>
          <w:szCs w:val="24"/>
          <w:lang w:val="uk-UA"/>
        </w:rPr>
        <w:t>бул</w:t>
      </w:r>
      <w:proofErr w:type="spellEnd"/>
      <w:r w:rsidRPr="00B40314">
        <w:rPr>
          <w:rFonts w:ascii="Times New Roman" w:hAnsi="Times New Roman"/>
          <w:sz w:val="24"/>
          <w:szCs w:val="24"/>
          <w:lang w:val="uk-UA"/>
        </w:rPr>
        <w:t xml:space="preserve">. Європейський в м. Ромни Сумської області» </w:t>
      </w:r>
      <w:r w:rsidR="00432B78" w:rsidRPr="00B40314">
        <w:rPr>
          <w:rFonts w:ascii="Times New Roman" w:hAnsi="Times New Roman"/>
          <w:sz w:val="24"/>
          <w:szCs w:val="24"/>
          <w:lang w:val="uk-UA"/>
        </w:rPr>
        <w:t xml:space="preserve">розділу </w:t>
      </w:r>
      <w:r w:rsidR="00432B78" w:rsidRPr="00B40314">
        <w:rPr>
          <w:rFonts w:ascii="Times New Roman" w:hAnsi="Times New Roman"/>
          <w:sz w:val="24"/>
          <w:szCs w:val="24"/>
          <w:lang w:val="en-US"/>
        </w:rPr>
        <w:t>V</w:t>
      </w:r>
      <w:r w:rsidR="00432B78" w:rsidRPr="00B40314">
        <w:rPr>
          <w:rFonts w:ascii="Times New Roman" w:hAnsi="Times New Roman"/>
          <w:sz w:val="24"/>
          <w:szCs w:val="24"/>
          <w:lang w:val="uk-UA"/>
        </w:rPr>
        <w:t xml:space="preserve"> «Організація</w:t>
      </w:r>
      <w:r w:rsidRPr="00B40314">
        <w:rPr>
          <w:rFonts w:ascii="Times New Roman" w:hAnsi="Times New Roman"/>
          <w:sz w:val="24"/>
          <w:szCs w:val="24"/>
          <w:lang w:val="uk-UA"/>
        </w:rPr>
        <w:t xml:space="preserve"> </w:t>
      </w:r>
      <w:r w:rsidR="00432B78" w:rsidRPr="00B40314">
        <w:rPr>
          <w:rFonts w:ascii="Times New Roman" w:hAnsi="Times New Roman"/>
          <w:sz w:val="24"/>
          <w:szCs w:val="24"/>
          <w:lang w:val="uk-UA"/>
        </w:rPr>
        <w:t>благоустрою</w:t>
      </w:r>
      <w:r w:rsidRPr="00B40314">
        <w:rPr>
          <w:rFonts w:ascii="Times New Roman" w:hAnsi="Times New Roman"/>
          <w:sz w:val="24"/>
          <w:szCs w:val="24"/>
          <w:lang w:val="uk-UA"/>
        </w:rPr>
        <w:t xml:space="preserve"> </w:t>
      </w:r>
      <w:r w:rsidR="00432B78" w:rsidRPr="00B40314">
        <w:rPr>
          <w:rFonts w:ascii="Times New Roman" w:hAnsi="Times New Roman"/>
          <w:sz w:val="24"/>
          <w:szCs w:val="24"/>
          <w:lang w:val="uk-UA"/>
        </w:rPr>
        <w:t>населених</w:t>
      </w:r>
      <w:r w:rsidRPr="00B40314">
        <w:rPr>
          <w:rFonts w:ascii="Times New Roman" w:hAnsi="Times New Roman"/>
          <w:sz w:val="24"/>
          <w:szCs w:val="24"/>
          <w:lang w:val="uk-UA"/>
        </w:rPr>
        <w:t xml:space="preserve"> </w:t>
      </w:r>
      <w:r w:rsidR="00432B78" w:rsidRPr="00B40314">
        <w:rPr>
          <w:rFonts w:ascii="Times New Roman" w:hAnsi="Times New Roman"/>
          <w:sz w:val="24"/>
          <w:szCs w:val="24"/>
          <w:lang w:val="uk-UA"/>
        </w:rPr>
        <w:t>пунктів» додатку «Перелік завдань і заходів Програми реформування і розвитку житлово-комунального господарства Роменської міської територіальної громади на 2026-2028 роки» у такій редакції:</w:t>
      </w:r>
    </w:p>
    <w:p w14:paraId="6A9A6AE8" w14:textId="77777777" w:rsidR="00432B78" w:rsidRPr="00B40314" w:rsidRDefault="00432B78" w:rsidP="00432B7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7655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firstLine="425"/>
        <w:contextualSpacing/>
        <w:jc w:val="both"/>
        <w:rPr>
          <w:rFonts w:ascii="Times New Roman" w:hAnsi="Times New Roman"/>
          <w:sz w:val="16"/>
          <w:szCs w:val="16"/>
          <w:lang w:val="uk-UA"/>
        </w:rPr>
      </w:pPr>
    </w:p>
    <w:tbl>
      <w:tblPr>
        <w:tblW w:w="963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700"/>
        <w:gridCol w:w="1559"/>
        <w:gridCol w:w="708"/>
        <w:gridCol w:w="851"/>
        <w:gridCol w:w="785"/>
        <w:gridCol w:w="916"/>
        <w:gridCol w:w="709"/>
        <w:gridCol w:w="850"/>
        <w:gridCol w:w="1556"/>
      </w:tblGrid>
      <w:tr w:rsidR="00432B78" w:rsidRPr="00B40314" w14:paraId="6D81657F" w14:textId="77777777" w:rsidTr="00115857">
        <w:trPr>
          <w:trHeight w:val="1235"/>
          <w:jc w:val="center"/>
        </w:trPr>
        <w:tc>
          <w:tcPr>
            <w:tcW w:w="17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042A3C" w14:textId="77777777" w:rsidR="00432B78" w:rsidRPr="00B40314" w:rsidRDefault="00432B78" w:rsidP="00115857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uk-UA"/>
              </w:rPr>
            </w:pPr>
            <w:r w:rsidRPr="00B40314">
              <w:rPr>
                <w:rFonts w:ascii="Times New Roman" w:hAnsi="Times New Roman"/>
                <w:b/>
                <w:bCs/>
                <w:sz w:val="24"/>
                <w:szCs w:val="24"/>
                <w:lang w:val="uk-UA"/>
              </w:rPr>
              <w:t>Назва напряму діяльності                                                          (пріоритетні завдання)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D52579" w14:textId="77777777" w:rsidR="00432B78" w:rsidRPr="00B40314" w:rsidRDefault="00432B78" w:rsidP="00115857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uk-UA"/>
              </w:rPr>
            </w:pPr>
            <w:r w:rsidRPr="00B40314">
              <w:rPr>
                <w:rFonts w:ascii="Times New Roman" w:hAnsi="Times New Roman"/>
                <w:b/>
                <w:bCs/>
                <w:sz w:val="24"/>
                <w:szCs w:val="24"/>
                <w:lang w:val="uk-UA"/>
              </w:rPr>
              <w:t>Зміст заходів Програми з виконання завдання</w:t>
            </w:r>
          </w:p>
        </w:tc>
        <w:tc>
          <w:tcPr>
            <w:tcW w:w="234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0B7F74" w14:textId="77777777" w:rsidR="00432B78" w:rsidRPr="00B40314" w:rsidRDefault="00432B78" w:rsidP="00115857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uk-UA"/>
              </w:rPr>
            </w:pPr>
            <w:r w:rsidRPr="00B40314">
              <w:rPr>
                <w:rFonts w:ascii="Times New Roman" w:hAnsi="Times New Roman"/>
                <w:b/>
                <w:bCs/>
                <w:sz w:val="24"/>
                <w:szCs w:val="24"/>
                <w:lang w:val="uk-UA"/>
              </w:rPr>
              <w:t>Орієнтовні обсяги фінансування за роками виконання,       тис. грн.</w:t>
            </w:r>
          </w:p>
        </w:tc>
        <w:tc>
          <w:tcPr>
            <w:tcW w:w="91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255F93" w14:textId="77777777" w:rsidR="00432B78" w:rsidRPr="00B40314" w:rsidRDefault="00432B78" w:rsidP="00115857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uk-UA"/>
              </w:rPr>
            </w:pPr>
            <w:r w:rsidRPr="00B40314">
              <w:rPr>
                <w:rFonts w:ascii="Times New Roman" w:hAnsi="Times New Roman"/>
                <w:b/>
                <w:bCs/>
                <w:sz w:val="24"/>
                <w:szCs w:val="24"/>
                <w:lang w:val="uk-UA"/>
              </w:rPr>
              <w:t>Відповідальні за виконання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D093D2" w14:textId="77777777" w:rsidR="00432B78" w:rsidRPr="00B40314" w:rsidRDefault="00432B78" w:rsidP="00115857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uk-UA"/>
              </w:rPr>
            </w:pPr>
            <w:r w:rsidRPr="00B40314">
              <w:rPr>
                <w:rFonts w:ascii="Times New Roman" w:hAnsi="Times New Roman"/>
                <w:b/>
                <w:bCs/>
                <w:sz w:val="24"/>
                <w:szCs w:val="24"/>
                <w:lang w:val="uk-UA"/>
              </w:rPr>
              <w:t>Строки виконання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C3BE38" w14:textId="77777777" w:rsidR="00432B78" w:rsidRPr="00B40314" w:rsidRDefault="00432B78" w:rsidP="00115857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uk-UA"/>
              </w:rPr>
            </w:pPr>
            <w:r w:rsidRPr="00B40314">
              <w:rPr>
                <w:rFonts w:ascii="Times New Roman" w:hAnsi="Times New Roman"/>
                <w:b/>
                <w:bCs/>
                <w:sz w:val="24"/>
                <w:szCs w:val="24"/>
                <w:lang w:val="uk-UA"/>
              </w:rPr>
              <w:t>Джерело фінансування</w:t>
            </w:r>
          </w:p>
        </w:tc>
        <w:tc>
          <w:tcPr>
            <w:tcW w:w="155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656FDE" w14:textId="77777777" w:rsidR="00432B78" w:rsidRPr="00B40314" w:rsidRDefault="00432B78" w:rsidP="00115857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uk-UA"/>
              </w:rPr>
            </w:pPr>
            <w:r w:rsidRPr="00B40314">
              <w:rPr>
                <w:rFonts w:ascii="Times New Roman" w:hAnsi="Times New Roman"/>
                <w:b/>
                <w:bCs/>
                <w:sz w:val="24"/>
                <w:szCs w:val="24"/>
                <w:lang w:val="uk-UA"/>
              </w:rPr>
              <w:t>Очікуваний результат виконання заходу</w:t>
            </w:r>
          </w:p>
        </w:tc>
      </w:tr>
      <w:tr w:rsidR="00432B78" w:rsidRPr="00B40314" w14:paraId="65A21332" w14:textId="77777777" w:rsidTr="00115857">
        <w:trPr>
          <w:trHeight w:val="587"/>
          <w:jc w:val="center"/>
        </w:trPr>
        <w:tc>
          <w:tcPr>
            <w:tcW w:w="17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1FAEC7" w14:textId="77777777" w:rsidR="00432B78" w:rsidRPr="00B40314" w:rsidRDefault="00432B78" w:rsidP="0011585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7655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contextualSpacing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uk-UA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80C2AA" w14:textId="77777777" w:rsidR="00432B78" w:rsidRPr="00B40314" w:rsidRDefault="00432B78" w:rsidP="0011585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7655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contextualSpacing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uk-UA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B8BA56" w14:textId="77777777" w:rsidR="00432B78" w:rsidRPr="00B40314" w:rsidRDefault="00432B78" w:rsidP="00115857">
            <w:pPr>
              <w:spacing w:after="0" w:line="204" w:lineRule="auto"/>
              <w:contextualSpacing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uk-UA"/>
              </w:rPr>
            </w:pPr>
            <w:r w:rsidRPr="00B40314">
              <w:rPr>
                <w:rFonts w:ascii="Times New Roman" w:hAnsi="Times New Roman"/>
                <w:b/>
                <w:bCs/>
                <w:sz w:val="24"/>
                <w:szCs w:val="24"/>
                <w:lang w:val="uk-UA"/>
              </w:rPr>
              <w:t>2026 рік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D1797D" w14:textId="77777777" w:rsidR="00432B78" w:rsidRPr="00B40314" w:rsidRDefault="00432B78" w:rsidP="00115857">
            <w:pPr>
              <w:spacing w:after="0" w:line="204" w:lineRule="auto"/>
              <w:contextualSpacing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uk-UA"/>
              </w:rPr>
            </w:pPr>
            <w:r w:rsidRPr="00B40314">
              <w:rPr>
                <w:rFonts w:ascii="Times New Roman" w:hAnsi="Times New Roman"/>
                <w:b/>
                <w:bCs/>
                <w:sz w:val="24"/>
                <w:szCs w:val="24"/>
                <w:lang w:val="uk-UA"/>
              </w:rPr>
              <w:t>2027 рік</w:t>
            </w:r>
          </w:p>
        </w:tc>
        <w:tc>
          <w:tcPr>
            <w:tcW w:w="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2EA12D" w14:textId="77777777" w:rsidR="00432B78" w:rsidRPr="00B40314" w:rsidRDefault="00432B78" w:rsidP="00115857">
            <w:pPr>
              <w:spacing w:after="0" w:line="204" w:lineRule="auto"/>
              <w:contextualSpacing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uk-UA"/>
              </w:rPr>
            </w:pPr>
            <w:r w:rsidRPr="00B40314">
              <w:rPr>
                <w:rFonts w:ascii="Times New Roman" w:hAnsi="Times New Roman"/>
                <w:b/>
                <w:bCs/>
                <w:sz w:val="24"/>
                <w:szCs w:val="24"/>
                <w:lang w:val="uk-UA"/>
              </w:rPr>
              <w:t>2028 рік</w:t>
            </w:r>
          </w:p>
        </w:tc>
        <w:tc>
          <w:tcPr>
            <w:tcW w:w="91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EA236C" w14:textId="77777777" w:rsidR="00432B78" w:rsidRPr="00B40314" w:rsidRDefault="00432B78" w:rsidP="0011585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7655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contextualSpacing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uk-UA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5DCB9D" w14:textId="77777777" w:rsidR="00432B78" w:rsidRPr="00B40314" w:rsidRDefault="00432B78" w:rsidP="0011585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7655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contextualSpacing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uk-UA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5916A8" w14:textId="77777777" w:rsidR="00432B78" w:rsidRPr="00B40314" w:rsidRDefault="00432B78" w:rsidP="0011585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7655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contextualSpacing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uk-UA"/>
              </w:rPr>
            </w:pPr>
          </w:p>
        </w:tc>
        <w:tc>
          <w:tcPr>
            <w:tcW w:w="155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C715F3" w14:textId="77777777" w:rsidR="00432B78" w:rsidRPr="00B40314" w:rsidRDefault="00432B78" w:rsidP="0011585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7655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contextualSpacing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uk-UA"/>
              </w:rPr>
            </w:pPr>
          </w:p>
        </w:tc>
      </w:tr>
      <w:tr w:rsidR="00432B78" w:rsidRPr="00B40314" w14:paraId="286829DF" w14:textId="77777777" w:rsidTr="00115857">
        <w:trPr>
          <w:trHeight w:val="187"/>
          <w:jc w:val="center"/>
        </w:trPr>
        <w:tc>
          <w:tcPr>
            <w:tcW w:w="170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15C75230" w14:textId="77777777" w:rsidR="00432B78" w:rsidRPr="00B40314" w:rsidRDefault="00115857" w:rsidP="0011585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7655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B40314">
              <w:rPr>
                <w:rFonts w:ascii="Times New Roman" w:hAnsi="Times New Roman"/>
                <w:sz w:val="24"/>
                <w:szCs w:val="24"/>
                <w:lang w:val="uk-UA"/>
              </w:rPr>
              <w:t>1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1AA8B9EE" w14:textId="77777777" w:rsidR="00432B78" w:rsidRPr="00B40314" w:rsidRDefault="00115857" w:rsidP="0011585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7655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B40314">
              <w:rPr>
                <w:rFonts w:ascii="Times New Roman" w:hAnsi="Times New Roman"/>
                <w:sz w:val="24"/>
                <w:szCs w:val="24"/>
                <w:lang w:val="uk-UA"/>
              </w:rPr>
              <w:t>2</w:t>
            </w:r>
          </w:p>
        </w:tc>
        <w:tc>
          <w:tcPr>
            <w:tcW w:w="708" w:type="dxa"/>
            <w:vAlign w:val="center"/>
          </w:tcPr>
          <w:p w14:paraId="55F1A5AB" w14:textId="77777777" w:rsidR="00432B78" w:rsidRPr="00B40314" w:rsidRDefault="00115857" w:rsidP="0011585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7655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B40314">
              <w:rPr>
                <w:rFonts w:ascii="Times New Roman" w:hAnsi="Times New Roman"/>
                <w:sz w:val="24"/>
                <w:szCs w:val="24"/>
                <w:lang w:val="uk-UA"/>
              </w:rPr>
              <w:t>3</w:t>
            </w:r>
          </w:p>
        </w:tc>
        <w:tc>
          <w:tcPr>
            <w:tcW w:w="851" w:type="dxa"/>
            <w:vAlign w:val="center"/>
          </w:tcPr>
          <w:p w14:paraId="326D7287" w14:textId="77777777" w:rsidR="00432B78" w:rsidRPr="00B40314" w:rsidRDefault="00115857" w:rsidP="0011585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7655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B40314">
              <w:rPr>
                <w:rFonts w:ascii="Times New Roman" w:hAnsi="Times New Roman"/>
                <w:sz w:val="24"/>
                <w:szCs w:val="24"/>
                <w:lang w:val="uk-UA"/>
              </w:rPr>
              <w:t>4</w:t>
            </w:r>
          </w:p>
        </w:tc>
        <w:tc>
          <w:tcPr>
            <w:tcW w:w="785" w:type="dxa"/>
            <w:vAlign w:val="center"/>
          </w:tcPr>
          <w:p w14:paraId="2BCF83FB" w14:textId="77777777" w:rsidR="00432B78" w:rsidRPr="00B40314" w:rsidRDefault="00115857" w:rsidP="0011585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7655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B40314">
              <w:rPr>
                <w:rFonts w:ascii="Times New Roman" w:hAnsi="Times New Roman"/>
                <w:sz w:val="24"/>
                <w:szCs w:val="24"/>
                <w:lang w:val="uk-UA"/>
              </w:rPr>
              <w:t>5</w:t>
            </w:r>
          </w:p>
        </w:tc>
        <w:tc>
          <w:tcPr>
            <w:tcW w:w="916" w:type="dxa"/>
            <w:shd w:val="clear" w:color="auto" w:fill="auto"/>
            <w:vAlign w:val="center"/>
          </w:tcPr>
          <w:p w14:paraId="5306ECFA" w14:textId="77777777" w:rsidR="00432B78" w:rsidRPr="00B40314" w:rsidRDefault="00115857" w:rsidP="00115857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B40314">
              <w:rPr>
                <w:rFonts w:ascii="Times New Roman" w:hAnsi="Times New Roman"/>
                <w:sz w:val="24"/>
                <w:szCs w:val="24"/>
                <w:lang w:val="uk-UA"/>
              </w:rPr>
              <w:t>6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4BBE26E2" w14:textId="77777777" w:rsidR="00432B78" w:rsidRPr="00B40314" w:rsidRDefault="00115857" w:rsidP="00115857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B40314">
              <w:rPr>
                <w:rFonts w:ascii="Times New Roman" w:hAnsi="Times New Roman"/>
                <w:sz w:val="24"/>
                <w:szCs w:val="24"/>
                <w:lang w:val="uk-UA"/>
              </w:rPr>
              <w:t>7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58E693CD" w14:textId="77777777" w:rsidR="00432B78" w:rsidRPr="00B40314" w:rsidRDefault="00115857" w:rsidP="00115857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B40314">
              <w:rPr>
                <w:rFonts w:ascii="Times New Roman" w:hAnsi="Times New Roman"/>
                <w:sz w:val="24"/>
                <w:szCs w:val="24"/>
                <w:lang w:val="uk-UA"/>
              </w:rPr>
              <w:t>8</w:t>
            </w:r>
          </w:p>
        </w:tc>
        <w:tc>
          <w:tcPr>
            <w:tcW w:w="1556" w:type="dxa"/>
            <w:shd w:val="clear" w:color="auto" w:fill="auto"/>
            <w:vAlign w:val="center"/>
          </w:tcPr>
          <w:p w14:paraId="20C1084D" w14:textId="77777777" w:rsidR="00432B78" w:rsidRPr="00B40314" w:rsidRDefault="00115857" w:rsidP="0011585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7655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B40314">
              <w:rPr>
                <w:rFonts w:ascii="Times New Roman" w:hAnsi="Times New Roman"/>
                <w:sz w:val="24"/>
                <w:szCs w:val="24"/>
                <w:lang w:val="uk-UA"/>
              </w:rPr>
              <w:t>9</w:t>
            </w:r>
          </w:p>
        </w:tc>
      </w:tr>
      <w:tr w:rsidR="00115857" w:rsidRPr="00B40314" w14:paraId="37E699A6" w14:textId="77777777" w:rsidTr="00115857">
        <w:trPr>
          <w:trHeight w:val="187"/>
          <w:jc w:val="center"/>
        </w:trPr>
        <w:tc>
          <w:tcPr>
            <w:tcW w:w="170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3F1B16D2" w14:textId="77777777" w:rsidR="00115857" w:rsidRPr="00B40314" w:rsidRDefault="00115857" w:rsidP="0011585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7655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B40314">
              <w:rPr>
                <w:rFonts w:ascii="Times New Roman" w:hAnsi="Times New Roman"/>
                <w:sz w:val="24"/>
                <w:szCs w:val="24"/>
                <w:lang w:val="uk-UA"/>
              </w:rPr>
              <w:t>…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0D4742B8" w14:textId="77777777" w:rsidR="00115857" w:rsidRPr="00B40314" w:rsidRDefault="00115857" w:rsidP="0011585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7655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B40314">
              <w:rPr>
                <w:rFonts w:ascii="Times New Roman" w:hAnsi="Times New Roman"/>
                <w:sz w:val="24"/>
                <w:szCs w:val="24"/>
                <w:lang w:val="uk-UA"/>
              </w:rPr>
              <w:t>…</w:t>
            </w:r>
          </w:p>
        </w:tc>
        <w:tc>
          <w:tcPr>
            <w:tcW w:w="708" w:type="dxa"/>
            <w:vAlign w:val="center"/>
          </w:tcPr>
          <w:p w14:paraId="01D74AD0" w14:textId="77777777" w:rsidR="00115857" w:rsidRPr="00B40314" w:rsidRDefault="00115857" w:rsidP="0011585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7655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B40314">
              <w:rPr>
                <w:rFonts w:ascii="Times New Roman" w:hAnsi="Times New Roman"/>
                <w:sz w:val="24"/>
                <w:szCs w:val="24"/>
                <w:lang w:val="uk-UA"/>
              </w:rPr>
              <w:t>…</w:t>
            </w:r>
          </w:p>
        </w:tc>
        <w:tc>
          <w:tcPr>
            <w:tcW w:w="851" w:type="dxa"/>
            <w:vAlign w:val="center"/>
          </w:tcPr>
          <w:p w14:paraId="3B5DC95B" w14:textId="77777777" w:rsidR="00115857" w:rsidRPr="00B40314" w:rsidRDefault="00115857" w:rsidP="0011585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7655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B40314">
              <w:rPr>
                <w:rFonts w:ascii="Times New Roman" w:hAnsi="Times New Roman"/>
                <w:sz w:val="24"/>
                <w:szCs w:val="24"/>
                <w:lang w:val="uk-UA"/>
              </w:rPr>
              <w:t>…</w:t>
            </w:r>
          </w:p>
        </w:tc>
        <w:tc>
          <w:tcPr>
            <w:tcW w:w="785" w:type="dxa"/>
            <w:vAlign w:val="center"/>
          </w:tcPr>
          <w:p w14:paraId="18027FF4" w14:textId="77777777" w:rsidR="00115857" w:rsidRPr="00B40314" w:rsidRDefault="00115857" w:rsidP="0011585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7655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B40314">
              <w:rPr>
                <w:rFonts w:ascii="Times New Roman" w:hAnsi="Times New Roman"/>
                <w:sz w:val="24"/>
                <w:szCs w:val="24"/>
                <w:lang w:val="uk-UA"/>
              </w:rPr>
              <w:t>…</w:t>
            </w:r>
          </w:p>
        </w:tc>
        <w:tc>
          <w:tcPr>
            <w:tcW w:w="916" w:type="dxa"/>
            <w:shd w:val="clear" w:color="auto" w:fill="auto"/>
            <w:vAlign w:val="center"/>
          </w:tcPr>
          <w:p w14:paraId="32F38098" w14:textId="77777777" w:rsidR="00115857" w:rsidRPr="00B40314" w:rsidRDefault="00115857" w:rsidP="00115857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B40314">
              <w:rPr>
                <w:rFonts w:ascii="Times New Roman" w:hAnsi="Times New Roman"/>
                <w:sz w:val="24"/>
                <w:szCs w:val="24"/>
                <w:lang w:val="uk-UA"/>
              </w:rPr>
              <w:t>…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42990F9A" w14:textId="77777777" w:rsidR="00115857" w:rsidRPr="00B40314" w:rsidRDefault="00115857" w:rsidP="00115857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B40314">
              <w:rPr>
                <w:rFonts w:ascii="Times New Roman" w:hAnsi="Times New Roman"/>
                <w:sz w:val="24"/>
                <w:szCs w:val="24"/>
                <w:lang w:val="uk-UA"/>
              </w:rPr>
              <w:t>…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04F84C42" w14:textId="77777777" w:rsidR="00115857" w:rsidRPr="00B40314" w:rsidRDefault="00115857" w:rsidP="00115857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B40314">
              <w:rPr>
                <w:rFonts w:ascii="Times New Roman" w:hAnsi="Times New Roman"/>
                <w:sz w:val="24"/>
                <w:szCs w:val="24"/>
                <w:lang w:val="uk-UA"/>
              </w:rPr>
              <w:t>…</w:t>
            </w:r>
          </w:p>
        </w:tc>
        <w:tc>
          <w:tcPr>
            <w:tcW w:w="1556" w:type="dxa"/>
            <w:shd w:val="clear" w:color="auto" w:fill="auto"/>
            <w:vAlign w:val="center"/>
          </w:tcPr>
          <w:p w14:paraId="44923420" w14:textId="77777777" w:rsidR="00115857" w:rsidRPr="00B40314" w:rsidRDefault="00115857" w:rsidP="0011585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7655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B40314">
              <w:rPr>
                <w:rFonts w:ascii="Times New Roman" w:hAnsi="Times New Roman"/>
                <w:sz w:val="24"/>
                <w:szCs w:val="24"/>
                <w:lang w:val="uk-UA"/>
              </w:rPr>
              <w:t>…</w:t>
            </w:r>
          </w:p>
        </w:tc>
      </w:tr>
      <w:tr w:rsidR="00115857" w:rsidRPr="00B40314" w14:paraId="71F7F130" w14:textId="77777777" w:rsidTr="00115857">
        <w:trPr>
          <w:trHeight w:val="2253"/>
          <w:jc w:val="center"/>
        </w:trPr>
        <w:tc>
          <w:tcPr>
            <w:tcW w:w="170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4A14FF8" w14:textId="77777777" w:rsidR="00115857" w:rsidRPr="00B40314" w:rsidRDefault="00115857" w:rsidP="0011585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7655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B40314">
              <w:rPr>
                <w:rFonts w:ascii="Times New Roman" w:hAnsi="Times New Roman"/>
                <w:sz w:val="24"/>
                <w:szCs w:val="24"/>
                <w:lang w:val="uk-UA"/>
              </w:rPr>
              <w:t>4.  Проведення поточного ремонту та утримання в належному стані об’єктів благоустрою та  їх частин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5B85AEB0" w14:textId="77777777" w:rsidR="00115857" w:rsidRPr="00B40314" w:rsidRDefault="00115857" w:rsidP="0011585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7655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B40314">
              <w:rPr>
                <w:rFonts w:ascii="Times New Roman" w:hAnsi="Times New Roman"/>
                <w:sz w:val="24"/>
                <w:szCs w:val="24"/>
                <w:lang w:val="uk-UA"/>
              </w:rPr>
              <w:t>4.18. Послуги з укладання тротуарної плитки по вул. Соборна в м. Ромни Сумської області</w:t>
            </w:r>
          </w:p>
        </w:tc>
        <w:tc>
          <w:tcPr>
            <w:tcW w:w="708" w:type="dxa"/>
            <w:vAlign w:val="center"/>
          </w:tcPr>
          <w:p w14:paraId="328B8EB9" w14:textId="77777777" w:rsidR="00115857" w:rsidRPr="00B40314" w:rsidRDefault="00115857" w:rsidP="0011585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7655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B40314">
              <w:rPr>
                <w:rFonts w:ascii="Times New Roman" w:hAnsi="Times New Roman"/>
                <w:sz w:val="24"/>
                <w:szCs w:val="24"/>
                <w:lang w:val="uk-UA"/>
              </w:rPr>
              <w:t>66,34500</w:t>
            </w:r>
          </w:p>
        </w:tc>
        <w:tc>
          <w:tcPr>
            <w:tcW w:w="851" w:type="dxa"/>
            <w:vAlign w:val="center"/>
          </w:tcPr>
          <w:p w14:paraId="2EEF218E" w14:textId="77777777" w:rsidR="00115857" w:rsidRPr="00B40314" w:rsidRDefault="00115857" w:rsidP="0011585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7655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785" w:type="dxa"/>
            <w:vAlign w:val="center"/>
          </w:tcPr>
          <w:p w14:paraId="26E70FF7" w14:textId="77777777" w:rsidR="00115857" w:rsidRPr="00B40314" w:rsidRDefault="00115857" w:rsidP="0011585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7655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916" w:type="dxa"/>
            <w:vMerge w:val="restart"/>
            <w:shd w:val="clear" w:color="auto" w:fill="auto"/>
            <w:vAlign w:val="center"/>
          </w:tcPr>
          <w:p w14:paraId="095C463C" w14:textId="77777777" w:rsidR="00115857" w:rsidRPr="00B40314" w:rsidRDefault="00115857" w:rsidP="00115857">
            <w:pPr>
              <w:spacing w:line="204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B40314">
              <w:rPr>
                <w:rFonts w:ascii="Times New Roman" w:hAnsi="Times New Roman"/>
                <w:sz w:val="24"/>
                <w:szCs w:val="24"/>
                <w:lang w:val="uk-UA"/>
              </w:rPr>
              <w:t>УЖКГ РМР</w:t>
            </w:r>
          </w:p>
        </w:tc>
        <w:tc>
          <w:tcPr>
            <w:tcW w:w="709" w:type="dxa"/>
            <w:vMerge w:val="restart"/>
            <w:shd w:val="clear" w:color="auto" w:fill="auto"/>
            <w:vAlign w:val="center"/>
          </w:tcPr>
          <w:p w14:paraId="33FF148F" w14:textId="77777777" w:rsidR="00115857" w:rsidRPr="00B40314" w:rsidRDefault="00115857" w:rsidP="00115857">
            <w:pPr>
              <w:spacing w:line="204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B40314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2026-2028 </w:t>
            </w:r>
          </w:p>
          <w:p w14:paraId="5BC48498" w14:textId="77777777" w:rsidR="00115857" w:rsidRPr="00B40314" w:rsidRDefault="00115857" w:rsidP="00115857">
            <w:pPr>
              <w:spacing w:line="216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B40314">
              <w:rPr>
                <w:rFonts w:ascii="Times New Roman" w:hAnsi="Times New Roman"/>
                <w:sz w:val="24"/>
                <w:szCs w:val="24"/>
                <w:lang w:val="uk-UA"/>
              </w:rPr>
              <w:t>роки</w:t>
            </w:r>
          </w:p>
        </w:tc>
        <w:tc>
          <w:tcPr>
            <w:tcW w:w="850" w:type="dxa"/>
            <w:vMerge w:val="restart"/>
            <w:shd w:val="clear" w:color="auto" w:fill="auto"/>
            <w:vAlign w:val="center"/>
          </w:tcPr>
          <w:p w14:paraId="1D1FA279" w14:textId="77777777" w:rsidR="00115857" w:rsidRPr="00B40314" w:rsidRDefault="00115857" w:rsidP="00115857">
            <w:pPr>
              <w:contextualSpacing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  <w:p w14:paraId="61A8BAF8" w14:textId="77777777" w:rsidR="00115857" w:rsidRPr="00B40314" w:rsidRDefault="00115857" w:rsidP="00115857">
            <w:pPr>
              <w:ind w:left="-80" w:right="-108"/>
              <w:contextualSpacing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B40314">
              <w:rPr>
                <w:rFonts w:ascii="Times New Roman" w:hAnsi="Times New Roman"/>
                <w:sz w:val="24"/>
                <w:szCs w:val="24"/>
                <w:lang w:val="uk-UA"/>
              </w:rPr>
              <w:t>Бюджет Роменської МТГ</w:t>
            </w:r>
          </w:p>
        </w:tc>
        <w:tc>
          <w:tcPr>
            <w:tcW w:w="1556" w:type="dxa"/>
            <w:vMerge w:val="restart"/>
            <w:shd w:val="clear" w:color="auto" w:fill="auto"/>
            <w:vAlign w:val="center"/>
          </w:tcPr>
          <w:p w14:paraId="2119B315" w14:textId="77777777" w:rsidR="00115857" w:rsidRPr="00B40314" w:rsidRDefault="00115857" w:rsidP="00115857">
            <w:pPr>
              <w:tabs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7655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left="-117" w:firstLine="117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B40314">
              <w:rPr>
                <w:rFonts w:ascii="Times New Roman" w:hAnsi="Times New Roman"/>
                <w:sz w:val="24"/>
                <w:szCs w:val="24"/>
                <w:lang w:val="uk-UA"/>
              </w:rPr>
              <w:t>Збереження та підтримання в належному стані об’єктів благоустрою та їх частин</w:t>
            </w:r>
          </w:p>
        </w:tc>
      </w:tr>
      <w:tr w:rsidR="00115857" w:rsidRPr="00B40314" w14:paraId="5C87C7C7" w14:textId="77777777" w:rsidTr="00115857">
        <w:trPr>
          <w:trHeight w:val="415"/>
          <w:jc w:val="center"/>
        </w:trPr>
        <w:tc>
          <w:tcPr>
            <w:tcW w:w="170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FEC9FFE" w14:textId="77777777" w:rsidR="00115857" w:rsidRPr="00B40314" w:rsidRDefault="00115857" w:rsidP="0011585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7655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1559" w:type="dxa"/>
            <w:shd w:val="clear" w:color="auto" w:fill="auto"/>
            <w:vAlign w:val="center"/>
          </w:tcPr>
          <w:p w14:paraId="43C2C04B" w14:textId="77777777" w:rsidR="00115857" w:rsidRPr="00B40314" w:rsidRDefault="00115857" w:rsidP="0011585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7655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B40314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4.19. Послуги із укладання </w:t>
            </w:r>
          </w:p>
        </w:tc>
        <w:tc>
          <w:tcPr>
            <w:tcW w:w="708" w:type="dxa"/>
            <w:vAlign w:val="center"/>
          </w:tcPr>
          <w:p w14:paraId="2157E21A" w14:textId="77777777" w:rsidR="00115857" w:rsidRPr="00B40314" w:rsidRDefault="00115857" w:rsidP="0011585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7655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851" w:type="dxa"/>
            <w:vAlign w:val="center"/>
          </w:tcPr>
          <w:p w14:paraId="4389C5A7" w14:textId="77777777" w:rsidR="00115857" w:rsidRPr="00B40314" w:rsidRDefault="00115857" w:rsidP="0011585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7655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785" w:type="dxa"/>
            <w:vAlign w:val="center"/>
          </w:tcPr>
          <w:p w14:paraId="17707914" w14:textId="77777777" w:rsidR="00115857" w:rsidRPr="00B40314" w:rsidRDefault="00115857" w:rsidP="0011585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7655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916" w:type="dxa"/>
            <w:vMerge/>
            <w:shd w:val="clear" w:color="auto" w:fill="auto"/>
            <w:vAlign w:val="center"/>
          </w:tcPr>
          <w:p w14:paraId="50E1ACD6" w14:textId="77777777" w:rsidR="00115857" w:rsidRPr="00B40314" w:rsidRDefault="00115857" w:rsidP="00115857">
            <w:pPr>
              <w:spacing w:line="204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709" w:type="dxa"/>
            <w:vMerge/>
            <w:shd w:val="clear" w:color="auto" w:fill="auto"/>
            <w:vAlign w:val="center"/>
          </w:tcPr>
          <w:p w14:paraId="7CB06CE6" w14:textId="77777777" w:rsidR="00115857" w:rsidRPr="00B40314" w:rsidRDefault="00115857" w:rsidP="00115857">
            <w:pPr>
              <w:spacing w:line="204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850" w:type="dxa"/>
            <w:vMerge/>
            <w:shd w:val="clear" w:color="auto" w:fill="auto"/>
            <w:vAlign w:val="center"/>
          </w:tcPr>
          <w:p w14:paraId="174EA79F" w14:textId="77777777" w:rsidR="00115857" w:rsidRPr="00B40314" w:rsidRDefault="00115857" w:rsidP="00115857">
            <w:pPr>
              <w:contextualSpacing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1556" w:type="dxa"/>
            <w:vMerge/>
            <w:shd w:val="clear" w:color="auto" w:fill="auto"/>
            <w:vAlign w:val="center"/>
          </w:tcPr>
          <w:p w14:paraId="3F81402D" w14:textId="77777777" w:rsidR="00115857" w:rsidRPr="00B40314" w:rsidRDefault="00115857" w:rsidP="00115857">
            <w:pPr>
              <w:tabs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7655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left="-117" w:firstLine="117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</w:tr>
      <w:tr w:rsidR="00115857" w:rsidRPr="00B40314" w14:paraId="2CAC2482" w14:textId="77777777" w:rsidTr="00115857">
        <w:trPr>
          <w:trHeight w:val="273"/>
          <w:jc w:val="center"/>
        </w:trPr>
        <w:tc>
          <w:tcPr>
            <w:tcW w:w="9634" w:type="dxa"/>
            <w:gridSpan w:val="9"/>
            <w:tcBorders>
              <w:top w:val="nil"/>
              <w:left w:val="nil"/>
              <w:right w:val="nil"/>
            </w:tcBorders>
            <w:vAlign w:val="center"/>
          </w:tcPr>
          <w:p w14:paraId="08D60511" w14:textId="77777777" w:rsidR="0019536C" w:rsidRDefault="0019536C" w:rsidP="00115857">
            <w:pPr>
              <w:tabs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7655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left="-117" w:firstLine="117"/>
              <w:jc w:val="right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  <w:p w14:paraId="62D52B8B" w14:textId="77777777" w:rsidR="0019536C" w:rsidRDefault="0019536C" w:rsidP="00115857">
            <w:pPr>
              <w:tabs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7655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left="-117" w:firstLine="117"/>
              <w:jc w:val="right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  <w:p w14:paraId="086EB1A1" w14:textId="77777777" w:rsidR="0019536C" w:rsidRDefault="0019536C" w:rsidP="00115857">
            <w:pPr>
              <w:tabs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7655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left="-117" w:firstLine="117"/>
              <w:jc w:val="right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  <w:p w14:paraId="54C27DAE" w14:textId="77777777" w:rsidR="0019536C" w:rsidRDefault="0019536C" w:rsidP="00115857">
            <w:pPr>
              <w:tabs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7655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left="-117" w:firstLine="117"/>
              <w:jc w:val="right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  <w:p w14:paraId="2494CB73" w14:textId="77777777" w:rsidR="0019536C" w:rsidRDefault="0019536C" w:rsidP="00115857">
            <w:pPr>
              <w:tabs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7655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left="-117" w:firstLine="117"/>
              <w:jc w:val="right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  <w:p w14:paraId="710E23A8" w14:textId="77777777" w:rsidR="0019536C" w:rsidRDefault="0019536C" w:rsidP="00115857">
            <w:pPr>
              <w:tabs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7655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left="-117" w:firstLine="117"/>
              <w:jc w:val="right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  <w:p w14:paraId="73EE9F67" w14:textId="77777777" w:rsidR="0019536C" w:rsidRDefault="0019536C" w:rsidP="00115857">
            <w:pPr>
              <w:tabs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7655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left="-117" w:firstLine="117"/>
              <w:jc w:val="right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  <w:p w14:paraId="7E27014C" w14:textId="77777777" w:rsidR="0019536C" w:rsidRDefault="0019536C" w:rsidP="00115857">
            <w:pPr>
              <w:tabs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7655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left="-117" w:firstLine="117"/>
              <w:jc w:val="right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  <w:p w14:paraId="297B58DC" w14:textId="77777777" w:rsidR="0019536C" w:rsidRDefault="0019536C" w:rsidP="00115857">
            <w:pPr>
              <w:tabs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7655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left="-117" w:firstLine="117"/>
              <w:jc w:val="right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  <w:p w14:paraId="6007F76E" w14:textId="3969C36F" w:rsidR="00115857" w:rsidRPr="00B40314" w:rsidRDefault="00115857" w:rsidP="00115857">
            <w:pPr>
              <w:tabs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7655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left="-117" w:firstLine="117"/>
              <w:jc w:val="right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B40314">
              <w:rPr>
                <w:rFonts w:ascii="Times New Roman" w:hAnsi="Times New Roman"/>
                <w:sz w:val="24"/>
                <w:szCs w:val="24"/>
                <w:lang w:val="uk-UA"/>
              </w:rPr>
              <w:lastRenderedPageBreak/>
              <w:t>Продовження таблиці</w:t>
            </w:r>
          </w:p>
        </w:tc>
      </w:tr>
      <w:tr w:rsidR="00115857" w:rsidRPr="00B40314" w14:paraId="65065CD3" w14:textId="77777777" w:rsidTr="00115857">
        <w:trPr>
          <w:trHeight w:val="273"/>
          <w:jc w:val="center"/>
        </w:trPr>
        <w:tc>
          <w:tcPr>
            <w:tcW w:w="170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3015821" w14:textId="77777777" w:rsidR="00115857" w:rsidRPr="00B40314" w:rsidRDefault="00115857" w:rsidP="0011585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7655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B40314">
              <w:rPr>
                <w:rFonts w:ascii="Times New Roman" w:hAnsi="Times New Roman"/>
                <w:sz w:val="24"/>
                <w:szCs w:val="24"/>
                <w:lang w:val="uk-UA"/>
              </w:rPr>
              <w:lastRenderedPageBreak/>
              <w:t>1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459EE013" w14:textId="77777777" w:rsidR="00115857" w:rsidRPr="00B40314" w:rsidRDefault="00115857" w:rsidP="0011585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7655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B40314">
              <w:rPr>
                <w:rFonts w:ascii="Times New Roman" w:hAnsi="Times New Roman"/>
                <w:sz w:val="24"/>
                <w:szCs w:val="24"/>
                <w:lang w:val="uk-UA"/>
              </w:rPr>
              <w:t>2</w:t>
            </w:r>
          </w:p>
        </w:tc>
        <w:tc>
          <w:tcPr>
            <w:tcW w:w="708" w:type="dxa"/>
            <w:vAlign w:val="center"/>
          </w:tcPr>
          <w:p w14:paraId="7B071CEE" w14:textId="77777777" w:rsidR="00115857" w:rsidRPr="00B40314" w:rsidRDefault="00115857" w:rsidP="0011585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7655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B40314">
              <w:rPr>
                <w:rFonts w:ascii="Times New Roman" w:hAnsi="Times New Roman"/>
                <w:sz w:val="24"/>
                <w:szCs w:val="24"/>
                <w:lang w:val="uk-UA"/>
              </w:rPr>
              <w:t>3</w:t>
            </w:r>
          </w:p>
        </w:tc>
        <w:tc>
          <w:tcPr>
            <w:tcW w:w="851" w:type="dxa"/>
            <w:vAlign w:val="center"/>
          </w:tcPr>
          <w:p w14:paraId="5AEDC31B" w14:textId="77777777" w:rsidR="00115857" w:rsidRPr="00B40314" w:rsidRDefault="00115857" w:rsidP="0011585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7655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B40314">
              <w:rPr>
                <w:rFonts w:ascii="Times New Roman" w:hAnsi="Times New Roman"/>
                <w:sz w:val="24"/>
                <w:szCs w:val="24"/>
                <w:lang w:val="uk-UA"/>
              </w:rPr>
              <w:t>4</w:t>
            </w:r>
          </w:p>
        </w:tc>
        <w:tc>
          <w:tcPr>
            <w:tcW w:w="785" w:type="dxa"/>
            <w:vAlign w:val="center"/>
          </w:tcPr>
          <w:p w14:paraId="6E62CB55" w14:textId="77777777" w:rsidR="00115857" w:rsidRPr="00B40314" w:rsidRDefault="00115857" w:rsidP="0011585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7655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B40314">
              <w:rPr>
                <w:rFonts w:ascii="Times New Roman" w:hAnsi="Times New Roman"/>
                <w:sz w:val="24"/>
                <w:szCs w:val="24"/>
                <w:lang w:val="uk-UA"/>
              </w:rPr>
              <w:t>5</w:t>
            </w:r>
          </w:p>
        </w:tc>
        <w:tc>
          <w:tcPr>
            <w:tcW w:w="916" w:type="dxa"/>
            <w:shd w:val="clear" w:color="auto" w:fill="auto"/>
            <w:vAlign w:val="center"/>
          </w:tcPr>
          <w:p w14:paraId="5F1F64A1" w14:textId="77777777" w:rsidR="00115857" w:rsidRPr="00B40314" w:rsidRDefault="00115857" w:rsidP="00115857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B40314">
              <w:rPr>
                <w:rFonts w:ascii="Times New Roman" w:hAnsi="Times New Roman"/>
                <w:sz w:val="24"/>
                <w:szCs w:val="24"/>
                <w:lang w:val="uk-UA"/>
              </w:rPr>
              <w:t>6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52644BEE" w14:textId="77777777" w:rsidR="00115857" w:rsidRPr="00B40314" w:rsidRDefault="00115857" w:rsidP="00115857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B40314">
              <w:rPr>
                <w:rFonts w:ascii="Times New Roman" w:hAnsi="Times New Roman"/>
                <w:sz w:val="24"/>
                <w:szCs w:val="24"/>
                <w:lang w:val="uk-UA"/>
              </w:rPr>
              <w:t>7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6CC1C253" w14:textId="77777777" w:rsidR="00115857" w:rsidRPr="00B40314" w:rsidRDefault="00115857" w:rsidP="00115857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B40314">
              <w:rPr>
                <w:rFonts w:ascii="Times New Roman" w:hAnsi="Times New Roman"/>
                <w:sz w:val="24"/>
                <w:szCs w:val="24"/>
                <w:lang w:val="uk-UA"/>
              </w:rPr>
              <w:t>8</w:t>
            </w:r>
          </w:p>
        </w:tc>
        <w:tc>
          <w:tcPr>
            <w:tcW w:w="1556" w:type="dxa"/>
            <w:shd w:val="clear" w:color="auto" w:fill="auto"/>
            <w:vAlign w:val="center"/>
          </w:tcPr>
          <w:p w14:paraId="6048D453" w14:textId="77777777" w:rsidR="00115857" w:rsidRPr="00B40314" w:rsidRDefault="00115857" w:rsidP="0011585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7655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B40314">
              <w:rPr>
                <w:rFonts w:ascii="Times New Roman" w:hAnsi="Times New Roman"/>
                <w:sz w:val="24"/>
                <w:szCs w:val="24"/>
                <w:lang w:val="uk-UA"/>
              </w:rPr>
              <w:t>9</w:t>
            </w:r>
          </w:p>
        </w:tc>
      </w:tr>
      <w:tr w:rsidR="00115857" w:rsidRPr="00B40314" w14:paraId="432E7C24" w14:textId="77777777" w:rsidTr="00115857">
        <w:trPr>
          <w:trHeight w:val="2253"/>
          <w:jc w:val="center"/>
        </w:trPr>
        <w:tc>
          <w:tcPr>
            <w:tcW w:w="170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0240157" w14:textId="77777777" w:rsidR="00115857" w:rsidRPr="00B40314" w:rsidRDefault="00115857" w:rsidP="0011585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7655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1559" w:type="dxa"/>
            <w:shd w:val="clear" w:color="auto" w:fill="auto"/>
            <w:vAlign w:val="center"/>
          </w:tcPr>
          <w:p w14:paraId="405435A8" w14:textId="77777777" w:rsidR="00115857" w:rsidRPr="00B40314" w:rsidRDefault="00115857" w:rsidP="0011585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7655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B40314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тротуарної плитки по </w:t>
            </w:r>
            <w:proofErr w:type="spellStart"/>
            <w:r w:rsidRPr="00B40314">
              <w:rPr>
                <w:rFonts w:ascii="Times New Roman" w:hAnsi="Times New Roman"/>
                <w:sz w:val="24"/>
                <w:szCs w:val="24"/>
                <w:lang w:val="uk-UA"/>
              </w:rPr>
              <w:t>бул</w:t>
            </w:r>
            <w:proofErr w:type="spellEnd"/>
            <w:r w:rsidRPr="00B40314">
              <w:rPr>
                <w:rFonts w:ascii="Times New Roman" w:hAnsi="Times New Roman"/>
                <w:sz w:val="24"/>
                <w:szCs w:val="24"/>
                <w:lang w:val="uk-UA"/>
              </w:rPr>
              <w:t>. Європейський в м. Ромни Сумської області</w:t>
            </w:r>
          </w:p>
        </w:tc>
        <w:tc>
          <w:tcPr>
            <w:tcW w:w="708" w:type="dxa"/>
            <w:vAlign w:val="center"/>
          </w:tcPr>
          <w:p w14:paraId="799B39B5" w14:textId="77777777" w:rsidR="00115857" w:rsidRPr="00B40314" w:rsidRDefault="00115857" w:rsidP="0011585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7655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851" w:type="dxa"/>
            <w:vAlign w:val="center"/>
          </w:tcPr>
          <w:p w14:paraId="5301C020" w14:textId="77777777" w:rsidR="00115857" w:rsidRPr="00B40314" w:rsidRDefault="00115857" w:rsidP="0011585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7655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785" w:type="dxa"/>
            <w:vAlign w:val="center"/>
          </w:tcPr>
          <w:p w14:paraId="053470B5" w14:textId="77777777" w:rsidR="00115857" w:rsidRPr="00B40314" w:rsidRDefault="00115857" w:rsidP="0011585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7655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916" w:type="dxa"/>
            <w:shd w:val="clear" w:color="auto" w:fill="auto"/>
            <w:vAlign w:val="center"/>
          </w:tcPr>
          <w:p w14:paraId="47D48481" w14:textId="77777777" w:rsidR="00115857" w:rsidRPr="00B40314" w:rsidRDefault="00115857" w:rsidP="00115857">
            <w:pPr>
              <w:spacing w:line="204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14:paraId="3EEC1DE8" w14:textId="77777777" w:rsidR="00115857" w:rsidRPr="00B40314" w:rsidRDefault="00115857" w:rsidP="00115857">
            <w:pPr>
              <w:spacing w:line="216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850" w:type="dxa"/>
            <w:shd w:val="clear" w:color="auto" w:fill="auto"/>
            <w:vAlign w:val="center"/>
          </w:tcPr>
          <w:p w14:paraId="03442D58" w14:textId="77777777" w:rsidR="00115857" w:rsidRPr="00B40314" w:rsidRDefault="00115857" w:rsidP="00115857">
            <w:pPr>
              <w:ind w:left="-80" w:right="-108"/>
              <w:contextualSpacing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1556" w:type="dxa"/>
            <w:shd w:val="clear" w:color="auto" w:fill="auto"/>
            <w:vAlign w:val="center"/>
          </w:tcPr>
          <w:p w14:paraId="698C3733" w14:textId="77777777" w:rsidR="00115857" w:rsidRPr="00B40314" w:rsidRDefault="00115857" w:rsidP="00115857">
            <w:pPr>
              <w:tabs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7655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left="-117" w:firstLine="117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</w:tr>
      <w:tr w:rsidR="00115857" w:rsidRPr="00B40314" w14:paraId="7805AFC5" w14:textId="77777777" w:rsidTr="00115857">
        <w:trPr>
          <w:trHeight w:val="273"/>
          <w:jc w:val="center"/>
        </w:trPr>
        <w:tc>
          <w:tcPr>
            <w:tcW w:w="17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5D4F09" w14:textId="77777777" w:rsidR="00115857" w:rsidRPr="00B40314" w:rsidRDefault="00115857" w:rsidP="0011585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7655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B40314">
              <w:rPr>
                <w:rFonts w:ascii="Times New Roman" w:hAnsi="Times New Roman"/>
                <w:sz w:val="24"/>
                <w:szCs w:val="24"/>
                <w:lang w:val="uk-UA"/>
              </w:rPr>
              <w:t>…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3BAE03EE" w14:textId="77777777" w:rsidR="00115857" w:rsidRPr="00B40314" w:rsidRDefault="00115857" w:rsidP="0011585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7655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B40314">
              <w:rPr>
                <w:rFonts w:ascii="Times New Roman" w:hAnsi="Times New Roman"/>
                <w:sz w:val="24"/>
                <w:szCs w:val="24"/>
                <w:lang w:val="uk-UA"/>
              </w:rPr>
              <w:t>…</w:t>
            </w:r>
          </w:p>
        </w:tc>
        <w:tc>
          <w:tcPr>
            <w:tcW w:w="708" w:type="dxa"/>
            <w:vAlign w:val="center"/>
          </w:tcPr>
          <w:p w14:paraId="1DD99E60" w14:textId="77777777" w:rsidR="00115857" w:rsidRPr="00B40314" w:rsidRDefault="00115857" w:rsidP="0011585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7655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B40314">
              <w:rPr>
                <w:rFonts w:ascii="Times New Roman" w:hAnsi="Times New Roman"/>
                <w:sz w:val="24"/>
                <w:szCs w:val="24"/>
                <w:lang w:val="uk-UA"/>
              </w:rPr>
              <w:t>…</w:t>
            </w:r>
          </w:p>
        </w:tc>
        <w:tc>
          <w:tcPr>
            <w:tcW w:w="851" w:type="dxa"/>
            <w:vAlign w:val="center"/>
          </w:tcPr>
          <w:p w14:paraId="409D8558" w14:textId="77777777" w:rsidR="00115857" w:rsidRPr="00B40314" w:rsidRDefault="00115857" w:rsidP="0011585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7655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B40314">
              <w:rPr>
                <w:rFonts w:ascii="Times New Roman" w:hAnsi="Times New Roman"/>
                <w:sz w:val="24"/>
                <w:szCs w:val="24"/>
                <w:lang w:val="uk-UA"/>
              </w:rPr>
              <w:t>…</w:t>
            </w:r>
          </w:p>
        </w:tc>
        <w:tc>
          <w:tcPr>
            <w:tcW w:w="785" w:type="dxa"/>
            <w:vAlign w:val="center"/>
          </w:tcPr>
          <w:p w14:paraId="76114AD8" w14:textId="77777777" w:rsidR="00115857" w:rsidRPr="00B40314" w:rsidRDefault="00115857" w:rsidP="0011585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7655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B40314">
              <w:rPr>
                <w:rFonts w:ascii="Times New Roman" w:hAnsi="Times New Roman"/>
                <w:sz w:val="24"/>
                <w:szCs w:val="24"/>
                <w:lang w:val="uk-UA"/>
              </w:rPr>
              <w:t>…</w:t>
            </w:r>
          </w:p>
        </w:tc>
        <w:tc>
          <w:tcPr>
            <w:tcW w:w="916" w:type="dxa"/>
            <w:shd w:val="clear" w:color="auto" w:fill="auto"/>
            <w:vAlign w:val="center"/>
          </w:tcPr>
          <w:p w14:paraId="1071446C" w14:textId="77777777" w:rsidR="00115857" w:rsidRPr="00B40314" w:rsidRDefault="00115857" w:rsidP="00115857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B40314">
              <w:rPr>
                <w:rFonts w:ascii="Times New Roman" w:hAnsi="Times New Roman"/>
                <w:sz w:val="24"/>
                <w:szCs w:val="24"/>
                <w:lang w:val="uk-UA"/>
              </w:rPr>
              <w:t>…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645A91C3" w14:textId="77777777" w:rsidR="00115857" w:rsidRPr="00B40314" w:rsidRDefault="00115857" w:rsidP="00115857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B40314">
              <w:rPr>
                <w:rFonts w:ascii="Times New Roman" w:hAnsi="Times New Roman"/>
                <w:sz w:val="24"/>
                <w:szCs w:val="24"/>
                <w:lang w:val="uk-UA"/>
              </w:rPr>
              <w:t>…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0196DE54" w14:textId="77777777" w:rsidR="00115857" w:rsidRPr="00B40314" w:rsidRDefault="00115857" w:rsidP="00115857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B40314">
              <w:rPr>
                <w:rFonts w:ascii="Times New Roman" w:hAnsi="Times New Roman"/>
                <w:sz w:val="24"/>
                <w:szCs w:val="24"/>
                <w:lang w:val="uk-UA"/>
              </w:rPr>
              <w:t>…</w:t>
            </w:r>
          </w:p>
        </w:tc>
        <w:tc>
          <w:tcPr>
            <w:tcW w:w="1556" w:type="dxa"/>
            <w:shd w:val="clear" w:color="auto" w:fill="auto"/>
            <w:vAlign w:val="center"/>
          </w:tcPr>
          <w:p w14:paraId="13DBF2FE" w14:textId="77777777" w:rsidR="00115857" w:rsidRPr="00B40314" w:rsidRDefault="00115857" w:rsidP="0011585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7655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B40314">
              <w:rPr>
                <w:rFonts w:ascii="Times New Roman" w:hAnsi="Times New Roman"/>
                <w:sz w:val="24"/>
                <w:szCs w:val="24"/>
                <w:lang w:val="uk-UA"/>
              </w:rPr>
              <w:t>…</w:t>
            </w:r>
          </w:p>
        </w:tc>
      </w:tr>
    </w:tbl>
    <w:p w14:paraId="0D35186F" w14:textId="77777777" w:rsidR="007E5535" w:rsidRPr="00B40314" w:rsidRDefault="007E5535" w:rsidP="005B62C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7655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left="-142" w:firstLine="567"/>
        <w:jc w:val="both"/>
        <w:rPr>
          <w:rFonts w:ascii="Times New Roman" w:hAnsi="Times New Roman"/>
          <w:sz w:val="24"/>
          <w:szCs w:val="24"/>
          <w:lang w:val="uk-UA"/>
        </w:rPr>
      </w:pPr>
    </w:p>
    <w:p w14:paraId="48F71FEF" w14:textId="77777777" w:rsidR="00912363" w:rsidRPr="00B40314" w:rsidRDefault="00115857" w:rsidP="0091236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7655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left="-142" w:firstLine="567"/>
        <w:jc w:val="both"/>
        <w:rPr>
          <w:rFonts w:ascii="Times New Roman" w:hAnsi="Times New Roman"/>
          <w:sz w:val="24"/>
          <w:szCs w:val="24"/>
          <w:lang w:val="uk-UA"/>
        </w:rPr>
      </w:pPr>
      <w:r w:rsidRPr="00B40314">
        <w:rPr>
          <w:rFonts w:ascii="Times New Roman" w:hAnsi="Times New Roman"/>
          <w:sz w:val="24"/>
          <w:szCs w:val="24"/>
          <w:lang w:val="uk-UA"/>
        </w:rPr>
        <w:t>6</w:t>
      </w:r>
      <w:r w:rsidR="00912363" w:rsidRPr="00B40314">
        <w:rPr>
          <w:rFonts w:ascii="Times New Roman" w:hAnsi="Times New Roman"/>
          <w:sz w:val="24"/>
          <w:szCs w:val="24"/>
          <w:lang w:val="uk-UA"/>
        </w:rPr>
        <w:t>) викласти підпункт</w:t>
      </w:r>
      <w:r w:rsidRPr="00B40314">
        <w:rPr>
          <w:rFonts w:ascii="Times New Roman" w:hAnsi="Times New Roman"/>
          <w:sz w:val="24"/>
          <w:szCs w:val="24"/>
          <w:lang w:val="uk-UA"/>
        </w:rPr>
        <w:t>и</w:t>
      </w:r>
      <w:r w:rsidR="00912363" w:rsidRPr="00B40314">
        <w:rPr>
          <w:rFonts w:ascii="Times New Roman" w:hAnsi="Times New Roman"/>
          <w:sz w:val="24"/>
          <w:szCs w:val="24"/>
          <w:lang w:val="uk-UA"/>
        </w:rPr>
        <w:t xml:space="preserve"> </w:t>
      </w:r>
      <w:r w:rsidR="006F119E" w:rsidRPr="00B40314">
        <w:rPr>
          <w:rFonts w:ascii="Times New Roman" w:hAnsi="Times New Roman"/>
          <w:sz w:val="24"/>
          <w:szCs w:val="24"/>
          <w:lang w:val="uk-UA"/>
        </w:rPr>
        <w:t>5.7 «Поточний ремонт тротуарів в м. Ромни Сумської</w:t>
      </w:r>
      <w:r w:rsidRPr="00B40314">
        <w:rPr>
          <w:rFonts w:ascii="Times New Roman" w:hAnsi="Times New Roman"/>
          <w:sz w:val="24"/>
          <w:szCs w:val="24"/>
          <w:lang w:val="uk-UA"/>
        </w:rPr>
        <w:t xml:space="preserve"> </w:t>
      </w:r>
      <w:r w:rsidR="006F119E" w:rsidRPr="00B40314">
        <w:rPr>
          <w:rFonts w:ascii="Times New Roman" w:hAnsi="Times New Roman"/>
          <w:sz w:val="24"/>
          <w:szCs w:val="24"/>
          <w:lang w:val="uk-UA"/>
        </w:rPr>
        <w:t>області»</w:t>
      </w:r>
      <w:r w:rsidRPr="00B40314">
        <w:rPr>
          <w:rFonts w:ascii="Times New Roman" w:hAnsi="Times New Roman"/>
          <w:sz w:val="24"/>
          <w:szCs w:val="24"/>
          <w:lang w:val="uk-UA"/>
        </w:rPr>
        <w:t xml:space="preserve"> та 5.8 «Технічний нагляд за виконанням будівельно-монтажних робіт по об’єкту: «Поточний ремонт тротуарів в м. Ромни Сумської області»»</w:t>
      </w:r>
      <w:r w:rsidR="006F119E" w:rsidRPr="00B40314">
        <w:rPr>
          <w:rFonts w:ascii="Times New Roman" w:hAnsi="Times New Roman"/>
          <w:sz w:val="24"/>
          <w:szCs w:val="24"/>
          <w:lang w:val="uk-UA"/>
        </w:rPr>
        <w:t xml:space="preserve"> </w:t>
      </w:r>
      <w:r w:rsidR="00912363" w:rsidRPr="00B40314">
        <w:rPr>
          <w:rFonts w:ascii="Times New Roman" w:hAnsi="Times New Roman"/>
          <w:sz w:val="24"/>
          <w:szCs w:val="24"/>
          <w:lang w:val="uk-UA"/>
        </w:rPr>
        <w:t xml:space="preserve">розділу </w:t>
      </w:r>
      <w:r w:rsidR="00912363" w:rsidRPr="00B40314">
        <w:rPr>
          <w:rFonts w:ascii="Times New Roman" w:hAnsi="Times New Roman"/>
          <w:sz w:val="24"/>
          <w:szCs w:val="24"/>
          <w:lang w:val="en-US"/>
        </w:rPr>
        <w:t>V</w:t>
      </w:r>
      <w:r w:rsidR="00912363" w:rsidRPr="00B40314">
        <w:rPr>
          <w:rFonts w:ascii="Times New Roman" w:hAnsi="Times New Roman"/>
          <w:sz w:val="24"/>
          <w:szCs w:val="24"/>
          <w:lang w:val="uk-UA"/>
        </w:rPr>
        <w:t xml:space="preserve">  «</w:t>
      </w:r>
      <w:proofErr w:type="spellStart"/>
      <w:r w:rsidR="00912363" w:rsidRPr="00B40314">
        <w:rPr>
          <w:rFonts w:ascii="Times New Roman" w:hAnsi="Times New Roman"/>
          <w:sz w:val="24"/>
          <w:szCs w:val="24"/>
        </w:rPr>
        <w:t>Організація</w:t>
      </w:r>
      <w:proofErr w:type="spellEnd"/>
      <w:r w:rsidRPr="00B40314">
        <w:rPr>
          <w:rFonts w:ascii="Times New Roman" w:hAnsi="Times New Roman"/>
          <w:sz w:val="24"/>
          <w:szCs w:val="24"/>
          <w:lang w:val="uk-UA"/>
        </w:rPr>
        <w:t xml:space="preserve"> </w:t>
      </w:r>
      <w:r w:rsidR="00912363" w:rsidRPr="00B40314">
        <w:rPr>
          <w:rFonts w:ascii="Times New Roman" w:hAnsi="Times New Roman"/>
          <w:sz w:val="24"/>
          <w:szCs w:val="24"/>
        </w:rPr>
        <w:t>благоустрою</w:t>
      </w:r>
      <w:r w:rsidRPr="00B40314">
        <w:rPr>
          <w:rFonts w:ascii="Times New Roman" w:hAnsi="Times New Roman"/>
          <w:sz w:val="24"/>
          <w:szCs w:val="24"/>
          <w:lang w:val="uk-UA"/>
        </w:rPr>
        <w:t xml:space="preserve"> </w:t>
      </w:r>
      <w:proofErr w:type="spellStart"/>
      <w:r w:rsidR="00912363" w:rsidRPr="00B40314">
        <w:rPr>
          <w:rFonts w:ascii="Times New Roman" w:hAnsi="Times New Roman"/>
          <w:sz w:val="24"/>
          <w:szCs w:val="24"/>
        </w:rPr>
        <w:t>населених</w:t>
      </w:r>
      <w:proofErr w:type="spellEnd"/>
      <w:r w:rsidRPr="00B40314">
        <w:rPr>
          <w:rFonts w:ascii="Times New Roman" w:hAnsi="Times New Roman"/>
          <w:sz w:val="24"/>
          <w:szCs w:val="24"/>
          <w:lang w:val="uk-UA"/>
        </w:rPr>
        <w:t xml:space="preserve"> </w:t>
      </w:r>
      <w:proofErr w:type="spellStart"/>
      <w:r w:rsidR="00912363" w:rsidRPr="00B40314">
        <w:rPr>
          <w:rFonts w:ascii="Times New Roman" w:hAnsi="Times New Roman"/>
          <w:sz w:val="24"/>
          <w:szCs w:val="24"/>
        </w:rPr>
        <w:t>пунктів</w:t>
      </w:r>
      <w:proofErr w:type="spellEnd"/>
      <w:r w:rsidR="00912363" w:rsidRPr="00B40314">
        <w:rPr>
          <w:rFonts w:ascii="Times New Roman" w:hAnsi="Times New Roman"/>
          <w:sz w:val="24"/>
          <w:szCs w:val="24"/>
          <w:lang w:val="uk-UA"/>
        </w:rPr>
        <w:t>» додатку «Перелік завдань і заходів Програми реформування і розвитку житлово-комунального господарства Роменської міської територіальної громади на 2026-2028 роки» у такій редакції:</w:t>
      </w:r>
    </w:p>
    <w:p w14:paraId="4B90E3D9" w14:textId="77777777" w:rsidR="00912363" w:rsidRPr="00B40314" w:rsidRDefault="00912363" w:rsidP="0091236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7655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firstLine="425"/>
        <w:contextualSpacing/>
        <w:jc w:val="both"/>
        <w:rPr>
          <w:rFonts w:ascii="Times New Roman" w:hAnsi="Times New Roman"/>
          <w:sz w:val="16"/>
          <w:szCs w:val="16"/>
          <w:lang w:val="uk-UA"/>
        </w:rPr>
      </w:pPr>
    </w:p>
    <w:tbl>
      <w:tblPr>
        <w:tblW w:w="963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558"/>
        <w:gridCol w:w="1556"/>
        <w:gridCol w:w="712"/>
        <w:gridCol w:w="850"/>
        <w:gridCol w:w="1131"/>
        <w:gridCol w:w="788"/>
        <w:gridCol w:w="709"/>
        <w:gridCol w:w="916"/>
        <w:gridCol w:w="1414"/>
      </w:tblGrid>
      <w:tr w:rsidR="00912363" w:rsidRPr="00B40314" w14:paraId="7B4814D2" w14:textId="77777777" w:rsidTr="00115857">
        <w:trPr>
          <w:trHeight w:val="1235"/>
          <w:jc w:val="center"/>
        </w:trPr>
        <w:tc>
          <w:tcPr>
            <w:tcW w:w="155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81D560" w14:textId="77777777" w:rsidR="00912363" w:rsidRPr="00B40314" w:rsidRDefault="00912363" w:rsidP="00115857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uk-UA"/>
              </w:rPr>
            </w:pPr>
            <w:r w:rsidRPr="00B40314">
              <w:rPr>
                <w:rFonts w:ascii="Times New Roman" w:hAnsi="Times New Roman"/>
                <w:b/>
                <w:bCs/>
                <w:sz w:val="24"/>
                <w:szCs w:val="24"/>
                <w:lang w:val="uk-UA"/>
              </w:rPr>
              <w:t>Назва напряму діяльності                                                          (пріоритетні завдання)</w:t>
            </w:r>
          </w:p>
        </w:tc>
        <w:tc>
          <w:tcPr>
            <w:tcW w:w="155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E379AC" w14:textId="77777777" w:rsidR="00912363" w:rsidRPr="00B40314" w:rsidRDefault="00912363" w:rsidP="00115857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uk-UA"/>
              </w:rPr>
            </w:pPr>
            <w:r w:rsidRPr="00B40314">
              <w:rPr>
                <w:rFonts w:ascii="Times New Roman" w:hAnsi="Times New Roman"/>
                <w:b/>
                <w:bCs/>
                <w:sz w:val="24"/>
                <w:szCs w:val="24"/>
                <w:lang w:val="uk-UA"/>
              </w:rPr>
              <w:t>Зміст заходів Програми з виконання завдання</w:t>
            </w:r>
          </w:p>
        </w:tc>
        <w:tc>
          <w:tcPr>
            <w:tcW w:w="26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BFA55C" w14:textId="77777777" w:rsidR="00912363" w:rsidRPr="00B40314" w:rsidRDefault="00912363" w:rsidP="00115857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uk-UA"/>
              </w:rPr>
            </w:pPr>
            <w:r w:rsidRPr="00B40314">
              <w:rPr>
                <w:rFonts w:ascii="Times New Roman" w:hAnsi="Times New Roman"/>
                <w:b/>
                <w:bCs/>
                <w:sz w:val="24"/>
                <w:szCs w:val="24"/>
                <w:lang w:val="uk-UA"/>
              </w:rPr>
              <w:t>Орієнтовні обсяги фінансування за роками виконання,       тис. грн.</w:t>
            </w:r>
          </w:p>
        </w:tc>
        <w:tc>
          <w:tcPr>
            <w:tcW w:w="78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378726" w14:textId="77777777" w:rsidR="00912363" w:rsidRPr="00B40314" w:rsidRDefault="00912363" w:rsidP="00115857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uk-UA"/>
              </w:rPr>
            </w:pPr>
            <w:r w:rsidRPr="00B40314">
              <w:rPr>
                <w:rFonts w:ascii="Times New Roman" w:hAnsi="Times New Roman"/>
                <w:b/>
                <w:bCs/>
                <w:sz w:val="24"/>
                <w:szCs w:val="24"/>
                <w:lang w:val="uk-UA"/>
              </w:rPr>
              <w:t>Відповідальні за виконання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4896A4" w14:textId="77777777" w:rsidR="00912363" w:rsidRPr="00B40314" w:rsidRDefault="00912363" w:rsidP="00115857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uk-UA"/>
              </w:rPr>
            </w:pPr>
            <w:r w:rsidRPr="00B40314">
              <w:rPr>
                <w:rFonts w:ascii="Times New Roman" w:hAnsi="Times New Roman"/>
                <w:b/>
                <w:bCs/>
                <w:sz w:val="24"/>
                <w:szCs w:val="24"/>
                <w:lang w:val="uk-UA"/>
              </w:rPr>
              <w:t>Строки виконання</w:t>
            </w:r>
          </w:p>
        </w:tc>
        <w:tc>
          <w:tcPr>
            <w:tcW w:w="91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C8099D" w14:textId="77777777" w:rsidR="00912363" w:rsidRPr="00B40314" w:rsidRDefault="00912363" w:rsidP="00115857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uk-UA"/>
              </w:rPr>
            </w:pPr>
            <w:r w:rsidRPr="00B40314">
              <w:rPr>
                <w:rFonts w:ascii="Times New Roman" w:hAnsi="Times New Roman"/>
                <w:b/>
                <w:bCs/>
                <w:sz w:val="24"/>
                <w:szCs w:val="24"/>
                <w:lang w:val="uk-UA"/>
              </w:rPr>
              <w:t>Джерело фінансування</w:t>
            </w:r>
          </w:p>
        </w:tc>
        <w:tc>
          <w:tcPr>
            <w:tcW w:w="141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25A56C" w14:textId="77777777" w:rsidR="00912363" w:rsidRPr="00B40314" w:rsidRDefault="00912363" w:rsidP="00115857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uk-UA"/>
              </w:rPr>
            </w:pPr>
            <w:r w:rsidRPr="00B40314">
              <w:rPr>
                <w:rFonts w:ascii="Times New Roman" w:hAnsi="Times New Roman"/>
                <w:b/>
                <w:bCs/>
                <w:sz w:val="24"/>
                <w:szCs w:val="24"/>
                <w:lang w:val="uk-UA"/>
              </w:rPr>
              <w:t>Очікуваний результат виконання заходу</w:t>
            </w:r>
          </w:p>
        </w:tc>
      </w:tr>
      <w:tr w:rsidR="00912363" w:rsidRPr="00B40314" w14:paraId="55AA9524" w14:textId="77777777" w:rsidTr="00115857">
        <w:trPr>
          <w:trHeight w:val="587"/>
          <w:jc w:val="center"/>
        </w:trPr>
        <w:tc>
          <w:tcPr>
            <w:tcW w:w="155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53AE68" w14:textId="77777777" w:rsidR="00912363" w:rsidRPr="00B40314" w:rsidRDefault="00912363" w:rsidP="0011585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7655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contextualSpacing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uk-UA"/>
              </w:rPr>
            </w:pPr>
          </w:p>
        </w:tc>
        <w:tc>
          <w:tcPr>
            <w:tcW w:w="155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5697D6" w14:textId="77777777" w:rsidR="00912363" w:rsidRPr="00B40314" w:rsidRDefault="00912363" w:rsidP="0011585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7655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contextualSpacing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uk-UA"/>
              </w:rPr>
            </w:pP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0BAE3C" w14:textId="77777777" w:rsidR="00912363" w:rsidRPr="00B40314" w:rsidRDefault="00912363" w:rsidP="00115857">
            <w:pPr>
              <w:spacing w:after="0" w:line="204" w:lineRule="auto"/>
              <w:contextualSpacing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uk-UA"/>
              </w:rPr>
            </w:pPr>
            <w:r w:rsidRPr="00B40314">
              <w:rPr>
                <w:rFonts w:ascii="Times New Roman" w:hAnsi="Times New Roman"/>
                <w:b/>
                <w:bCs/>
                <w:sz w:val="24"/>
                <w:szCs w:val="24"/>
                <w:lang w:val="uk-UA"/>
              </w:rPr>
              <w:t>2026 рік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27DDD4" w14:textId="77777777" w:rsidR="00912363" w:rsidRPr="00B40314" w:rsidRDefault="00912363" w:rsidP="00115857">
            <w:pPr>
              <w:spacing w:after="0" w:line="204" w:lineRule="auto"/>
              <w:contextualSpacing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uk-UA"/>
              </w:rPr>
            </w:pPr>
            <w:r w:rsidRPr="00B40314">
              <w:rPr>
                <w:rFonts w:ascii="Times New Roman" w:hAnsi="Times New Roman"/>
                <w:b/>
                <w:bCs/>
                <w:sz w:val="24"/>
                <w:szCs w:val="24"/>
                <w:lang w:val="uk-UA"/>
              </w:rPr>
              <w:t>2027 рік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7618C4" w14:textId="77777777" w:rsidR="00912363" w:rsidRPr="00B40314" w:rsidRDefault="00912363" w:rsidP="00115857">
            <w:pPr>
              <w:spacing w:after="0" w:line="204" w:lineRule="auto"/>
              <w:contextualSpacing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uk-UA"/>
              </w:rPr>
            </w:pPr>
            <w:r w:rsidRPr="00B40314">
              <w:rPr>
                <w:rFonts w:ascii="Times New Roman" w:hAnsi="Times New Roman"/>
                <w:b/>
                <w:bCs/>
                <w:sz w:val="24"/>
                <w:szCs w:val="24"/>
                <w:lang w:val="uk-UA"/>
              </w:rPr>
              <w:t>2028 рік</w:t>
            </w:r>
          </w:p>
        </w:tc>
        <w:tc>
          <w:tcPr>
            <w:tcW w:w="78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A0E1E7" w14:textId="77777777" w:rsidR="00912363" w:rsidRPr="00B40314" w:rsidRDefault="00912363" w:rsidP="0011585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7655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contextualSpacing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uk-UA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075ECB" w14:textId="77777777" w:rsidR="00912363" w:rsidRPr="00B40314" w:rsidRDefault="00912363" w:rsidP="0011585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7655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contextualSpacing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uk-UA"/>
              </w:rPr>
            </w:pPr>
          </w:p>
        </w:tc>
        <w:tc>
          <w:tcPr>
            <w:tcW w:w="91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CC5F99" w14:textId="77777777" w:rsidR="00912363" w:rsidRPr="00B40314" w:rsidRDefault="00912363" w:rsidP="0011585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7655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contextualSpacing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uk-UA"/>
              </w:rPr>
            </w:pPr>
          </w:p>
        </w:tc>
        <w:tc>
          <w:tcPr>
            <w:tcW w:w="14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7C3FDB" w14:textId="77777777" w:rsidR="00912363" w:rsidRPr="00B40314" w:rsidRDefault="00912363" w:rsidP="0011585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7655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contextualSpacing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uk-UA"/>
              </w:rPr>
            </w:pPr>
          </w:p>
        </w:tc>
      </w:tr>
      <w:tr w:rsidR="00912363" w:rsidRPr="00B40314" w14:paraId="2362AF19" w14:textId="77777777" w:rsidTr="00115857">
        <w:trPr>
          <w:trHeight w:val="187"/>
          <w:jc w:val="center"/>
        </w:trPr>
        <w:tc>
          <w:tcPr>
            <w:tcW w:w="155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0C286517" w14:textId="77777777" w:rsidR="00912363" w:rsidRPr="00B40314" w:rsidRDefault="00912363" w:rsidP="0011585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7655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B40314">
              <w:rPr>
                <w:rFonts w:ascii="Times New Roman" w:hAnsi="Times New Roman"/>
                <w:sz w:val="24"/>
                <w:szCs w:val="24"/>
                <w:lang w:val="uk-UA"/>
              </w:rPr>
              <w:t>…</w:t>
            </w:r>
          </w:p>
        </w:tc>
        <w:tc>
          <w:tcPr>
            <w:tcW w:w="1556" w:type="dxa"/>
            <w:shd w:val="clear" w:color="auto" w:fill="auto"/>
            <w:vAlign w:val="center"/>
          </w:tcPr>
          <w:p w14:paraId="04BAE320" w14:textId="77777777" w:rsidR="00912363" w:rsidRPr="00B40314" w:rsidRDefault="00912363" w:rsidP="0011585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7655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B40314">
              <w:rPr>
                <w:rFonts w:ascii="Times New Roman" w:hAnsi="Times New Roman"/>
                <w:sz w:val="24"/>
                <w:szCs w:val="24"/>
                <w:lang w:val="uk-UA"/>
              </w:rPr>
              <w:t>…</w:t>
            </w:r>
          </w:p>
        </w:tc>
        <w:tc>
          <w:tcPr>
            <w:tcW w:w="712" w:type="dxa"/>
            <w:vAlign w:val="center"/>
          </w:tcPr>
          <w:p w14:paraId="10A7E5D8" w14:textId="77777777" w:rsidR="00912363" w:rsidRPr="00B40314" w:rsidRDefault="00912363" w:rsidP="0011585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7655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B40314">
              <w:rPr>
                <w:rFonts w:ascii="Times New Roman" w:hAnsi="Times New Roman"/>
                <w:sz w:val="24"/>
                <w:szCs w:val="24"/>
                <w:lang w:val="uk-UA"/>
              </w:rPr>
              <w:t>…</w:t>
            </w:r>
          </w:p>
        </w:tc>
        <w:tc>
          <w:tcPr>
            <w:tcW w:w="850" w:type="dxa"/>
            <w:vAlign w:val="center"/>
          </w:tcPr>
          <w:p w14:paraId="1429512F" w14:textId="77777777" w:rsidR="00912363" w:rsidRPr="00B40314" w:rsidRDefault="00912363" w:rsidP="0011585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7655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B40314">
              <w:rPr>
                <w:rFonts w:ascii="Times New Roman" w:hAnsi="Times New Roman"/>
                <w:sz w:val="24"/>
                <w:szCs w:val="24"/>
                <w:lang w:val="uk-UA"/>
              </w:rPr>
              <w:t>…</w:t>
            </w:r>
          </w:p>
        </w:tc>
        <w:tc>
          <w:tcPr>
            <w:tcW w:w="1131" w:type="dxa"/>
            <w:vAlign w:val="center"/>
          </w:tcPr>
          <w:p w14:paraId="101C3704" w14:textId="77777777" w:rsidR="00912363" w:rsidRPr="00B40314" w:rsidRDefault="00912363" w:rsidP="0011585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7655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B40314">
              <w:rPr>
                <w:rFonts w:ascii="Times New Roman" w:hAnsi="Times New Roman"/>
                <w:sz w:val="24"/>
                <w:szCs w:val="24"/>
                <w:lang w:val="uk-UA"/>
              </w:rPr>
              <w:t>…</w:t>
            </w:r>
          </w:p>
        </w:tc>
        <w:tc>
          <w:tcPr>
            <w:tcW w:w="788" w:type="dxa"/>
            <w:shd w:val="clear" w:color="auto" w:fill="auto"/>
            <w:vAlign w:val="center"/>
          </w:tcPr>
          <w:p w14:paraId="25775E1C" w14:textId="77777777" w:rsidR="00912363" w:rsidRPr="00B40314" w:rsidRDefault="00912363" w:rsidP="00115857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B40314">
              <w:rPr>
                <w:rFonts w:ascii="Times New Roman" w:hAnsi="Times New Roman"/>
                <w:sz w:val="24"/>
                <w:szCs w:val="24"/>
                <w:lang w:val="uk-UA"/>
              </w:rPr>
              <w:t>…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6F6220DA" w14:textId="77777777" w:rsidR="00912363" w:rsidRPr="00B40314" w:rsidRDefault="00912363" w:rsidP="00115857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B40314">
              <w:rPr>
                <w:rFonts w:ascii="Times New Roman" w:hAnsi="Times New Roman"/>
                <w:sz w:val="24"/>
                <w:szCs w:val="24"/>
                <w:lang w:val="uk-UA"/>
              </w:rPr>
              <w:t>…</w:t>
            </w:r>
          </w:p>
        </w:tc>
        <w:tc>
          <w:tcPr>
            <w:tcW w:w="916" w:type="dxa"/>
            <w:shd w:val="clear" w:color="auto" w:fill="auto"/>
            <w:vAlign w:val="center"/>
          </w:tcPr>
          <w:p w14:paraId="22932C61" w14:textId="77777777" w:rsidR="00912363" w:rsidRPr="00B40314" w:rsidRDefault="00912363" w:rsidP="00115857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B40314">
              <w:rPr>
                <w:rFonts w:ascii="Times New Roman" w:hAnsi="Times New Roman"/>
                <w:sz w:val="24"/>
                <w:szCs w:val="24"/>
                <w:lang w:val="uk-UA"/>
              </w:rPr>
              <w:t>…</w:t>
            </w:r>
          </w:p>
        </w:tc>
        <w:tc>
          <w:tcPr>
            <w:tcW w:w="1414" w:type="dxa"/>
            <w:shd w:val="clear" w:color="auto" w:fill="auto"/>
            <w:vAlign w:val="center"/>
          </w:tcPr>
          <w:p w14:paraId="031A4F59" w14:textId="77777777" w:rsidR="00912363" w:rsidRPr="00B40314" w:rsidRDefault="00912363" w:rsidP="0011585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7655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B40314">
              <w:rPr>
                <w:rFonts w:ascii="Times New Roman" w:hAnsi="Times New Roman"/>
                <w:sz w:val="24"/>
                <w:szCs w:val="24"/>
                <w:lang w:val="uk-UA"/>
              </w:rPr>
              <w:t>…</w:t>
            </w:r>
          </w:p>
        </w:tc>
      </w:tr>
      <w:tr w:rsidR="00115857" w:rsidRPr="00B40314" w14:paraId="23254BF2" w14:textId="77777777" w:rsidTr="00115857">
        <w:trPr>
          <w:trHeight w:val="1970"/>
          <w:jc w:val="center"/>
        </w:trPr>
        <w:tc>
          <w:tcPr>
            <w:tcW w:w="155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BE41A8B" w14:textId="77777777" w:rsidR="00115857" w:rsidRPr="00B40314" w:rsidRDefault="00115857" w:rsidP="00623E9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7655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right="-108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B40314">
              <w:rPr>
                <w:rFonts w:ascii="Times New Roman" w:hAnsi="Times New Roman"/>
                <w:sz w:val="24"/>
                <w:szCs w:val="24"/>
                <w:lang w:val="uk-UA"/>
              </w:rPr>
              <w:t>5. Забезпечення належного стану доріг та тротуарів громади для безпечного руху транспорту та пішоходів</w:t>
            </w:r>
          </w:p>
        </w:tc>
        <w:tc>
          <w:tcPr>
            <w:tcW w:w="1556" w:type="dxa"/>
            <w:shd w:val="clear" w:color="auto" w:fill="auto"/>
            <w:vAlign w:val="center"/>
          </w:tcPr>
          <w:p w14:paraId="18DB036A" w14:textId="77777777" w:rsidR="00115857" w:rsidRPr="00B40314" w:rsidRDefault="00115857" w:rsidP="007C7AF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7655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B40314">
              <w:rPr>
                <w:rFonts w:ascii="Times New Roman" w:hAnsi="Times New Roman"/>
                <w:sz w:val="24"/>
                <w:szCs w:val="24"/>
                <w:lang w:val="uk-UA"/>
              </w:rPr>
              <w:t>5.7. Поточний ремонт тротуарів в м. Ромни Сумської області</w:t>
            </w:r>
          </w:p>
        </w:tc>
        <w:tc>
          <w:tcPr>
            <w:tcW w:w="712" w:type="dxa"/>
            <w:vAlign w:val="center"/>
          </w:tcPr>
          <w:p w14:paraId="251EC6D6" w14:textId="77777777" w:rsidR="00115857" w:rsidRPr="00B40314" w:rsidRDefault="00115857" w:rsidP="0011585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7655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BEC49A" w14:textId="77777777" w:rsidR="00115857" w:rsidRPr="00B40314" w:rsidRDefault="00115857" w:rsidP="0011585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7655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B40314">
              <w:rPr>
                <w:rFonts w:ascii="Times New Roman" w:hAnsi="Times New Roman"/>
                <w:color w:val="000000"/>
              </w:rPr>
              <w:t>3706,5</w:t>
            </w:r>
            <w:r w:rsidRPr="00B40314">
              <w:rPr>
                <w:rFonts w:ascii="Times New Roman" w:hAnsi="Times New Roman"/>
                <w:color w:val="000000"/>
                <w:lang w:val="uk-UA"/>
              </w:rPr>
              <w:t>0000</w:t>
            </w:r>
          </w:p>
        </w:tc>
        <w:tc>
          <w:tcPr>
            <w:tcW w:w="11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891F03" w14:textId="77777777" w:rsidR="00115857" w:rsidRPr="00B40314" w:rsidRDefault="00115857" w:rsidP="0011585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7655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B40314">
              <w:rPr>
                <w:rFonts w:ascii="Times New Roman" w:hAnsi="Times New Roman"/>
                <w:color w:val="000000"/>
              </w:rPr>
              <w:t>3902,945</w:t>
            </w:r>
            <w:r w:rsidRPr="00B40314">
              <w:rPr>
                <w:rFonts w:ascii="Times New Roman" w:hAnsi="Times New Roman"/>
                <w:color w:val="000000"/>
                <w:lang w:val="uk-UA"/>
              </w:rPr>
              <w:t>00</w:t>
            </w:r>
          </w:p>
        </w:tc>
        <w:tc>
          <w:tcPr>
            <w:tcW w:w="788" w:type="dxa"/>
            <w:vMerge w:val="restart"/>
            <w:shd w:val="clear" w:color="auto" w:fill="auto"/>
            <w:vAlign w:val="center"/>
          </w:tcPr>
          <w:p w14:paraId="5C77927A" w14:textId="77777777" w:rsidR="00115857" w:rsidRPr="00B40314" w:rsidRDefault="00115857" w:rsidP="007C7AF2">
            <w:pPr>
              <w:spacing w:line="204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B40314">
              <w:rPr>
                <w:rFonts w:ascii="Times New Roman" w:hAnsi="Times New Roman"/>
                <w:sz w:val="24"/>
                <w:szCs w:val="24"/>
                <w:lang w:val="uk-UA"/>
              </w:rPr>
              <w:t>УЖКГ РМР</w:t>
            </w:r>
          </w:p>
        </w:tc>
        <w:tc>
          <w:tcPr>
            <w:tcW w:w="709" w:type="dxa"/>
            <w:vMerge w:val="restart"/>
            <w:shd w:val="clear" w:color="auto" w:fill="auto"/>
            <w:vAlign w:val="center"/>
          </w:tcPr>
          <w:p w14:paraId="723B2ABC" w14:textId="77777777" w:rsidR="00115857" w:rsidRPr="00B40314" w:rsidRDefault="00115857" w:rsidP="007C7AF2">
            <w:pPr>
              <w:spacing w:line="204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B40314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2026-2028 </w:t>
            </w:r>
          </w:p>
          <w:p w14:paraId="62E35506" w14:textId="77777777" w:rsidR="00115857" w:rsidRPr="00B40314" w:rsidRDefault="00115857" w:rsidP="007C7AF2">
            <w:pPr>
              <w:spacing w:line="216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B40314">
              <w:rPr>
                <w:rFonts w:ascii="Times New Roman" w:hAnsi="Times New Roman"/>
                <w:sz w:val="24"/>
                <w:szCs w:val="24"/>
                <w:lang w:val="uk-UA"/>
              </w:rPr>
              <w:t>роки</w:t>
            </w:r>
          </w:p>
        </w:tc>
        <w:tc>
          <w:tcPr>
            <w:tcW w:w="916" w:type="dxa"/>
            <w:vMerge w:val="restart"/>
            <w:shd w:val="clear" w:color="auto" w:fill="auto"/>
            <w:vAlign w:val="center"/>
          </w:tcPr>
          <w:p w14:paraId="4641A238" w14:textId="77777777" w:rsidR="00115857" w:rsidRPr="00B40314" w:rsidRDefault="00115857" w:rsidP="007C7AF2">
            <w:pPr>
              <w:contextualSpacing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  <w:p w14:paraId="5EF90C6B" w14:textId="77777777" w:rsidR="00115857" w:rsidRPr="00B40314" w:rsidRDefault="00115857" w:rsidP="007C7AF2">
            <w:pPr>
              <w:ind w:left="-80" w:right="-108"/>
              <w:contextualSpacing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B40314">
              <w:rPr>
                <w:rFonts w:ascii="Times New Roman" w:hAnsi="Times New Roman"/>
                <w:sz w:val="24"/>
                <w:szCs w:val="24"/>
                <w:lang w:val="uk-UA"/>
              </w:rPr>
              <w:t>Бюджет Роменської МТГ</w:t>
            </w:r>
          </w:p>
        </w:tc>
        <w:tc>
          <w:tcPr>
            <w:tcW w:w="1414" w:type="dxa"/>
            <w:vMerge w:val="restart"/>
            <w:shd w:val="clear" w:color="auto" w:fill="auto"/>
            <w:vAlign w:val="center"/>
          </w:tcPr>
          <w:p w14:paraId="135E490E" w14:textId="77777777" w:rsidR="00115857" w:rsidRPr="00B40314" w:rsidRDefault="00115857" w:rsidP="007C7AF2">
            <w:pPr>
              <w:tabs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7655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left="-117" w:firstLine="117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B40314">
              <w:rPr>
                <w:rFonts w:ascii="Times New Roman" w:hAnsi="Times New Roman"/>
                <w:sz w:val="24"/>
                <w:szCs w:val="24"/>
                <w:lang w:val="uk-UA"/>
              </w:rPr>
              <w:t>Покращення дорожньо-транспортної мережі</w:t>
            </w:r>
          </w:p>
        </w:tc>
      </w:tr>
      <w:tr w:rsidR="00115857" w:rsidRPr="00B40314" w14:paraId="0318C555" w14:textId="77777777" w:rsidTr="00115857">
        <w:trPr>
          <w:trHeight w:val="2253"/>
          <w:jc w:val="center"/>
        </w:trPr>
        <w:tc>
          <w:tcPr>
            <w:tcW w:w="155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8DF3CAE" w14:textId="77777777" w:rsidR="00115857" w:rsidRPr="00B40314" w:rsidRDefault="00115857" w:rsidP="007C7AF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7655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1556" w:type="dxa"/>
            <w:shd w:val="clear" w:color="auto" w:fill="auto"/>
            <w:vAlign w:val="center"/>
          </w:tcPr>
          <w:p w14:paraId="5727E123" w14:textId="77777777" w:rsidR="00115857" w:rsidRPr="00B40314" w:rsidRDefault="00115857" w:rsidP="0011585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7655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B40314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5.8. Технічний нагляд за </w:t>
            </w:r>
            <w:proofErr w:type="spellStart"/>
            <w:r w:rsidRPr="00B40314">
              <w:rPr>
                <w:rFonts w:ascii="Times New Roman" w:hAnsi="Times New Roman"/>
                <w:sz w:val="24"/>
                <w:szCs w:val="24"/>
                <w:lang w:val="uk-UA"/>
              </w:rPr>
              <w:t>виконаннямбудівельно</w:t>
            </w:r>
            <w:proofErr w:type="spellEnd"/>
            <w:r w:rsidRPr="00B40314">
              <w:rPr>
                <w:rFonts w:ascii="Times New Roman" w:hAnsi="Times New Roman"/>
                <w:sz w:val="24"/>
                <w:szCs w:val="24"/>
                <w:lang w:val="uk-UA"/>
              </w:rPr>
              <w:t>-монтажних</w:t>
            </w:r>
            <w:r w:rsidR="00DB1F29" w:rsidRPr="00B40314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</w:t>
            </w:r>
            <w:r w:rsidRPr="00B40314">
              <w:rPr>
                <w:rFonts w:ascii="Times New Roman" w:hAnsi="Times New Roman"/>
                <w:sz w:val="24"/>
                <w:szCs w:val="24"/>
                <w:lang w:val="uk-UA"/>
              </w:rPr>
              <w:t>робіт по об’єкту: «Поточний ремонт тротуарів в м. Ромни Сумської області»</w:t>
            </w:r>
          </w:p>
        </w:tc>
        <w:tc>
          <w:tcPr>
            <w:tcW w:w="712" w:type="dxa"/>
            <w:vAlign w:val="center"/>
          </w:tcPr>
          <w:p w14:paraId="2FF4D435" w14:textId="77777777" w:rsidR="00115857" w:rsidRPr="00B40314" w:rsidRDefault="00115857" w:rsidP="0011585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7655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7DBC96" w14:textId="77777777" w:rsidR="00115857" w:rsidRPr="00B40314" w:rsidRDefault="00115857" w:rsidP="0011585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7655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B40314">
              <w:rPr>
                <w:rFonts w:ascii="Times New Roman" w:hAnsi="Times New Roman"/>
                <w:color w:val="000000"/>
              </w:rPr>
              <w:t>55,598</w:t>
            </w:r>
            <w:r w:rsidRPr="00B40314">
              <w:rPr>
                <w:rFonts w:ascii="Times New Roman" w:hAnsi="Times New Roman"/>
                <w:color w:val="000000"/>
                <w:lang w:val="uk-UA"/>
              </w:rPr>
              <w:t>00</w:t>
            </w:r>
          </w:p>
        </w:tc>
        <w:tc>
          <w:tcPr>
            <w:tcW w:w="11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B89D56" w14:textId="77777777" w:rsidR="00115857" w:rsidRPr="00B40314" w:rsidRDefault="00115857" w:rsidP="0011585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7655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B40314">
              <w:rPr>
                <w:rFonts w:ascii="Times New Roman" w:hAnsi="Times New Roman"/>
                <w:color w:val="000000"/>
              </w:rPr>
              <w:t>58,544</w:t>
            </w:r>
            <w:r w:rsidRPr="00B40314">
              <w:rPr>
                <w:rFonts w:ascii="Times New Roman" w:hAnsi="Times New Roman"/>
                <w:color w:val="000000"/>
                <w:lang w:val="uk-UA"/>
              </w:rPr>
              <w:t>00</w:t>
            </w:r>
          </w:p>
        </w:tc>
        <w:tc>
          <w:tcPr>
            <w:tcW w:w="788" w:type="dxa"/>
            <w:vMerge/>
            <w:shd w:val="clear" w:color="auto" w:fill="auto"/>
            <w:vAlign w:val="center"/>
          </w:tcPr>
          <w:p w14:paraId="7D78B3B8" w14:textId="77777777" w:rsidR="00115857" w:rsidRPr="00B40314" w:rsidRDefault="00115857" w:rsidP="007C7AF2">
            <w:pPr>
              <w:spacing w:line="204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709" w:type="dxa"/>
            <w:vMerge/>
            <w:shd w:val="clear" w:color="auto" w:fill="auto"/>
            <w:vAlign w:val="center"/>
          </w:tcPr>
          <w:p w14:paraId="1A93A4FD" w14:textId="77777777" w:rsidR="00115857" w:rsidRPr="00B40314" w:rsidRDefault="00115857" w:rsidP="007C7AF2">
            <w:pPr>
              <w:spacing w:line="204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916" w:type="dxa"/>
            <w:vMerge/>
            <w:shd w:val="clear" w:color="auto" w:fill="auto"/>
            <w:vAlign w:val="center"/>
          </w:tcPr>
          <w:p w14:paraId="2D2D3D3A" w14:textId="77777777" w:rsidR="00115857" w:rsidRPr="00B40314" w:rsidRDefault="00115857" w:rsidP="007C7AF2">
            <w:pPr>
              <w:contextualSpacing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1414" w:type="dxa"/>
            <w:vMerge/>
            <w:shd w:val="clear" w:color="auto" w:fill="auto"/>
            <w:vAlign w:val="center"/>
          </w:tcPr>
          <w:p w14:paraId="3B92A034" w14:textId="77777777" w:rsidR="00115857" w:rsidRPr="00B40314" w:rsidRDefault="00115857" w:rsidP="007C7AF2">
            <w:pPr>
              <w:tabs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7655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left="-117" w:firstLine="117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</w:tr>
      <w:tr w:rsidR="00623E95" w:rsidRPr="00B40314" w14:paraId="590D6448" w14:textId="77777777" w:rsidTr="00E645C4">
        <w:trPr>
          <w:trHeight w:val="131"/>
          <w:jc w:val="center"/>
        </w:trPr>
        <w:tc>
          <w:tcPr>
            <w:tcW w:w="1558" w:type="dxa"/>
            <w:tcBorders>
              <w:left w:val="single" w:sz="4" w:space="0" w:color="auto"/>
              <w:right w:val="single" w:sz="4" w:space="0" w:color="auto"/>
            </w:tcBorders>
          </w:tcPr>
          <w:p w14:paraId="68570A92" w14:textId="77777777" w:rsidR="00623E95" w:rsidRPr="00B40314" w:rsidRDefault="00623E95" w:rsidP="00F240F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7655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B40314">
              <w:rPr>
                <w:rFonts w:ascii="Times New Roman" w:hAnsi="Times New Roman"/>
                <w:sz w:val="24"/>
                <w:szCs w:val="24"/>
                <w:lang w:val="uk-UA"/>
              </w:rPr>
              <w:t>…</w:t>
            </w:r>
          </w:p>
        </w:tc>
        <w:tc>
          <w:tcPr>
            <w:tcW w:w="1556" w:type="dxa"/>
            <w:shd w:val="clear" w:color="auto" w:fill="auto"/>
            <w:vAlign w:val="center"/>
          </w:tcPr>
          <w:p w14:paraId="6E3D61D3" w14:textId="77777777" w:rsidR="00623E95" w:rsidRPr="00B40314" w:rsidRDefault="00623E95" w:rsidP="00F240F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7655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B40314">
              <w:rPr>
                <w:rFonts w:ascii="Times New Roman" w:hAnsi="Times New Roman"/>
                <w:sz w:val="24"/>
                <w:szCs w:val="24"/>
                <w:lang w:val="uk-UA"/>
              </w:rPr>
              <w:t>…</w:t>
            </w:r>
          </w:p>
        </w:tc>
        <w:tc>
          <w:tcPr>
            <w:tcW w:w="712" w:type="dxa"/>
            <w:vAlign w:val="center"/>
          </w:tcPr>
          <w:p w14:paraId="43DEC3E1" w14:textId="77777777" w:rsidR="00623E95" w:rsidRPr="00B40314" w:rsidRDefault="00623E95" w:rsidP="00F240F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7655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B40314">
              <w:rPr>
                <w:rFonts w:ascii="Times New Roman" w:hAnsi="Times New Roman"/>
                <w:sz w:val="24"/>
                <w:szCs w:val="24"/>
                <w:lang w:val="uk-UA"/>
              </w:rPr>
              <w:t>…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0D5BB0" w14:textId="77777777" w:rsidR="00623E95" w:rsidRPr="00B40314" w:rsidRDefault="00623E95" w:rsidP="00F240F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7655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B40314">
              <w:rPr>
                <w:rFonts w:ascii="Times New Roman" w:hAnsi="Times New Roman"/>
                <w:sz w:val="24"/>
                <w:szCs w:val="24"/>
                <w:lang w:val="uk-UA"/>
              </w:rPr>
              <w:t>…</w:t>
            </w:r>
          </w:p>
        </w:tc>
        <w:tc>
          <w:tcPr>
            <w:tcW w:w="11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835DAF" w14:textId="77777777" w:rsidR="00623E95" w:rsidRPr="00B40314" w:rsidRDefault="00623E95" w:rsidP="00F240F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7655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B40314">
              <w:rPr>
                <w:rFonts w:ascii="Times New Roman" w:hAnsi="Times New Roman"/>
                <w:sz w:val="24"/>
                <w:szCs w:val="24"/>
                <w:lang w:val="uk-UA"/>
              </w:rPr>
              <w:t>…</w:t>
            </w:r>
          </w:p>
        </w:tc>
        <w:tc>
          <w:tcPr>
            <w:tcW w:w="788" w:type="dxa"/>
            <w:shd w:val="clear" w:color="auto" w:fill="auto"/>
            <w:vAlign w:val="center"/>
          </w:tcPr>
          <w:p w14:paraId="0DADC7E3" w14:textId="77777777" w:rsidR="00623E95" w:rsidRPr="00B40314" w:rsidRDefault="00623E95" w:rsidP="00F240F9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B40314">
              <w:rPr>
                <w:rFonts w:ascii="Times New Roman" w:hAnsi="Times New Roman"/>
                <w:sz w:val="24"/>
                <w:szCs w:val="24"/>
                <w:lang w:val="uk-UA"/>
              </w:rPr>
              <w:t>…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5EDA039D" w14:textId="77777777" w:rsidR="00623E95" w:rsidRPr="00B40314" w:rsidRDefault="00623E95" w:rsidP="00F240F9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B40314">
              <w:rPr>
                <w:rFonts w:ascii="Times New Roman" w:hAnsi="Times New Roman"/>
                <w:sz w:val="24"/>
                <w:szCs w:val="24"/>
                <w:lang w:val="uk-UA"/>
              </w:rPr>
              <w:t>…</w:t>
            </w:r>
          </w:p>
        </w:tc>
        <w:tc>
          <w:tcPr>
            <w:tcW w:w="916" w:type="dxa"/>
            <w:shd w:val="clear" w:color="auto" w:fill="auto"/>
            <w:vAlign w:val="center"/>
          </w:tcPr>
          <w:p w14:paraId="6CC9880E" w14:textId="77777777" w:rsidR="00623E95" w:rsidRPr="00B40314" w:rsidRDefault="00623E95" w:rsidP="00F240F9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B40314">
              <w:rPr>
                <w:rFonts w:ascii="Times New Roman" w:hAnsi="Times New Roman"/>
                <w:sz w:val="24"/>
                <w:szCs w:val="24"/>
                <w:lang w:val="uk-UA"/>
              </w:rPr>
              <w:t>…</w:t>
            </w:r>
          </w:p>
        </w:tc>
        <w:tc>
          <w:tcPr>
            <w:tcW w:w="1414" w:type="dxa"/>
            <w:shd w:val="clear" w:color="auto" w:fill="auto"/>
            <w:vAlign w:val="center"/>
          </w:tcPr>
          <w:p w14:paraId="0A75821E" w14:textId="77777777" w:rsidR="00623E95" w:rsidRPr="00B40314" w:rsidRDefault="00623E95" w:rsidP="00F240F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7655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B40314">
              <w:rPr>
                <w:rFonts w:ascii="Times New Roman" w:hAnsi="Times New Roman"/>
                <w:sz w:val="24"/>
                <w:szCs w:val="24"/>
                <w:lang w:val="uk-UA"/>
              </w:rPr>
              <w:t>…</w:t>
            </w:r>
          </w:p>
        </w:tc>
      </w:tr>
    </w:tbl>
    <w:p w14:paraId="71CCFE83" w14:textId="77777777" w:rsidR="00912363" w:rsidRPr="00B40314" w:rsidRDefault="00912363" w:rsidP="005B62C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7655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left="-142" w:firstLine="567"/>
        <w:jc w:val="both"/>
        <w:rPr>
          <w:rFonts w:ascii="Times New Roman" w:hAnsi="Times New Roman"/>
          <w:sz w:val="24"/>
          <w:szCs w:val="24"/>
          <w:lang w:val="uk-UA"/>
        </w:rPr>
      </w:pPr>
    </w:p>
    <w:p w14:paraId="604CD80E" w14:textId="77777777" w:rsidR="006F119E" w:rsidRPr="00B40314" w:rsidRDefault="00623E95" w:rsidP="006F119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7655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left="-142" w:firstLine="567"/>
        <w:jc w:val="both"/>
        <w:rPr>
          <w:rFonts w:ascii="Times New Roman" w:hAnsi="Times New Roman"/>
          <w:sz w:val="24"/>
          <w:szCs w:val="24"/>
          <w:lang w:val="uk-UA"/>
        </w:rPr>
      </w:pPr>
      <w:r w:rsidRPr="00B40314">
        <w:rPr>
          <w:rFonts w:ascii="Times New Roman" w:hAnsi="Times New Roman"/>
          <w:sz w:val="24"/>
          <w:szCs w:val="24"/>
          <w:lang w:val="uk-UA"/>
        </w:rPr>
        <w:t>7</w:t>
      </w:r>
      <w:r w:rsidR="006F119E" w:rsidRPr="00B40314">
        <w:rPr>
          <w:rFonts w:ascii="Times New Roman" w:hAnsi="Times New Roman"/>
          <w:sz w:val="24"/>
          <w:szCs w:val="24"/>
          <w:lang w:val="uk-UA"/>
        </w:rPr>
        <w:t>)</w:t>
      </w:r>
      <w:r w:rsidRPr="00B40314">
        <w:rPr>
          <w:rFonts w:ascii="Times New Roman" w:hAnsi="Times New Roman"/>
          <w:sz w:val="24"/>
          <w:szCs w:val="24"/>
          <w:lang w:val="uk-UA"/>
        </w:rPr>
        <w:t xml:space="preserve"> </w:t>
      </w:r>
      <w:r w:rsidR="006F119E" w:rsidRPr="00B40314">
        <w:rPr>
          <w:rFonts w:ascii="Times New Roman" w:hAnsi="Times New Roman"/>
          <w:sz w:val="24"/>
          <w:szCs w:val="24"/>
          <w:lang w:val="uk-UA"/>
        </w:rPr>
        <w:t>викласти</w:t>
      </w:r>
      <w:r w:rsidRPr="00B40314">
        <w:rPr>
          <w:rFonts w:ascii="Times New Roman" w:hAnsi="Times New Roman"/>
          <w:sz w:val="24"/>
          <w:szCs w:val="24"/>
          <w:lang w:val="uk-UA"/>
        </w:rPr>
        <w:t xml:space="preserve"> </w:t>
      </w:r>
      <w:r w:rsidR="006F119E" w:rsidRPr="00B40314">
        <w:rPr>
          <w:rFonts w:ascii="Times New Roman" w:hAnsi="Times New Roman"/>
          <w:sz w:val="24"/>
          <w:szCs w:val="24"/>
          <w:lang w:val="uk-UA"/>
        </w:rPr>
        <w:t>підпункт</w:t>
      </w:r>
      <w:r w:rsidRPr="00B40314">
        <w:rPr>
          <w:rFonts w:ascii="Times New Roman" w:hAnsi="Times New Roman"/>
          <w:sz w:val="24"/>
          <w:szCs w:val="24"/>
          <w:lang w:val="uk-UA"/>
        </w:rPr>
        <w:t xml:space="preserve"> </w:t>
      </w:r>
      <w:r w:rsidR="006F119E" w:rsidRPr="00B40314">
        <w:rPr>
          <w:rFonts w:ascii="Times New Roman" w:hAnsi="Times New Roman"/>
          <w:sz w:val="24"/>
          <w:szCs w:val="24"/>
          <w:lang w:val="uk-UA"/>
        </w:rPr>
        <w:t xml:space="preserve">8.3 «Послуги з вилову безпритульних тварин з подальшою  стерилізацією, післяопераційною перетримкою, вакцинацією та поверненням на попереднє </w:t>
      </w:r>
      <w:r w:rsidR="006F119E" w:rsidRPr="00B40314">
        <w:rPr>
          <w:rFonts w:ascii="Times New Roman" w:hAnsi="Times New Roman"/>
          <w:sz w:val="24"/>
          <w:szCs w:val="24"/>
          <w:lang w:val="uk-UA"/>
        </w:rPr>
        <w:lastRenderedPageBreak/>
        <w:t xml:space="preserve">місце перебування»  розділу </w:t>
      </w:r>
      <w:r w:rsidR="006F119E" w:rsidRPr="00B40314">
        <w:rPr>
          <w:rFonts w:ascii="Times New Roman" w:hAnsi="Times New Roman"/>
          <w:sz w:val="24"/>
          <w:szCs w:val="24"/>
          <w:lang w:val="en-US"/>
        </w:rPr>
        <w:t>V</w:t>
      </w:r>
      <w:r w:rsidR="006F119E" w:rsidRPr="00B40314">
        <w:rPr>
          <w:rFonts w:ascii="Times New Roman" w:hAnsi="Times New Roman"/>
          <w:sz w:val="24"/>
          <w:szCs w:val="24"/>
          <w:lang w:val="uk-UA"/>
        </w:rPr>
        <w:t xml:space="preserve">  «Організація</w:t>
      </w:r>
      <w:r w:rsidRPr="00B40314">
        <w:rPr>
          <w:rFonts w:ascii="Times New Roman" w:hAnsi="Times New Roman"/>
          <w:sz w:val="24"/>
          <w:szCs w:val="24"/>
          <w:lang w:val="uk-UA"/>
        </w:rPr>
        <w:t xml:space="preserve"> </w:t>
      </w:r>
      <w:r w:rsidR="006F119E" w:rsidRPr="00B40314">
        <w:rPr>
          <w:rFonts w:ascii="Times New Roman" w:hAnsi="Times New Roman"/>
          <w:sz w:val="24"/>
          <w:szCs w:val="24"/>
          <w:lang w:val="uk-UA"/>
        </w:rPr>
        <w:t>благоустрою</w:t>
      </w:r>
      <w:r w:rsidRPr="00B40314">
        <w:rPr>
          <w:rFonts w:ascii="Times New Roman" w:hAnsi="Times New Roman"/>
          <w:sz w:val="24"/>
          <w:szCs w:val="24"/>
          <w:lang w:val="uk-UA"/>
        </w:rPr>
        <w:t xml:space="preserve"> </w:t>
      </w:r>
      <w:r w:rsidR="006F119E" w:rsidRPr="00B40314">
        <w:rPr>
          <w:rFonts w:ascii="Times New Roman" w:hAnsi="Times New Roman"/>
          <w:sz w:val="24"/>
          <w:szCs w:val="24"/>
          <w:lang w:val="uk-UA"/>
        </w:rPr>
        <w:t>населених</w:t>
      </w:r>
      <w:r w:rsidRPr="00B40314">
        <w:rPr>
          <w:rFonts w:ascii="Times New Roman" w:hAnsi="Times New Roman"/>
          <w:sz w:val="24"/>
          <w:szCs w:val="24"/>
          <w:lang w:val="uk-UA"/>
        </w:rPr>
        <w:t xml:space="preserve"> </w:t>
      </w:r>
      <w:r w:rsidR="006F119E" w:rsidRPr="00B40314">
        <w:rPr>
          <w:rFonts w:ascii="Times New Roman" w:hAnsi="Times New Roman"/>
          <w:sz w:val="24"/>
          <w:szCs w:val="24"/>
          <w:lang w:val="uk-UA"/>
        </w:rPr>
        <w:t>пунктів» додатку «Перелік завдань і заходів Програми реформування і розвитку житлово-комунального господарства Роменської міської територіальної громади на 2026-2028 роки» у такій редакції:</w:t>
      </w:r>
    </w:p>
    <w:p w14:paraId="7F0983A6" w14:textId="77777777" w:rsidR="006F119E" w:rsidRPr="00B40314" w:rsidRDefault="006F119E" w:rsidP="006F119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7655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firstLine="425"/>
        <w:contextualSpacing/>
        <w:jc w:val="both"/>
        <w:rPr>
          <w:rFonts w:ascii="Times New Roman" w:hAnsi="Times New Roman"/>
          <w:sz w:val="16"/>
          <w:szCs w:val="16"/>
          <w:lang w:val="uk-UA"/>
        </w:rPr>
      </w:pPr>
    </w:p>
    <w:tbl>
      <w:tblPr>
        <w:tblW w:w="963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416"/>
        <w:gridCol w:w="1985"/>
        <w:gridCol w:w="708"/>
        <w:gridCol w:w="709"/>
        <w:gridCol w:w="992"/>
        <w:gridCol w:w="785"/>
        <w:gridCol w:w="709"/>
        <w:gridCol w:w="916"/>
        <w:gridCol w:w="1414"/>
      </w:tblGrid>
      <w:tr w:rsidR="006F119E" w:rsidRPr="00B40314" w14:paraId="0C5434C3" w14:textId="77777777" w:rsidTr="00D46370">
        <w:trPr>
          <w:trHeight w:val="1235"/>
          <w:jc w:val="center"/>
        </w:trPr>
        <w:tc>
          <w:tcPr>
            <w:tcW w:w="141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0C6D18" w14:textId="77777777" w:rsidR="006F119E" w:rsidRPr="00B40314" w:rsidRDefault="006F119E" w:rsidP="00115857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uk-UA"/>
              </w:rPr>
            </w:pPr>
            <w:r w:rsidRPr="00B40314">
              <w:rPr>
                <w:rFonts w:ascii="Times New Roman" w:hAnsi="Times New Roman"/>
                <w:b/>
                <w:bCs/>
                <w:sz w:val="24"/>
                <w:szCs w:val="24"/>
                <w:lang w:val="uk-UA"/>
              </w:rPr>
              <w:t>Назва напряму діяльності                                                          (пріоритетні завдання)</w:t>
            </w:r>
          </w:p>
        </w:tc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C1F9E1" w14:textId="77777777" w:rsidR="006F119E" w:rsidRPr="00B40314" w:rsidRDefault="006F119E" w:rsidP="00115857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uk-UA"/>
              </w:rPr>
            </w:pPr>
            <w:r w:rsidRPr="00B40314">
              <w:rPr>
                <w:rFonts w:ascii="Times New Roman" w:hAnsi="Times New Roman"/>
                <w:b/>
                <w:bCs/>
                <w:sz w:val="24"/>
                <w:szCs w:val="24"/>
                <w:lang w:val="uk-UA"/>
              </w:rPr>
              <w:t>Зміст заходів Програми з виконання завдання</w:t>
            </w:r>
          </w:p>
        </w:tc>
        <w:tc>
          <w:tcPr>
            <w:tcW w:w="24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9BDD25" w14:textId="77777777" w:rsidR="006F119E" w:rsidRPr="00B40314" w:rsidRDefault="006F119E" w:rsidP="00115857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uk-UA"/>
              </w:rPr>
            </w:pPr>
            <w:r w:rsidRPr="00B40314">
              <w:rPr>
                <w:rFonts w:ascii="Times New Roman" w:hAnsi="Times New Roman"/>
                <w:b/>
                <w:bCs/>
                <w:sz w:val="24"/>
                <w:szCs w:val="24"/>
                <w:lang w:val="uk-UA"/>
              </w:rPr>
              <w:t>Орієнтовні обсяги фінансування за роками виконання,       тис. грн.</w:t>
            </w:r>
          </w:p>
        </w:tc>
        <w:tc>
          <w:tcPr>
            <w:tcW w:w="7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7F94F5" w14:textId="77777777" w:rsidR="006F119E" w:rsidRPr="00B40314" w:rsidRDefault="006F119E" w:rsidP="00115857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uk-UA"/>
              </w:rPr>
            </w:pPr>
            <w:r w:rsidRPr="00B40314">
              <w:rPr>
                <w:rFonts w:ascii="Times New Roman" w:hAnsi="Times New Roman"/>
                <w:b/>
                <w:bCs/>
                <w:sz w:val="24"/>
                <w:szCs w:val="24"/>
                <w:lang w:val="uk-UA"/>
              </w:rPr>
              <w:t>Відповідальні за виконання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823D8B" w14:textId="77777777" w:rsidR="006F119E" w:rsidRPr="00B40314" w:rsidRDefault="006F119E" w:rsidP="00115857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uk-UA"/>
              </w:rPr>
            </w:pPr>
            <w:r w:rsidRPr="00B40314">
              <w:rPr>
                <w:rFonts w:ascii="Times New Roman" w:hAnsi="Times New Roman"/>
                <w:b/>
                <w:bCs/>
                <w:sz w:val="24"/>
                <w:szCs w:val="24"/>
                <w:lang w:val="uk-UA"/>
              </w:rPr>
              <w:t>Строки виконання</w:t>
            </w:r>
          </w:p>
        </w:tc>
        <w:tc>
          <w:tcPr>
            <w:tcW w:w="91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7FBC5C" w14:textId="77777777" w:rsidR="006F119E" w:rsidRPr="00B40314" w:rsidRDefault="006F119E" w:rsidP="00115857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uk-UA"/>
              </w:rPr>
            </w:pPr>
            <w:r w:rsidRPr="00B40314">
              <w:rPr>
                <w:rFonts w:ascii="Times New Roman" w:hAnsi="Times New Roman"/>
                <w:b/>
                <w:bCs/>
                <w:sz w:val="24"/>
                <w:szCs w:val="24"/>
                <w:lang w:val="uk-UA"/>
              </w:rPr>
              <w:t>Джерело фінансування</w:t>
            </w:r>
          </w:p>
        </w:tc>
        <w:tc>
          <w:tcPr>
            <w:tcW w:w="141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69FE78" w14:textId="77777777" w:rsidR="006F119E" w:rsidRPr="00B40314" w:rsidRDefault="006F119E" w:rsidP="00115857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uk-UA"/>
              </w:rPr>
            </w:pPr>
            <w:r w:rsidRPr="00B40314">
              <w:rPr>
                <w:rFonts w:ascii="Times New Roman" w:hAnsi="Times New Roman"/>
                <w:b/>
                <w:bCs/>
                <w:sz w:val="24"/>
                <w:szCs w:val="24"/>
                <w:lang w:val="uk-UA"/>
              </w:rPr>
              <w:t>Очікуваний результат виконання заходу</w:t>
            </w:r>
          </w:p>
        </w:tc>
      </w:tr>
      <w:tr w:rsidR="006F119E" w:rsidRPr="00B40314" w14:paraId="5C8D193C" w14:textId="77777777" w:rsidTr="00D46370">
        <w:trPr>
          <w:trHeight w:val="587"/>
          <w:jc w:val="center"/>
        </w:trPr>
        <w:tc>
          <w:tcPr>
            <w:tcW w:w="141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78D749" w14:textId="77777777" w:rsidR="006F119E" w:rsidRPr="00B40314" w:rsidRDefault="006F119E" w:rsidP="0011585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7655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contextualSpacing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uk-UA"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E7D912" w14:textId="77777777" w:rsidR="006F119E" w:rsidRPr="00B40314" w:rsidRDefault="006F119E" w:rsidP="0011585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7655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contextualSpacing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uk-UA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7F614D" w14:textId="77777777" w:rsidR="006F119E" w:rsidRPr="00B40314" w:rsidRDefault="006F119E" w:rsidP="00115857">
            <w:pPr>
              <w:spacing w:after="0" w:line="204" w:lineRule="auto"/>
              <w:contextualSpacing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uk-UA"/>
              </w:rPr>
            </w:pPr>
            <w:r w:rsidRPr="00B40314">
              <w:rPr>
                <w:rFonts w:ascii="Times New Roman" w:hAnsi="Times New Roman"/>
                <w:b/>
                <w:bCs/>
                <w:sz w:val="24"/>
                <w:szCs w:val="24"/>
                <w:lang w:val="uk-UA"/>
              </w:rPr>
              <w:t>2026 рік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C4B80A" w14:textId="77777777" w:rsidR="006F119E" w:rsidRPr="00B40314" w:rsidRDefault="006F119E" w:rsidP="00115857">
            <w:pPr>
              <w:spacing w:after="0" w:line="204" w:lineRule="auto"/>
              <w:contextualSpacing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uk-UA"/>
              </w:rPr>
            </w:pPr>
            <w:r w:rsidRPr="00B40314">
              <w:rPr>
                <w:rFonts w:ascii="Times New Roman" w:hAnsi="Times New Roman"/>
                <w:b/>
                <w:bCs/>
                <w:sz w:val="24"/>
                <w:szCs w:val="24"/>
                <w:lang w:val="uk-UA"/>
              </w:rPr>
              <w:t>2027 рік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D53537" w14:textId="77777777" w:rsidR="006F119E" w:rsidRPr="00B40314" w:rsidRDefault="006F119E" w:rsidP="00115857">
            <w:pPr>
              <w:spacing w:after="0" w:line="204" w:lineRule="auto"/>
              <w:contextualSpacing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uk-UA"/>
              </w:rPr>
            </w:pPr>
            <w:r w:rsidRPr="00B40314">
              <w:rPr>
                <w:rFonts w:ascii="Times New Roman" w:hAnsi="Times New Roman"/>
                <w:b/>
                <w:bCs/>
                <w:sz w:val="24"/>
                <w:szCs w:val="24"/>
                <w:lang w:val="uk-UA"/>
              </w:rPr>
              <w:t>2028 рік</w:t>
            </w:r>
          </w:p>
        </w:tc>
        <w:tc>
          <w:tcPr>
            <w:tcW w:w="7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677A29" w14:textId="77777777" w:rsidR="006F119E" w:rsidRPr="00B40314" w:rsidRDefault="006F119E" w:rsidP="0011585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7655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contextualSpacing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uk-UA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C66869" w14:textId="77777777" w:rsidR="006F119E" w:rsidRPr="00B40314" w:rsidRDefault="006F119E" w:rsidP="0011585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7655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contextualSpacing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uk-UA"/>
              </w:rPr>
            </w:pPr>
          </w:p>
        </w:tc>
        <w:tc>
          <w:tcPr>
            <w:tcW w:w="91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A0652D" w14:textId="77777777" w:rsidR="006F119E" w:rsidRPr="00B40314" w:rsidRDefault="006F119E" w:rsidP="0011585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7655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contextualSpacing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uk-UA"/>
              </w:rPr>
            </w:pPr>
          </w:p>
        </w:tc>
        <w:tc>
          <w:tcPr>
            <w:tcW w:w="14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5651CD" w14:textId="77777777" w:rsidR="006F119E" w:rsidRPr="00B40314" w:rsidRDefault="006F119E" w:rsidP="0011585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7655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contextualSpacing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uk-UA"/>
              </w:rPr>
            </w:pPr>
          </w:p>
        </w:tc>
      </w:tr>
      <w:tr w:rsidR="006F119E" w:rsidRPr="00B40314" w14:paraId="1633E29F" w14:textId="77777777" w:rsidTr="00D46370">
        <w:trPr>
          <w:trHeight w:val="187"/>
          <w:jc w:val="center"/>
        </w:trPr>
        <w:tc>
          <w:tcPr>
            <w:tcW w:w="141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2C0E0510" w14:textId="77777777" w:rsidR="006F119E" w:rsidRPr="00B40314" w:rsidRDefault="006F119E" w:rsidP="0011585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7655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B40314">
              <w:rPr>
                <w:rFonts w:ascii="Times New Roman" w:hAnsi="Times New Roman"/>
                <w:sz w:val="24"/>
                <w:szCs w:val="24"/>
                <w:lang w:val="uk-UA"/>
              </w:rPr>
              <w:t>…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30E510BA" w14:textId="77777777" w:rsidR="006F119E" w:rsidRPr="00B40314" w:rsidRDefault="006F119E" w:rsidP="0011585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7655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B40314">
              <w:rPr>
                <w:rFonts w:ascii="Times New Roman" w:hAnsi="Times New Roman"/>
                <w:sz w:val="24"/>
                <w:szCs w:val="24"/>
                <w:lang w:val="uk-UA"/>
              </w:rPr>
              <w:t>…</w:t>
            </w:r>
          </w:p>
        </w:tc>
        <w:tc>
          <w:tcPr>
            <w:tcW w:w="708" w:type="dxa"/>
            <w:vAlign w:val="center"/>
          </w:tcPr>
          <w:p w14:paraId="5EBF8835" w14:textId="77777777" w:rsidR="006F119E" w:rsidRPr="00B40314" w:rsidRDefault="006F119E" w:rsidP="0011585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7655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B40314">
              <w:rPr>
                <w:rFonts w:ascii="Times New Roman" w:hAnsi="Times New Roman"/>
                <w:sz w:val="24"/>
                <w:szCs w:val="24"/>
                <w:lang w:val="uk-UA"/>
              </w:rPr>
              <w:t>…</w:t>
            </w:r>
          </w:p>
        </w:tc>
        <w:tc>
          <w:tcPr>
            <w:tcW w:w="709" w:type="dxa"/>
            <w:vAlign w:val="center"/>
          </w:tcPr>
          <w:p w14:paraId="74D954E2" w14:textId="77777777" w:rsidR="006F119E" w:rsidRPr="00B40314" w:rsidRDefault="006F119E" w:rsidP="0011585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7655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B40314">
              <w:rPr>
                <w:rFonts w:ascii="Times New Roman" w:hAnsi="Times New Roman"/>
                <w:sz w:val="24"/>
                <w:szCs w:val="24"/>
                <w:lang w:val="uk-UA"/>
              </w:rPr>
              <w:t>…</w:t>
            </w:r>
          </w:p>
        </w:tc>
        <w:tc>
          <w:tcPr>
            <w:tcW w:w="992" w:type="dxa"/>
            <w:vAlign w:val="center"/>
          </w:tcPr>
          <w:p w14:paraId="509A5710" w14:textId="77777777" w:rsidR="006F119E" w:rsidRPr="00B40314" w:rsidRDefault="006F119E" w:rsidP="0011585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7655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B40314">
              <w:rPr>
                <w:rFonts w:ascii="Times New Roman" w:hAnsi="Times New Roman"/>
                <w:sz w:val="24"/>
                <w:szCs w:val="24"/>
                <w:lang w:val="uk-UA"/>
              </w:rPr>
              <w:t>…</w:t>
            </w:r>
          </w:p>
        </w:tc>
        <w:tc>
          <w:tcPr>
            <w:tcW w:w="785" w:type="dxa"/>
            <w:shd w:val="clear" w:color="auto" w:fill="auto"/>
            <w:vAlign w:val="center"/>
          </w:tcPr>
          <w:p w14:paraId="4C0AEF7B" w14:textId="77777777" w:rsidR="006F119E" w:rsidRPr="00B40314" w:rsidRDefault="006F119E" w:rsidP="00115857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B40314">
              <w:rPr>
                <w:rFonts w:ascii="Times New Roman" w:hAnsi="Times New Roman"/>
                <w:sz w:val="24"/>
                <w:szCs w:val="24"/>
                <w:lang w:val="uk-UA"/>
              </w:rPr>
              <w:t>…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5A922663" w14:textId="77777777" w:rsidR="006F119E" w:rsidRPr="00B40314" w:rsidRDefault="006F119E" w:rsidP="00115857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B40314">
              <w:rPr>
                <w:rFonts w:ascii="Times New Roman" w:hAnsi="Times New Roman"/>
                <w:sz w:val="24"/>
                <w:szCs w:val="24"/>
                <w:lang w:val="uk-UA"/>
              </w:rPr>
              <w:t>…</w:t>
            </w:r>
          </w:p>
        </w:tc>
        <w:tc>
          <w:tcPr>
            <w:tcW w:w="916" w:type="dxa"/>
            <w:shd w:val="clear" w:color="auto" w:fill="auto"/>
            <w:vAlign w:val="center"/>
          </w:tcPr>
          <w:p w14:paraId="33D7829A" w14:textId="77777777" w:rsidR="006F119E" w:rsidRPr="00B40314" w:rsidRDefault="006F119E" w:rsidP="00115857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B40314">
              <w:rPr>
                <w:rFonts w:ascii="Times New Roman" w:hAnsi="Times New Roman"/>
                <w:sz w:val="24"/>
                <w:szCs w:val="24"/>
                <w:lang w:val="uk-UA"/>
              </w:rPr>
              <w:t>…</w:t>
            </w:r>
          </w:p>
        </w:tc>
        <w:tc>
          <w:tcPr>
            <w:tcW w:w="1414" w:type="dxa"/>
            <w:shd w:val="clear" w:color="auto" w:fill="auto"/>
            <w:vAlign w:val="center"/>
          </w:tcPr>
          <w:p w14:paraId="6DBA113A" w14:textId="77777777" w:rsidR="006F119E" w:rsidRPr="00B40314" w:rsidRDefault="006F119E" w:rsidP="0011585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7655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B40314">
              <w:rPr>
                <w:rFonts w:ascii="Times New Roman" w:hAnsi="Times New Roman"/>
                <w:sz w:val="24"/>
                <w:szCs w:val="24"/>
                <w:lang w:val="uk-UA"/>
              </w:rPr>
              <w:t>…</w:t>
            </w:r>
          </w:p>
        </w:tc>
      </w:tr>
      <w:tr w:rsidR="006F119E" w:rsidRPr="00B40314" w14:paraId="237E2C6C" w14:textId="77777777" w:rsidTr="00D46370">
        <w:trPr>
          <w:trHeight w:val="2253"/>
          <w:jc w:val="center"/>
        </w:trPr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89ADAD" w14:textId="77777777" w:rsidR="006F119E" w:rsidRPr="00B40314" w:rsidRDefault="006F119E" w:rsidP="00D4637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7655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left="-110" w:right="-108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B40314">
              <w:rPr>
                <w:rFonts w:ascii="Times New Roman" w:hAnsi="Times New Roman"/>
                <w:sz w:val="24"/>
                <w:szCs w:val="24"/>
                <w:lang w:val="uk-UA"/>
              </w:rPr>
              <w:t>8. Забезпечення сприятливих умов для співіснування людей та тварин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3FD89D5D" w14:textId="77777777" w:rsidR="006F119E" w:rsidRPr="00B40314" w:rsidRDefault="006F119E" w:rsidP="0011585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7655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B40314">
              <w:rPr>
                <w:rFonts w:ascii="Times New Roman" w:hAnsi="Times New Roman"/>
                <w:sz w:val="24"/>
                <w:szCs w:val="24"/>
                <w:lang w:val="uk-UA"/>
              </w:rPr>
              <w:t>8.3. Послуги з вилову безпритульних тварин з подальшою  стерилізацією, післяопераційною перетримкою, вакцинацією та поверненням на попереднє місце перебування</w:t>
            </w:r>
          </w:p>
        </w:tc>
        <w:tc>
          <w:tcPr>
            <w:tcW w:w="708" w:type="dxa"/>
            <w:vAlign w:val="center"/>
          </w:tcPr>
          <w:p w14:paraId="7419D89E" w14:textId="77777777" w:rsidR="006F119E" w:rsidRPr="00B40314" w:rsidRDefault="007C7AF2" w:rsidP="0011585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7655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B40314">
              <w:rPr>
                <w:rFonts w:ascii="Times New Roman" w:hAnsi="Times New Roman"/>
                <w:sz w:val="24"/>
                <w:szCs w:val="24"/>
                <w:lang w:val="uk-UA"/>
              </w:rPr>
              <w:t>272,49564</w:t>
            </w:r>
          </w:p>
        </w:tc>
        <w:tc>
          <w:tcPr>
            <w:tcW w:w="709" w:type="dxa"/>
            <w:vAlign w:val="center"/>
          </w:tcPr>
          <w:p w14:paraId="1E980B74" w14:textId="77777777" w:rsidR="006F119E" w:rsidRPr="00B40314" w:rsidRDefault="006F119E" w:rsidP="0011585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7655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992" w:type="dxa"/>
            <w:vAlign w:val="center"/>
          </w:tcPr>
          <w:p w14:paraId="49FC23E7" w14:textId="77777777" w:rsidR="006F119E" w:rsidRPr="00B40314" w:rsidRDefault="006F119E" w:rsidP="0011585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7655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785" w:type="dxa"/>
            <w:shd w:val="clear" w:color="auto" w:fill="auto"/>
            <w:vAlign w:val="center"/>
          </w:tcPr>
          <w:p w14:paraId="68FA28B0" w14:textId="77777777" w:rsidR="006F119E" w:rsidRPr="00B40314" w:rsidRDefault="006F119E" w:rsidP="00DB1F29">
            <w:pPr>
              <w:spacing w:line="204" w:lineRule="auto"/>
              <w:ind w:left="-108" w:right="-174"/>
              <w:contextualSpacing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B40314">
              <w:rPr>
                <w:rFonts w:ascii="Times New Roman" w:hAnsi="Times New Roman"/>
                <w:sz w:val="24"/>
                <w:szCs w:val="24"/>
                <w:lang w:val="uk-UA"/>
              </w:rPr>
              <w:t>УЖКГ РМР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5FF7C49F" w14:textId="77777777" w:rsidR="006F119E" w:rsidRPr="00B40314" w:rsidRDefault="006F119E" w:rsidP="00115857">
            <w:pPr>
              <w:spacing w:line="204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B40314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2026-2028 </w:t>
            </w:r>
          </w:p>
          <w:p w14:paraId="3F3EFC0D" w14:textId="77777777" w:rsidR="006F119E" w:rsidRPr="00B40314" w:rsidRDefault="006F119E" w:rsidP="00115857">
            <w:pPr>
              <w:spacing w:line="216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B40314">
              <w:rPr>
                <w:rFonts w:ascii="Times New Roman" w:hAnsi="Times New Roman"/>
                <w:sz w:val="24"/>
                <w:szCs w:val="24"/>
                <w:lang w:val="uk-UA"/>
              </w:rPr>
              <w:t>роки</w:t>
            </w:r>
          </w:p>
        </w:tc>
        <w:tc>
          <w:tcPr>
            <w:tcW w:w="916" w:type="dxa"/>
            <w:shd w:val="clear" w:color="auto" w:fill="auto"/>
            <w:vAlign w:val="center"/>
          </w:tcPr>
          <w:p w14:paraId="6E5854F6" w14:textId="77777777" w:rsidR="006F119E" w:rsidRPr="00B40314" w:rsidRDefault="006F119E" w:rsidP="00115857">
            <w:pPr>
              <w:contextualSpacing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  <w:p w14:paraId="4DC06431" w14:textId="77777777" w:rsidR="006F119E" w:rsidRPr="00B40314" w:rsidRDefault="006F119E" w:rsidP="00115857">
            <w:pPr>
              <w:ind w:left="-80" w:right="-108"/>
              <w:contextualSpacing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B40314">
              <w:rPr>
                <w:rFonts w:ascii="Times New Roman" w:hAnsi="Times New Roman"/>
                <w:sz w:val="24"/>
                <w:szCs w:val="24"/>
                <w:lang w:val="uk-UA"/>
              </w:rPr>
              <w:t>Бюджет Роменської МТГ</w:t>
            </w:r>
          </w:p>
        </w:tc>
        <w:tc>
          <w:tcPr>
            <w:tcW w:w="1414" w:type="dxa"/>
            <w:shd w:val="clear" w:color="auto" w:fill="auto"/>
            <w:vAlign w:val="center"/>
          </w:tcPr>
          <w:p w14:paraId="68D08B55" w14:textId="77777777" w:rsidR="006F119E" w:rsidRPr="00B40314" w:rsidRDefault="006F119E" w:rsidP="00DB1F29">
            <w:pPr>
              <w:tabs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7655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left="-117" w:right="-112" w:firstLine="9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B40314">
              <w:rPr>
                <w:rFonts w:ascii="Times New Roman" w:hAnsi="Times New Roman"/>
                <w:sz w:val="24"/>
                <w:szCs w:val="24"/>
                <w:lang w:val="uk-UA"/>
              </w:rPr>
              <w:t>Зменшення чисельності безпритульних тварин</w:t>
            </w:r>
          </w:p>
        </w:tc>
      </w:tr>
      <w:tr w:rsidR="00DB1F29" w:rsidRPr="00B40314" w14:paraId="7706E0E8" w14:textId="77777777" w:rsidTr="00D46370">
        <w:trPr>
          <w:trHeight w:val="134"/>
          <w:jc w:val="center"/>
        </w:trPr>
        <w:tc>
          <w:tcPr>
            <w:tcW w:w="141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A7AFE55" w14:textId="77777777" w:rsidR="00DB1F29" w:rsidRPr="00B40314" w:rsidRDefault="00DB1F29" w:rsidP="00F240F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7655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B40314">
              <w:rPr>
                <w:rFonts w:ascii="Times New Roman" w:hAnsi="Times New Roman"/>
                <w:sz w:val="24"/>
                <w:szCs w:val="24"/>
                <w:lang w:val="uk-UA"/>
              </w:rPr>
              <w:t>…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1B7BC737" w14:textId="77777777" w:rsidR="00DB1F29" w:rsidRPr="00B40314" w:rsidRDefault="00DB1F29" w:rsidP="00F240F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7655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B40314">
              <w:rPr>
                <w:rFonts w:ascii="Times New Roman" w:hAnsi="Times New Roman"/>
                <w:sz w:val="24"/>
                <w:szCs w:val="24"/>
                <w:lang w:val="uk-UA"/>
              </w:rPr>
              <w:t>…</w:t>
            </w:r>
          </w:p>
        </w:tc>
        <w:tc>
          <w:tcPr>
            <w:tcW w:w="708" w:type="dxa"/>
            <w:vAlign w:val="center"/>
          </w:tcPr>
          <w:p w14:paraId="769655A1" w14:textId="77777777" w:rsidR="00DB1F29" w:rsidRPr="00B40314" w:rsidRDefault="00DB1F29" w:rsidP="00F240F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7655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B40314">
              <w:rPr>
                <w:rFonts w:ascii="Times New Roman" w:hAnsi="Times New Roman"/>
                <w:sz w:val="24"/>
                <w:szCs w:val="24"/>
                <w:lang w:val="uk-UA"/>
              </w:rPr>
              <w:t>…</w:t>
            </w:r>
          </w:p>
        </w:tc>
        <w:tc>
          <w:tcPr>
            <w:tcW w:w="709" w:type="dxa"/>
            <w:vAlign w:val="center"/>
          </w:tcPr>
          <w:p w14:paraId="005FFABA" w14:textId="77777777" w:rsidR="00DB1F29" w:rsidRPr="00B40314" w:rsidRDefault="00DB1F29" w:rsidP="00F240F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7655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B40314">
              <w:rPr>
                <w:rFonts w:ascii="Times New Roman" w:hAnsi="Times New Roman"/>
                <w:sz w:val="24"/>
                <w:szCs w:val="24"/>
                <w:lang w:val="uk-UA"/>
              </w:rPr>
              <w:t>…</w:t>
            </w:r>
          </w:p>
        </w:tc>
        <w:tc>
          <w:tcPr>
            <w:tcW w:w="992" w:type="dxa"/>
            <w:vAlign w:val="center"/>
          </w:tcPr>
          <w:p w14:paraId="7D226125" w14:textId="77777777" w:rsidR="00DB1F29" w:rsidRPr="00B40314" w:rsidRDefault="00DB1F29" w:rsidP="00F240F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7655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B40314">
              <w:rPr>
                <w:rFonts w:ascii="Times New Roman" w:hAnsi="Times New Roman"/>
                <w:sz w:val="24"/>
                <w:szCs w:val="24"/>
                <w:lang w:val="uk-UA"/>
              </w:rPr>
              <w:t>…</w:t>
            </w:r>
          </w:p>
        </w:tc>
        <w:tc>
          <w:tcPr>
            <w:tcW w:w="785" w:type="dxa"/>
            <w:shd w:val="clear" w:color="auto" w:fill="auto"/>
            <w:vAlign w:val="center"/>
          </w:tcPr>
          <w:p w14:paraId="2AF5D5C2" w14:textId="77777777" w:rsidR="00DB1F29" w:rsidRPr="00B40314" w:rsidRDefault="00DB1F29" w:rsidP="00F240F9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B40314">
              <w:rPr>
                <w:rFonts w:ascii="Times New Roman" w:hAnsi="Times New Roman"/>
                <w:sz w:val="24"/>
                <w:szCs w:val="24"/>
                <w:lang w:val="uk-UA"/>
              </w:rPr>
              <w:t>…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34164B5E" w14:textId="77777777" w:rsidR="00DB1F29" w:rsidRPr="00B40314" w:rsidRDefault="00DB1F29" w:rsidP="00F240F9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B40314">
              <w:rPr>
                <w:rFonts w:ascii="Times New Roman" w:hAnsi="Times New Roman"/>
                <w:sz w:val="24"/>
                <w:szCs w:val="24"/>
                <w:lang w:val="uk-UA"/>
              </w:rPr>
              <w:t>…</w:t>
            </w:r>
          </w:p>
        </w:tc>
        <w:tc>
          <w:tcPr>
            <w:tcW w:w="916" w:type="dxa"/>
            <w:shd w:val="clear" w:color="auto" w:fill="auto"/>
            <w:vAlign w:val="center"/>
          </w:tcPr>
          <w:p w14:paraId="56563176" w14:textId="77777777" w:rsidR="00DB1F29" w:rsidRPr="00B40314" w:rsidRDefault="00DB1F29" w:rsidP="00F240F9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B40314">
              <w:rPr>
                <w:rFonts w:ascii="Times New Roman" w:hAnsi="Times New Roman"/>
                <w:sz w:val="24"/>
                <w:szCs w:val="24"/>
                <w:lang w:val="uk-UA"/>
              </w:rPr>
              <w:t>…</w:t>
            </w:r>
          </w:p>
        </w:tc>
        <w:tc>
          <w:tcPr>
            <w:tcW w:w="1414" w:type="dxa"/>
            <w:shd w:val="clear" w:color="auto" w:fill="auto"/>
            <w:vAlign w:val="center"/>
          </w:tcPr>
          <w:p w14:paraId="43B44D50" w14:textId="77777777" w:rsidR="00DB1F29" w:rsidRPr="00B40314" w:rsidRDefault="00DB1F29" w:rsidP="00F240F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7655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B40314">
              <w:rPr>
                <w:rFonts w:ascii="Times New Roman" w:hAnsi="Times New Roman"/>
                <w:sz w:val="24"/>
                <w:szCs w:val="24"/>
                <w:lang w:val="uk-UA"/>
              </w:rPr>
              <w:t>…</w:t>
            </w:r>
          </w:p>
        </w:tc>
      </w:tr>
    </w:tbl>
    <w:p w14:paraId="5DEF253B" w14:textId="77777777" w:rsidR="006F119E" w:rsidRPr="00B40314" w:rsidRDefault="006F119E" w:rsidP="00C7288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7655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jc w:val="both"/>
        <w:rPr>
          <w:rFonts w:ascii="Times New Roman" w:hAnsi="Times New Roman"/>
          <w:sz w:val="24"/>
          <w:szCs w:val="24"/>
          <w:lang w:val="uk-UA"/>
        </w:rPr>
      </w:pPr>
    </w:p>
    <w:p w14:paraId="3A743980" w14:textId="77777777" w:rsidR="00452091" w:rsidRPr="00B40314" w:rsidRDefault="00C7288C" w:rsidP="0045209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7655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left="-142" w:firstLine="567"/>
        <w:jc w:val="both"/>
        <w:rPr>
          <w:rFonts w:ascii="Times New Roman" w:hAnsi="Times New Roman"/>
          <w:sz w:val="24"/>
          <w:szCs w:val="24"/>
          <w:lang w:val="uk-UA"/>
        </w:rPr>
      </w:pPr>
      <w:r w:rsidRPr="00B40314">
        <w:rPr>
          <w:rFonts w:ascii="Times New Roman" w:hAnsi="Times New Roman"/>
          <w:sz w:val="24"/>
          <w:szCs w:val="24"/>
          <w:lang w:val="uk-UA"/>
        </w:rPr>
        <w:t>8</w:t>
      </w:r>
      <w:r w:rsidR="00721B49" w:rsidRPr="00B40314">
        <w:rPr>
          <w:rFonts w:ascii="Times New Roman" w:hAnsi="Times New Roman"/>
          <w:sz w:val="24"/>
          <w:szCs w:val="24"/>
          <w:lang w:val="uk-UA"/>
        </w:rPr>
        <w:t>)</w:t>
      </w:r>
      <w:r w:rsidR="00DB1F29" w:rsidRPr="00B40314">
        <w:rPr>
          <w:rFonts w:ascii="Times New Roman" w:hAnsi="Times New Roman"/>
          <w:sz w:val="24"/>
          <w:szCs w:val="24"/>
          <w:lang w:val="uk-UA"/>
        </w:rPr>
        <w:t xml:space="preserve"> </w:t>
      </w:r>
      <w:r w:rsidR="00721B49" w:rsidRPr="00B40314">
        <w:rPr>
          <w:rFonts w:ascii="Times New Roman" w:hAnsi="Times New Roman"/>
          <w:sz w:val="24"/>
          <w:szCs w:val="24"/>
          <w:lang w:val="uk-UA"/>
        </w:rPr>
        <w:t xml:space="preserve">доповнити  пункт </w:t>
      </w:r>
      <w:r w:rsidRPr="00B40314">
        <w:rPr>
          <w:rFonts w:ascii="Times New Roman" w:hAnsi="Times New Roman"/>
          <w:sz w:val="24"/>
          <w:szCs w:val="24"/>
          <w:lang w:val="uk-UA"/>
        </w:rPr>
        <w:t>1</w:t>
      </w:r>
      <w:r w:rsidR="00452091" w:rsidRPr="00B40314">
        <w:rPr>
          <w:rFonts w:ascii="Times New Roman" w:hAnsi="Times New Roman"/>
          <w:sz w:val="24"/>
          <w:szCs w:val="24"/>
          <w:lang w:val="uk-UA"/>
        </w:rPr>
        <w:t xml:space="preserve"> « Збереження, розвиток, реконструкція та реставрація пам’яток історії та культури»</w:t>
      </w:r>
      <w:r w:rsidR="00DB1F29" w:rsidRPr="00B40314">
        <w:rPr>
          <w:rFonts w:ascii="Times New Roman" w:hAnsi="Times New Roman"/>
          <w:sz w:val="24"/>
          <w:szCs w:val="24"/>
          <w:lang w:val="uk-UA"/>
        </w:rPr>
        <w:t xml:space="preserve"> </w:t>
      </w:r>
      <w:r w:rsidR="00452091" w:rsidRPr="00B40314">
        <w:rPr>
          <w:rFonts w:ascii="Times New Roman" w:hAnsi="Times New Roman"/>
          <w:sz w:val="24"/>
          <w:szCs w:val="24"/>
          <w:lang w:val="uk-UA"/>
        </w:rPr>
        <w:t>розділу</w:t>
      </w:r>
      <w:r w:rsidR="00DB1F29" w:rsidRPr="00B40314">
        <w:rPr>
          <w:rFonts w:ascii="Times New Roman" w:hAnsi="Times New Roman"/>
          <w:sz w:val="24"/>
          <w:szCs w:val="24"/>
          <w:lang w:val="uk-UA"/>
        </w:rPr>
        <w:t xml:space="preserve"> </w:t>
      </w:r>
      <w:r w:rsidR="00452091" w:rsidRPr="00B40314">
        <w:rPr>
          <w:rFonts w:ascii="Times New Roman" w:hAnsi="Times New Roman"/>
          <w:sz w:val="24"/>
          <w:szCs w:val="24"/>
          <w:lang w:val="uk-UA"/>
        </w:rPr>
        <w:t>VIII «Інші</w:t>
      </w:r>
      <w:r w:rsidR="00DB1F29" w:rsidRPr="00B40314">
        <w:rPr>
          <w:rFonts w:ascii="Times New Roman" w:hAnsi="Times New Roman"/>
          <w:sz w:val="24"/>
          <w:szCs w:val="24"/>
          <w:lang w:val="uk-UA"/>
        </w:rPr>
        <w:t xml:space="preserve"> </w:t>
      </w:r>
      <w:r w:rsidR="00452091" w:rsidRPr="00B40314">
        <w:rPr>
          <w:rFonts w:ascii="Times New Roman" w:hAnsi="Times New Roman"/>
          <w:sz w:val="24"/>
          <w:szCs w:val="24"/>
          <w:lang w:val="uk-UA"/>
        </w:rPr>
        <w:t>заходи в галузі</w:t>
      </w:r>
      <w:r w:rsidR="00DB1F29" w:rsidRPr="00B40314">
        <w:rPr>
          <w:rFonts w:ascii="Times New Roman" w:hAnsi="Times New Roman"/>
          <w:sz w:val="24"/>
          <w:szCs w:val="24"/>
          <w:lang w:val="uk-UA"/>
        </w:rPr>
        <w:t xml:space="preserve"> </w:t>
      </w:r>
      <w:r w:rsidR="00452091" w:rsidRPr="00B40314">
        <w:rPr>
          <w:rFonts w:ascii="Times New Roman" w:hAnsi="Times New Roman"/>
          <w:sz w:val="24"/>
          <w:szCs w:val="24"/>
          <w:lang w:val="uk-UA"/>
        </w:rPr>
        <w:t>культури і мистецтва» додатку «Перелік завдань і заходів Програми реформування і розвитку житлово-комунального господарства Роменської міської територіальної громади на 2026-2028 роки» підпунктами 1.2, 1.3:</w:t>
      </w:r>
    </w:p>
    <w:p w14:paraId="17CEC103" w14:textId="77777777" w:rsidR="00721B49" w:rsidRPr="00B40314" w:rsidRDefault="00721B49" w:rsidP="00721B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7655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left="-142" w:firstLine="567"/>
        <w:jc w:val="both"/>
        <w:rPr>
          <w:rFonts w:ascii="Times New Roman" w:hAnsi="Times New Roman"/>
          <w:sz w:val="24"/>
          <w:szCs w:val="24"/>
          <w:lang w:val="uk-UA"/>
        </w:rPr>
      </w:pPr>
    </w:p>
    <w:tbl>
      <w:tblPr>
        <w:tblW w:w="9640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230"/>
        <w:gridCol w:w="2410"/>
      </w:tblGrid>
      <w:tr w:rsidR="00036C54" w:rsidRPr="00B40314" w14:paraId="15734063" w14:textId="77777777" w:rsidTr="00D46370">
        <w:trPr>
          <w:trHeight w:val="698"/>
        </w:trPr>
        <w:tc>
          <w:tcPr>
            <w:tcW w:w="723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CF5DF0" w14:textId="77777777" w:rsidR="00036C54" w:rsidRPr="00B40314" w:rsidRDefault="00036C54" w:rsidP="00577BC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7655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B40314">
              <w:rPr>
                <w:rFonts w:ascii="Times New Roman" w:hAnsi="Times New Roman"/>
                <w:b/>
                <w:bCs/>
                <w:sz w:val="24"/>
                <w:szCs w:val="24"/>
                <w:lang w:val="uk-UA"/>
              </w:rPr>
              <w:t>Зміст заходів Програми з виконання завдання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53B5D3" w14:textId="77777777" w:rsidR="00036C54" w:rsidRPr="00B40314" w:rsidRDefault="00036C54" w:rsidP="00577BC6">
            <w:pPr>
              <w:spacing w:after="0" w:line="204" w:lineRule="auto"/>
              <w:ind w:left="-108" w:right="-108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uk-UA"/>
              </w:rPr>
            </w:pPr>
            <w:r w:rsidRPr="00B40314">
              <w:rPr>
                <w:rFonts w:ascii="Times New Roman" w:hAnsi="Times New Roman"/>
                <w:b/>
                <w:bCs/>
                <w:sz w:val="24"/>
                <w:szCs w:val="24"/>
                <w:lang w:val="uk-UA"/>
              </w:rPr>
              <w:t>Орієнтовні обсяги фінансування за роками виконання, тис. грн</w:t>
            </w:r>
          </w:p>
        </w:tc>
      </w:tr>
      <w:tr w:rsidR="00036C54" w:rsidRPr="00B40314" w14:paraId="409E9DB8" w14:textId="77777777" w:rsidTr="00D46370">
        <w:trPr>
          <w:trHeight w:val="284"/>
        </w:trPr>
        <w:tc>
          <w:tcPr>
            <w:tcW w:w="72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79DC8D" w14:textId="77777777" w:rsidR="00036C54" w:rsidRPr="00B40314" w:rsidRDefault="00036C54" w:rsidP="00577BC6">
            <w:pPr>
              <w:spacing w:after="0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0EC4BF" w14:textId="77777777" w:rsidR="00036C54" w:rsidRPr="00B40314" w:rsidRDefault="00036C54" w:rsidP="00577BC6">
            <w:pPr>
              <w:spacing w:after="0" w:line="204" w:lineRule="auto"/>
              <w:ind w:left="-94" w:right="-108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uk-UA"/>
              </w:rPr>
            </w:pPr>
            <w:r w:rsidRPr="00B40314">
              <w:rPr>
                <w:rFonts w:ascii="Times New Roman" w:hAnsi="Times New Roman"/>
                <w:b/>
                <w:bCs/>
                <w:sz w:val="24"/>
                <w:szCs w:val="24"/>
                <w:lang w:val="uk-UA"/>
              </w:rPr>
              <w:t>2026 рік</w:t>
            </w:r>
          </w:p>
        </w:tc>
      </w:tr>
      <w:tr w:rsidR="00036C54" w:rsidRPr="00B40314" w14:paraId="4CCA5D08" w14:textId="77777777" w:rsidTr="00D46370">
        <w:trPr>
          <w:trHeight w:val="273"/>
        </w:trPr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1561FB" w14:textId="77777777" w:rsidR="00452091" w:rsidRPr="00B40314" w:rsidRDefault="00452091" w:rsidP="00036C54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B40314">
              <w:rPr>
                <w:rFonts w:ascii="Times New Roman" w:hAnsi="Times New Roman"/>
                <w:sz w:val="24"/>
                <w:szCs w:val="24"/>
                <w:lang w:val="uk-UA"/>
              </w:rPr>
              <w:t>1.2</w:t>
            </w:r>
            <w:r w:rsidR="00DB1F29" w:rsidRPr="00B40314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. </w:t>
            </w:r>
            <w:r w:rsidRPr="00B40314">
              <w:rPr>
                <w:rFonts w:ascii="Times New Roman" w:hAnsi="Times New Roman"/>
                <w:sz w:val="24"/>
                <w:szCs w:val="24"/>
                <w:lang w:val="uk-UA"/>
              </w:rPr>
              <w:t>Придбання фотостендів на зварному каркасі з профільної труби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5C8E42" w14:textId="77777777" w:rsidR="00036C54" w:rsidRPr="00B40314" w:rsidRDefault="007C7AF2" w:rsidP="00036C54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B40314">
              <w:rPr>
                <w:rFonts w:ascii="Times New Roman" w:hAnsi="Times New Roman"/>
                <w:sz w:val="24"/>
                <w:szCs w:val="24"/>
                <w:lang w:val="uk-UA"/>
              </w:rPr>
              <w:t>18,00000</w:t>
            </w:r>
          </w:p>
        </w:tc>
      </w:tr>
      <w:tr w:rsidR="00452091" w:rsidRPr="00B40314" w14:paraId="3B168368" w14:textId="77777777" w:rsidTr="00D46370">
        <w:trPr>
          <w:trHeight w:val="273"/>
        </w:trPr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5FDAD8" w14:textId="77777777" w:rsidR="00452091" w:rsidRPr="00B40314" w:rsidRDefault="00452091" w:rsidP="00036C54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bookmarkStart w:id="0" w:name="_Hlk242803722"/>
            <w:r w:rsidRPr="00B40314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1.3 Послуги зі встановлення фотостендів в сквері по </w:t>
            </w:r>
            <w:proofErr w:type="spellStart"/>
            <w:r w:rsidRPr="00B40314">
              <w:rPr>
                <w:rFonts w:ascii="Times New Roman" w:hAnsi="Times New Roman"/>
                <w:sz w:val="24"/>
                <w:szCs w:val="24"/>
                <w:lang w:val="uk-UA"/>
              </w:rPr>
              <w:t>бульв</w:t>
            </w:r>
            <w:proofErr w:type="spellEnd"/>
            <w:r w:rsidRPr="00B40314">
              <w:rPr>
                <w:rFonts w:ascii="Times New Roman" w:hAnsi="Times New Roman"/>
                <w:sz w:val="24"/>
                <w:szCs w:val="24"/>
                <w:lang w:val="uk-UA"/>
              </w:rPr>
              <w:t>.</w:t>
            </w:r>
            <w:r w:rsidR="00DB1F29" w:rsidRPr="00B40314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</w:t>
            </w:r>
            <w:r w:rsidRPr="00B40314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Свободи в </w:t>
            </w:r>
            <w:proofErr w:type="spellStart"/>
            <w:r w:rsidRPr="00B40314">
              <w:rPr>
                <w:rFonts w:ascii="Times New Roman" w:hAnsi="Times New Roman"/>
                <w:sz w:val="24"/>
                <w:szCs w:val="24"/>
                <w:lang w:val="uk-UA"/>
              </w:rPr>
              <w:t>м.Ромни</w:t>
            </w:r>
            <w:proofErr w:type="spellEnd"/>
            <w:r w:rsidRPr="00B40314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Сумської області</w:t>
            </w:r>
            <w:bookmarkEnd w:id="0"/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5B4944" w14:textId="77777777" w:rsidR="00452091" w:rsidRPr="00B40314" w:rsidRDefault="007C7AF2" w:rsidP="00036C54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B40314">
              <w:rPr>
                <w:rFonts w:ascii="Times New Roman" w:hAnsi="Times New Roman"/>
                <w:sz w:val="24"/>
                <w:szCs w:val="24"/>
                <w:lang w:val="uk-UA"/>
              </w:rPr>
              <w:t>8,00000</w:t>
            </w:r>
          </w:p>
        </w:tc>
      </w:tr>
    </w:tbl>
    <w:p w14:paraId="69BBEE1E" w14:textId="77777777" w:rsidR="00452091" w:rsidRPr="00B40314" w:rsidRDefault="00452091" w:rsidP="00B6424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7655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left="-142" w:firstLine="567"/>
        <w:jc w:val="both"/>
        <w:rPr>
          <w:rFonts w:ascii="Times New Roman" w:hAnsi="Times New Roman"/>
          <w:sz w:val="24"/>
          <w:szCs w:val="24"/>
          <w:lang w:val="uk-UA"/>
        </w:rPr>
      </w:pPr>
    </w:p>
    <w:p w14:paraId="69AADDB9" w14:textId="77777777" w:rsidR="00D46370" w:rsidRPr="00B40314" w:rsidRDefault="0067378F" w:rsidP="00D4637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7655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left="-142" w:firstLine="567"/>
        <w:jc w:val="both"/>
        <w:rPr>
          <w:rFonts w:ascii="Times New Roman" w:hAnsi="Times New Roman"/>
          <w:sz w:val="24"/>
          <w:szCs w:val="24"/>
          <w:lang w:val="uk-UA"/>
        </w:rPr>
      </w:pPr>
      <w:r w:rsidRPr="00B40314">
        <w:rPr>
          <w:rFonts w:ascii="Times New Roman" w:hAnsi="Times New Roman"/>
          <w:sz w:val="24"/>
          <w:szCs w:val="24"/>
          <w:lang w:val="uk-UA"/>
        </w:rPr>
        <w:t>9)</w:t>
      </w:r>
      <w:r w:rsidR="00DB1F29" w:rsidRPr="00B40314">
        <w:rPr>
          <w:rFonts w:ascii="Times New Roman" w:hAnsi="Times New Roman"/>
          <w:sz w:val="24"/>
          <w:szCs w:val="24"/>
          <w:lang w:val="uk-UA"/>
        </w:rPr>
        <w:t xml:space="preserve"> </w:t>
      </w:r>
      <w:r w:rsidR="00D46370" w:rsidRPr="00B40314">
        <w:rPr>
          <w:rFonts w:ascii="Times New Roman" w:hAnsi="Times New Roman"/>
          <w:sz w:val="24"/>
          <w:szCs w:val="24"/>
          <w:lang w:val="uk-UA"/>
        </w:rPr>
        <w:t>викласти підпункти 1.1 «Придбання контейнерів для сміття», 1.2 «Придбання контейнерів-сіток для пластику» та 1.3 «Придбання урн для сміття» розділу Х «Природоохоронні заходи за рахунок цільових фондів» додатку «Перелік завдань і заходів Програми реформування і розвитку житлово-комунального господарства Роменської міської територіальної громади на 2026-2028 роки» у такій редакції:</w:t>
      </w:r>
    </w:p>
    <w:p w14:paraId="5B08E077" w14:textId="77777777" w:rsidR="00D46370" w:rsidRPr="00B40314" w:rsidRDefault="00D46370" w:rsidP="00D4637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7655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left="-142" w:firstLine="567"/>
        <w:jc w:val="both"/>
        <w:rPr>
          <w:rFonts w:ascii="Times New Roman" w:hAnsi="Times New Roman"/>
          <w:sz w:val="24"/>
          <w:szCs w:val="24"/>
          <w:lang w:val="uk-UA"/>
        </w:rPr>
      </w:pPr>
    </w:p>
    <w:tbl>
      <w:tblPr>
        <w:tblW w:w="963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983"/>
        <w:gridCol w:w="1418"/>
        <w:gridCol w:w="850"/>
        <w:gridCol w:w="709"/>
        <w:gridCol w:w="709"/>
        <w:gridCol w:w="926"/>
        <w:gridCol w:w="709"/>
        <w:gridCol w:w="916"/>
        <w:gridCol w:w="1414"/>
      </w:tblGrid>
      <w:tr w:rsidR="00D46370" w:rsidRPr="00B40314" w14:paraId="39DC3E0C" w14:textId="77777777" w:rsidTr="00D46370">
        <w:trPr>
          <w:trHeight w:val="1235"/>
          <w:jc w:val="center"/>
        </w:trPr>
        <w:tc>
          <w:tcPr>
            <w:tcW w:w="198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982266" w14:textId="77777777" w:rsidR="00D46370" w:rsidRPr="00B40314" w:rsidRDefault="00D46370" w:rsidP="00F240F9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uk-UA"/>
              </w:rPr>
            </w:pPr>
            <w:r w:rsidRPr="00B40314">
              <w:rPr>
                <w:rFonts w:ascii="Times New Roman" w:hAnsi="Times New Roman"/>
                <w:b/>
                <w:bCs/>
                <w:sz w:val="24"/>
                <w:szCs w:val="24"/>
                <w:lang w:val="uk-UA"/>
              </w:rPr>
              <w:lastRenderedPageBreak/>
              <w:t>Назва напряму діяльності                                                          (пріоритетні завдання)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6C95D9" w14:textId="77777777" w:rsidR="00D46370" w:rsidRPr="00B40314" w:rsidRDefault="00D46370" w:rsidP="00F240F9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uk-UA"/>
              </w:rPr>
            </w:pPr>
            <w:r w:rsidRPr="00B40314">
              <w:rPr>
                <w:rFonts w:ascii="Times New Roman" w:hAnsi="Times New Roman"/>
                <w:b/>
                <w:bCs/>
                <w:sz w:val="24"/>
                <w:szCs w:val="24"/>
                <w:lang w:val="uk-UA"/>
              </w:rPr>
              <w:t>Зміст заходів Програми з виконання завдання</w:t>
            </w:r>
          </w:p>
        </w:tc>
        <w:tc>
          <w:tcPr>
            <w:tcW w:w="226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BD63CC" w14:textId="77777777" w:rsidR="00D46370" w:rsidRPr="00B40314" w:rsidRDefault="00D46370" w:rsidP="00F240F9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uk-UA"/>
              </w:rPr>
            </w:pPr>
            <w:r w:rsidRPr="00B40314">
              <w:rPr>
                <w:rFonts w:ascii="Times New Roman" w:hAnsi="Times New Roman"/>
                <w:b/>
                <w:bCs/>
                <w:sz w:val="24"/>
                <w:szCs w:val="24"/>
                <w:lang w:val="uk-UA"/>
              </w:rPr>
              <w:t>Орієнтовні обсяги фінансування за роками виконання,       тис. грн.</w:t>
            </w:r>
          </w:p>
        </w:tc>
        <w:tc>
          <w:tcPr>
            <w:tcW w:w="9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AA6B44" w14:textId="77777777" w:rsidR="00D46370" w:rsidRPr="00B40314" w:rsidRDefault="00D46370" w:rsidP="00F240F9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uk-UA"/>
              </w:rPr>
            </w:pPr>
            <w:r w:rsidRPr="00B40314">
              <w:rPr>
                <w:rFonts w:ascii="Times New Roman" w:hAnsi="Times New Roman"/>
                <w:b/>
                <w:bCs/>
                <w:sz w:val="24"/>
                <w:szCs w:val="24"/>
                <w:lang w:val="uk-UA"/>
              </w:rPr>
              <w:t>Відповідальні за виконання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E1E797" w14:textId="77777777" w:rsidR="00D46370" w:rsidRPr="00B40314" w:rsidRDefault="00D46370" w:rsidP="00F240F9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uk-UA"/>
              </w:rPr>
            </w:pPr>
            <w:r w:rsidRPr="00B40314">
              <w:rPr>
                <w:rFonts w:ascii="Times New Roman" w:hAnsi="Times New Roman"/>
                <w:b/>
                <w:bCs/>
                <w:sz w:val="24"/>
                <w:szCs w:val="24"/>
                <w:lang w:val="uk-UA"/>
              </w:rPr>
              <w:t>Строки виконання</w:t>
            </w:r>
          </w:p>
        </w:tc>
        <w:tc>
          <w:tcPr>
            <w:tcW w:w="91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7E8E89" w14:textId="77777777" w:rsidR="00D46370" w:rsidRPr="00B40314" w:rsidRDefault="00D46370" w:rsidP="00F240F9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uk-UA"/>
              </w:rPr>
            </w:pPr>
            <w:r w:rsidRPr="00B40314">
              <w:rPr>
                <w:rFonts w:ascii="Times New Roman" w:hAnsi="Times New Roman"/>
                <w:b/>
                <w:bCs/>
                <w:sz w:val="24"/>
                <w:szCs w:val="24"/>
                <w:lang w:val="uk-UA"/>
              </w:rPr>
              <w:t>Джерело фінансування</w:t>
            </w:r>
          </w:p>
        </w:tc>
        <w:tc>
          <w:tcPr>
            <w:tcW w:w="141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2EC8DA" w14:textId="77777777" w:rsidR="00D46370" w:rsidRPr="00B40314" w:rsidRDefault="00D46370" w:rsidP="00F240F9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uk-UA"/>
              </w:rPr>
            </w:pPr>
            <w:r w:rsidRPr="00B40314">
              <w:rPr>
                <w:rFonts w:ascii="Times New Roman" w:hAnsi="Times New Roman"/>
                <w:b/>
                <w:bCs/>
                <w:sz w:val="24"/>
                <w:szCs w:val="24"/>
                <w:lang w:val="uk-UA"/>
              </w:rPr>
              <w:t>Очікуваний результат виконання заходу</w:t>
            </w:r>
          </w:p>
        </w:tc>
      </w:tr>
      <w:tr w:rsidR="00D46370" w:rsidRPr="00B40314" w14:paraId="062770E1" w14:textId="77777777" w:rsidTr="00D46370">
        <w:trPr>
          <w:trHeight w:val="475"/>
          <w:jc w:val="center"/>
        </w:trPr>
        <w:tc>
          <w:tcPr>
            <w:tcW w:w="198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451D96" w14:textId="77777777" w:rsidR="00D46370" w:rsidRPr="00B40314" w:rsidRDefault="00D46370" w:rsidP="00F240F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7655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contextualSpacing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uk-UA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8CEB6A" w14:textId="77777777" w:rsidR="00D46370" w:rsidRPr="00B40314" w:rsidRDefault="00D46370" w:rsidP="00F240F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7655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contextualSpacing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uk-UA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303F3D" w14:textId="77777777" w:rsidR="00D46370" w:rsidRPr="00B40314" w:rsidRDefault="00D46370" w:rsidP="00F240F9">
            <w:pPr>
              <w:spacing w:after="0" w:line="204" w:lineRule="auto"/>
              <w:contextualSpacing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uk-UA"/>
              </w:rPr>
            </w:pPr>
            <w:r w:rsidRPr="00B40314">
              <w:rPr>
                <w:rFonts w:ascii="Times New Roman" w:hAnsi="Times New Roman"/>
                <w:b/>
                <w:bCs/>
                <w:sz w:val="24"/>
                <w:szCs w:val="24"/>
                <w:lang w:val="uk-UA"/>
              </w:rPr>
              <w:t>2026 рік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F6D90F" w14:textId="77777777" w:rsidR="00D46370" w:rsidRPr="00B40314" w:rsidRDefault="00D46370" w:rsidP="00F240F9">
            <w:pPr>
              <w:spacing w:after="0" w:line="204" w:lineRule="auto"/>
              <w:contextualSpacing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uk-UA"/>
              </w:rPr>
            </w:pPr>
            <w:r w:rsidRPr="00B40314">
              <w:rPr>
                <w:rFonts w:ascii="Times New Roman" w:hAnsi="Times New Roman"/>
                <w:b/>
                <w:bCs/>
                <w:sz w:val="24"/>
                <w:szCs w:val="24"/>
                <w:lang w:val="uk-UA"/>
              </w:rPr>
              <w:t>2027 рік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F1DC62" w14:textId="77777777" w:rsidR="00D46370" w:rsidRPr="00B40314" w:rsidRDefault="00D46370" w:rsidP="00F240F9">
            <w:pPr>
              <w:spacing w:after="0" w:line="204" w:lineRule="auto"/>
              <w:contextualSpacing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uk-UA"/>
              </w:rPr>
            </w:pPr>
            <w:r w:rsidRPr="00B40314">
              <w:rPr>
                <w:rFonts w:ascii="Times New Roman" w:hAnsi="Times New Roman"/>
                <w:b/>
                <w:bCs/>
                <w:sz w:val="24"/>
                <w:szCs w:val="24"/>
                <w:lang w:val="uk-UA"/>
              </w:rPr>
              <w:t>2028 рік</w:t>
            </w:r>
          </w:p>
        </w:tc>
        <w:tc>
          <w:tcPr>
            <w:tcW w:w="9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A05D77" w14:textId="77777777" w:rsidR="00D46370" w:rsidRPr="00B40314" w:rsidRDefault="00D46370" w:rsidP="00F240F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7655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contextualSpacing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uk-UA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2E6B1C" w14:textId="77777777" w:rsidR="00D46370" w:rsidRPr="00B40314" w:rsidRDefault="00D46370" w:rsidP="00F240F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7655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contextualSpacing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uk-UA"/>
              </w:rPr>
            </w:pPr>
          </w:p>
        </w:tc>
        <w:tc>
          <w:tcPr>
            <w:tcW w:w="91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CFD295" w14:textId="77777777" w:rsidR="00D46370" w:rsidRPr="00B40314" w:rsidRDefault="00D46370" w:rsidP="00F240F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7655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contextualSpacing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uk-UA"/>
              </w:rPr>
            </w:pPr>
          </w:p>
        </w:tc>
        <w:tc>
          <w:tcPr>
            <w:tcW w:w="14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CE8DEC" w14:textId="77777777" w:rsidR="00D46370" w:rsidRPr="00B40314" w:rsidRDefault="00D46370" w:rsidP="00F240F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7655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contextualSpacing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uk-UA"/>
              </w:rPr>
            </w:pPr>
          </w:p>
        </w:tc>
      </w:tr>
      <w:tr w:rsidR="00D46370" w:rsidRPr="00B40314" w14:paraId="2AC60736" w14:textId="77777777" w:rsidTr="00D46370">
        <w:trPr>
          <w:trHeight w:val="187"/>
          <w:jc w:val="center"/>
        </w:trPr>
        <w:tc>
          <w:tcPr>
            <w:tcW w:w="198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3222088F" w14:textId="77777777" w:rsidR="00D46370" w:rsidRPr="00B40314" w:rsidRDefault="00D46370" w:rsidP="00F240F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7655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B40314">
              <w:rPr>
                <w:rFonts w:ascii="Times New Roman" w:hAnsi="Times New Roman"/>
                <w:sz w:val="24"/>
                <w:szCs w:val="24"/>
                <w:lang w:val="uk-UA"/>
              </w:rPr>
              <w:t>…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5EAF1EDA" w14:textId="77777777" w:rsidR="00D46370" w:rsidRPr="00B40314" w:rsidRDefault="00D46370" w:rsidP="00F240F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7655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B40314">
              <w:rPr>
                <w:rFonts w:ascii="Times New Roman" w:hAnsi="Times New Roman"/>
                <w:sz w:val="24"/>
                <w:szCs w:val="24"/>
                <w:lang w:val="uk-UA"/>
              </w:rPr>
              <w:t>…</w:t>
            </w:r>
          </w:p>
        </w:tc>
        <w:tc>
          <w:tcPr>
            <w:tcW w:w="850" w:type="dxa"/>
            <w:vAlign w:val="center"/>
          </w:tcPr>
          <w:p w14:paraId="7F3F8747" w14:textId="77777777" w:rsidR="00D46370" w:rsidRPr="00B40314" w:rsidRDefault="00D46370" w:rsidP="00F240F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7655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B40314">
              <w:rPr>
                <w:rFonts w:ascii="Times New Roman" w:hAnsi="Times New Roman"/>
                <w:sz w:val="24"/>
                <w:szCs w:val="24"/>
                <w:lang w:val="uk-UA"/>
              </w:rPr>
              <w:t>…</w:t>
            </w:r>
          </w:p>
        </w:tc>
        <w:tc>
          <w:tcPr>
            <w:tcW w:w="709" w:type="dxa"/>
            <w:vAlign w:val="center"/>
          </w:tcPr>
          <w:p w14:paraId="4335B930" w14:textId="77777777" w:rsidR="00D46370" w:rsidRPr="00B40314" w:rsidRDefault="00D46370" w:rsidP="00F240F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7655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B40314">
              <w:rPr>
                <w:rFonts w:ascii="Times New Roman" w:hAnsi="Times New Roman"/>
                <w:sz w:val="24"/>
                <w:szCs w:val="24"/>
                <w:lang w:val="uk-UA"/>
              </w:rPr>
              <w:t>…</w:t>
            </w:r>
          </w:p>
        </w:tc>
        <w:tc>
          <w:tcPr>
            <w:tcW w:w="709" w:type="dxa"/>
            <w:vAlign w:val="center"/>
          </w:tcPr>
          <w:p w14:paraId="7F0E2CCB" w14:textId="77777777" w:rsidR="00D46370" w:rsidRPr="00B40314" w:rsidRDefault="00D46370" w:rsidP="00F240F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7655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B40314">
              <w:rPr>
                <w:rFonts w:ascii="Times New Roman" w:hAnsi="Times New Roman"/>
                <w:sz w:val="24"/>
                <w:szCs w:val="24"/>
                <w:lang w:val="uk-UA"/>
              </w:rPr>
              <w:t>…</w:t>
            </w:r>
          </w:p>
        </w:tc>
        <w:tc>
          <w:tcPr>
            <w:tcW w:w="926" w:type="dxa"/>
            <w:shd w:val="clear" w:color="auto" w:fill="auto"/>
            <w:vAlign w:val="center"/>
          </w:tcPr>
          <w:p w14:paraId="5DD95717" w14:textId="77777777" w:rsidR="00D46370" w:rsidRPr="00B40314" w:rsidRDefault="00D46370" w:rsidP="00F240F9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B40314">
              <w:rPr>
                <w:rFonts w:ascii="Times New Roman" w:hAnsi="Times New Roman"/>
                <w:sz w:val="24"/>
                <w:szCs w:val="24"/>
                <w:lang w:val="uk-UA"/>
              </w:rPr>
              <w:t>…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75EEE432" w14:textId="77777777" w:rsidR="00D46370" w:rsidRPr="00B40314" w:rsidRDefault="00D46370" w:rsidP="00F240F9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B40314">
              <w:rPr>
                <w:rFonts w:ascii="Times New Roman" w:hAnsi="Times New Roman"/>
                <w:sz w:val="24"/>
                <w:szCs w:val="24"/>
                <w:lang w:val="uk-UA"/>
              </w:rPr>
              <w:t>…</w:t>
            </w:r>
          </w:p>
        </w:tc>
        <w:tc>
          <w:tcPr>
            <w:tcW w:w="916" w:type="dxa"/>
            <w:shd w:val="clear" w:color="auto" w:fill="auto"/>
            <w:vAlign w:val="center"/>
          </w:tcPr>
          <w:p w14:paraId="68B54002" w14:textId="77777777" w:rsidR="00D46370" w:rsidRPr="00B40314" w:rsidRDefault="00D46370" w:rsidP="00F240F9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B40314">
              <w:rPr>
                <w:rFonts w:ascii="Times New Roman" w:hAnsi="Times New Roman"/>
                <w:sz w:val="24"/>
                <w:szCs w:val="24"/>
                <w:lang w:val="uk-UA"/>
              </w:rPr>
              <w:t>…</w:t>
            </w:r>
          </w:p>
        </w:tc>
        <w:tc>
          <w:tcPr>
            <w:tcW w:w="1414" w:type="dxa"/>
            <w:shd w:val="clear" w:color="auto" w:fill="auto"/>
            <w:vAlign w:val="center"/>
          </w:tcPr>
          <w:p w14:paraId="0C6571A9" w14:textId="77777777" w:rsidR="00D46370" w:rsidRPr="00B40314" w:rsidRDefault="00D46370" w:rsidP="00F240F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7655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B40314">
              <w:rPr>
                <w:rFonts w:ascii="Times New Roman" w:hAnsi="Times New Roman"/>
                <w:sz w:val="24"/>
                <w:szCs w:val="24"/>
                <w:lang w:val="uk-UA"/>
              </w:rPr>
              <w:t>…</w:t>
            </w:r>
          </w:p>
        </w:tc>
      </w:tr>
      <w:tr w:rsidR="00D46370" w:rsidRPr="00B40314" w14:paraId="3E34A96A" w14:textId="77777777" w:rsidTr="00D46370">
        <w:trPr>
          <w:trHeight w:val="840"/>
          <w:jc w:val="center"/>
        </w:trPr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0F598B" w14:textId="77777777" w:rsidR="00D46370" w:rsidRPr="00B40314" w:rsidRDefault="00D46370" w:rsidP="00F240F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7655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B40314">
              <w:rPr>
                <w:rFonts w:ascii="Times New Roman" w:hAnsi="Times New Roman"/>
                <w:sz w:val="24"/>
                <w:szCs w:val="24"/>
                <w:lang w:val="uk-UA"/>
              </w:rPr>
              <w:t>1. Забезпечення природоохоронних заходів згідно постанови КМУ від 17.09.1996 № 1147 «Про затвердження переліку видів діяльності, що належать до природоохоронних заходів»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09EAE272" w14:textId="77777777" w:rsidR="00D46370" w:rsidRPr="00B40314" w:rsidRDefault="00D46370" w:rsidP="00D4637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7655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left="-108" w:right="-108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B40314">
              <w:rPr>
                <w:rFonts w:ascii="Times New Roman" w:hAnsi="Times New Roman"/>
                <w:sz w:val="24"/>
                <w:szCs w:val="24"/>
                <w:lang w:val="uk-UA"/>
              </w:rPr>
              <w:t>1.1. Придбання контейнерів для сміття, контейнерів-сіток для пластику, урн для сміття</w:t>
            </w:r>
          </w:p>
        </w:tc>
        <w:tc>
          <w:tcPr>
            <w:tcW w:w="850" w:type="dxa"/>
            <w:vAlign w:val="center"/>
          </w:tcPr>
          <w:p w14:paraId="12FDE4B1" w14:textId="77777777" w:rsidR="00D46370" w:rsidRPr="00B40314" w:rsidRDefault="00D46370" w:rsidP="00F240F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7655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B40314">
              <w:rPr>
                <w:rFonts w:ascii="Times New Roman" w:hAnsi="Times New Roman"/>
                <w:sz w:val="24"/>
                <w:szCs w:val="24"/>
                <w:lang w:val="uk-UA"/>
              </w:rPr>
              <w:t>825,50000</w:t>
            </w:r>
          </w:p>
        </w:tc>
        <w:tc>
          <w:tcPr>
            <w:tcW w:w="709" w:type="dxa"/>
            <w:vAlign w:val="center"/>
          </w:tcPr>
          <w:p w14:paraId="313B1366" w14:textId="77777777" w:rsidR="00D46370" w:rsidRPr="00B40314" w:rsidRDefault="00D46370" w:rsidP="00F240F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7655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B40314">
              <w:rPr>
                <w:rFonts w:ascii="Times New Roman" w:hAnsi="Times New Roman"/>
                <w:sz w:val="24"/>
                <w:szCs w:val="24"/>
                <w:lang w:val="uk-UA"/>
              </w:rPr>
              <w:t>461,70000</w:t>
            </w:r>
          </w:p>
        </w:tc>
        <w:tc>
          <w:tcPr>
            <w:tcW w:w="709" w:type="dxa"/>
            <w:vAlign w:val="center"/>
          </w:tcPr>
          <w:p w14:paraId="4263F344" w14:textId="77777777" w:rsidR="00D46370" w:rsidRPr="00B40314" w:rsidRDefault="00D46370" w:rsidP="00F240F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7655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B40314">
              <w:rPr>
                <w:rFonts w:ascii="Times New Roman" w:hAnsi="Times New Roman"/>
                <w:sz w:val="24"/>
                <w:szCs w:val="24"/>
                <w:lang w:val="uk-UA"/>
              </w:rPr>
              <w:t>461,70000</w:t>
            </w:r>
          </w:p>
        </w:tc>
        <w:tc>
          <w:tcPr>
            <w:tcW w:w="926" w:type="dxa"/>
            <w:shd w:val="clear" w:color="auto" w:fill="auto"/>
            <w:vAlign w:val="center"/>
          </w:tcPr>
          <w:p w14:paraId="0F784EEC" w14:textId="77777777" w:rsidR="00D46370" w:rsidRPr="00B40314" w:rsidRDefault="00D46370" w:rsidP="00F240F9">
            <w:pPr>
              <w:spacing w:line="204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B40314">
              <w:rPr>
                <w:rFonts w:ascii="Times New Roman" w:hAnsi="Times New Roman"/>
                <w:sz w:val="24"/>
                <w:szCs w:val="24"/>
                <w:lang w:val="uk-UA"/>
              </w:rPr>
              <w:t>УЖКГ РМР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157877B2" w14:textId="77777777" w:rsidR="00D46370" w:rsidRPr="00B40314" w:rsidRDefault="00D46370" w:rsidP="00F240F9">
            <w:pPr>
              <w:spacing w:line="204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B40314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2026-2028 </w:t>
            </w:r>
          </w:p>
          <w:p w14:paraId="4994B7D6" w14:textId="77777777" w:rsidR="00D46370" w:rsidRPr="00B40314" w:rsidRDefault="00D46370" w:rsidP="00F240F9">
            <w:pPr>
              <w:spacing w:line="216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B40314">
              <w:rPr>
                <w:rFonts w:ascii="Times New Roman" w:hAnsi="Times New Roman"/>
                <w:sz w:val="24"/>
                <w:szCs w:val="24"/>
                <w:lang w:val="uk-UA"/>
              </w:rPr>
              <w:t>роки</w:t>
            </w:r>
          </w:p>
        </w:tc>
        <w:tc>
          <w:tcPr>
            <w:tcW w:w="916" w:type="dxa"/>
            <w:shd w:val="clear" w:color="auto" w:fill="auto"/>
            <w:vAlign w:val="center"/>
          </w:tcPr>
          <w:p w14:paraId="695D7437" w14:textId="77777777" w:rsidR="00D46370" w:rsidRPr="00B40314" w:rsidRDefault="00D46370" w:rsidP="00F240F9">
            <w:pPr>
              <w:contextualSpacing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  <w:p w14:paraId="41405C44" w14:textId="77777777" w:rsidR="00D46370" w:rsidRPr="00B40314" w:rsidRDefault="00D46370" w:rsidP="00F240F9">
            <w:pPr>
              <w:ind w:left="-80" w:right="-108"/>
              <w:contextualSpacing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B40314">
              <w:rPr>
                <w:rFonts w:ascii="Times New Roman" w:hAnsi="Times New Roman"/>
                <w:sz w:val="24"/>
                <w:szCs w:val="24"/>
                <w:lang w:val="uk-UA"/>
              </w:rPr>
              <w:t>Бюджет Роменської МТГ</w:t>
            </w:r>
          </w:p>
        </w:tc>
        <w:tc>
          <w:tcPr>
            <w:tcW w:w="1414" w:type="dxa"/>
            <w:shd w:val="clear" w:color="auto" w:fill="auto"/>
            <w:vAlign w:val="center"/>
          </w:tcPr>
          <w:p w14:paraId="5D2060F6" w14:textId="77777777" w:rsidR="00D46370" w:rsidRPr="00B40314" w:rsidRDefault="00D46370" w:rsidP="00F240F9">
            <w:pPr>
              <w:tabs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7655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left="-117" w:firstLine="117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B40314">
              <w:rPr>
                <w:rFonts w:ascii="Times New Roman" w:hAnsi="Times New Roman"/>
                <w:sz w:val="24"/>
                <w:szCs w:val="24"/>
                <w:lang w:val="uk-UA"/>
              </w:rPr>
              <w:t>Якісне збирання та вивезення сміття</w:t>
            </w:r>
          </w:p>
        </w:tc>
      </w:tr>
      <w:tr w:rsidR="00D46370" w:rsidRPr="00B40314" w14:paraId="2BF21B12" w14:textId="77777777" w:rsidTr="00D46370">
        <w:trPr>
          <w:trHeight w:val="260"/>
          <w:jc w:val="center"/>
        </w:trPr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541E81" w14:textId="77777777" w:rsidR="00D46370" w:rsidRPr="00B40314" w:rsidRDefault="00D46370" w:rsidP="00F240F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7655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B40314">
              <w:rPr>
                <w:rFonts w:ascii="Times New Roman" w:hAnsi="Times New Roman"/>
                <w:sz w:val="24"/>
                <w:szCs w:val="24"/>
                <w:lang w:val="uk-UA"/>
              </w:rPr>
              <w:t>…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0722E9EC" w14:textId="77777777" w:rsidR="00D46370" w:rsidRPr="00B40314" w:rsidRDefault="00D46370" w:rsidP="00F240F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7655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B40314">
              <w:rPr>
                <w:rFonts w:ascii="Times New Roman" w:hAnsi="Times New Roman"/>
                <w:sz w:val="24"/>
                <w:szCs w:val="24"/>
                <w:lang w:val="uk-UA"/>
              </w:rPr>
              <w:t>…</w:t>
            </w:r>
          </w:p>
        </w:tc>
        <w:tc>
          <w:tcPr>
            <w:tcW w:w="850" w:type="dxa"/>
            <w:vAlign w:val="center"/>
          </w:tcPr>
          <w:p w14:paraId="6174B8E8" w14:textId="77777777" w:rsidR="00D46370" w:rsidRPr="00B40314" w:rsidRDefault="00D46370" w:rsidP="00F240F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7655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B40314">
              <w:rPr>
                <w:rFonts w:ascii="Times New Roman" w:hAnsi="Times New Roman"/>
                <w:sz w:val="24"/>
                <w:szCs w:val="24"/>
                <w:lang w:val="uk-UA"/>
              </w:rPr>
              <w:t>…</w:t>
            </w:r>
          </w:p>
        </w:tc>
        <w:tc>
          <w:tcPr>
            <w:tcW w:w="709" w:type="dxa"/>
            <w:vAlign w:val="center"/>
          </w:tcPr>
          <w:p w14:paraId="55E682A2" w14:textId="77777777" w:rsidR="00D46370" w:rsidRPr="00B40314" w:rsidRDefault="00D46370" w:rsidP="00F240F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7655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B40314">
              <w:rPr>
                <w:rFonts w:ascii="Times New Roman" w:hAnsi="Times New Roman"/>
                <w:sz w:val="24"/>
                <w:szCs w:val="24"/>
                <w:lang w:val="uk-UA"/>
              </w:rPr>
              <w:t>…</w:t>
            </w:r>
          </w:p>
        </w:tc>
        <w:tc>
          <w:tcPr>
            <w:tcW w:w="709" w:type="dxa"/>
            <w:vAlign w:val="center"/>
          </w:tcPr>
          <w:p w14:paraId="072E5F57" w14:textId="77777777" w:rsidR="00D46370" w:rsidRPr="00B40314" w:rsidRDefault="00D46370" w:rsidP="00F240F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7655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B40314">
              <w:rPr>
                <w:rFonts w:ascii="Times New Roman" w:hAnsi="Times New Roman"/>
                <w:sz w:val="24"/>
                <w:szCs w:val="24"/>
                <w:lang w:val="uk-UA"/>
              </w:rPr>
              <w:t>…</w:t>
            </w:r>
          </w:p>
        </w:tc>
        <w:tc>
          <w:tcPr>
            <w:tcW w:w="926" w:type="dxa"/>
            <w:shd w:val="clear" w:color="auto" w:fill="auto"/>
            <w:vAlign w:val="center"/>
          </w:tcPr>
          <w:p w14:paraId="190C41F5" w14:textId="77777777" w:rsidR="00D46370" w:rsidRPr="00B40314" w:rsidRDefault="00D46370" w:rsidP="00F240F9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B40314">
              <w:rPr>
                <w:rFonts w:ascii="Times New Roman" w:hAnsi="Times New Roman"/>
                <w:sz w:val="24"/>
                <w:szCs w:val="24"/>
                <w:lang w:val="uk-UA"/>
              </w:rPr>
              <w:t>…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064B1412" w14:textId="77777777" w:rsidR="00D46370" w:rsidRPr="00B40314" w:rsidRDefault="00D46370" w:rsidP="00F240F9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B40314">
              <w:rPr>
                <w:rFonts w:ascii="Times New Roman" w:hAnsi="Times New Roman"/>
                <w:sz w:val="24"/>
                <w:szCs w:val="24"/>
                <w:lang w:val="uk-UA"/>
              </w:rPr>
              <w:t>…</w:t>
            </w:r>
          </w:p>
        </w:tc>
        <w:tc>
          <w:tcPr>
            <w:tcW w:w="916" w:type="dxa"/>
            <w:shd w:val="clear" w:color="auto" w:fill="auto"/>
            <w:vAlign w:val="center"/>
          </w:tcPr>
          <w:p w14:paraId="094DB5A2" w14:textId="77777777" w:rsidR="00D46370" w:rsidRPr="00B40314" w:rsidRDefault="00D46370" w:rsidP="00F240F9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B40314">
              <w:rPr>
                <w:rFonts w:ascii="Times New Roman" w:hAnsi="Times New Roman"/>
                <w:sz w:val="24"/>
                <w:szCs w:val="24"/>
                <w:lang w:val="uk-UA"/>
              </w:rPr>
              <w:t>…</w:t>
            </w:r>
          </w:p>
        </w:tc>
        <w:tc>
          <w:tcPr>
            <w:tcW w:w="1414" w:type="dxa"/>
            <w:shd w:val="clear" w:color="auto" w:fill="auto"/>
            <w:vAlign w:val="center"/>
          </w:tcPr>
          <w:p w14:paraId="053DB915" w14:textId="77777777" w:rsidR="00D46370" w:rsidRPr="00B40314" w:rsidRDefault="00D46370" w:rsidP="00F240F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7655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B40314">
              <w:rPr>
                <w:rFonts w:ascii="Times New Roman" w:hAnsi="Times New Roman"/>
                <w:sz w:val="24"/>
                <w:szCs w:val="24"/>
                <w:lang w:val="uk-UA"/>
              </w:rPr>
              <w:t>…</w:t>
            </w:r>
          </w:p>
        </w:tc>
      </w:tr>
    </w:tbl>
    <w:p w14:paraId="02053D1C" w14:textId="77777777" w:rsidR="00D46370" w:rsidRPr="00B40314" w:rsidRDefault="00D46370" w:rsidP="00B6424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7655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left="-142" w:firstLine="567"/>
        <w:jc w:val="both"/>
        <w:rPr>
          <w:rFonts w:ascii="Times New Roman" w:hAnsi="Times New Roman"/>
          <w:sz w:val="24"/>
          <w:szCs w:val="24"/>
          <w:lang w:val="uk-UA"/>
        </w:rPr>
      </w:pPr>
    </w:p>
    <w:p w14:paraId="1E061E29" w14:textId="77777777" w:rsidR="00D46370" w:rsidRPr="00B40314" w:rsidRDefault="00D46370" w:rsidP="00B6424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7655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left="-142" w:firstLine="567"/>
        <w:jc w:val="both"/>
        <w:rPr>
          <w:rFonts w:ascii="Times New Roman" w:hAnsi="Times New Roman"/>
          <w:sz w:val="24"/>
          <w:szCs w:val="24"/>
          <w:lang w:val="uk-UA"/>
        </w:rPr>
      </w:pPr>
      <w:r w:rsidRPr="00B40314">
        <w:rPr>
          <w:rFonts w:ascii="Times New Roman" w:hAnsi="Times New Roman"/>
          <w:sz w:val="24"/>
          <w:szCs w:val="24"/>
          <w:lang w:val="uk-UA"/>
        </w:rPr>
        <w:t xml:space="preserve">10) </w:t>
      </w:r>
      <w:proofErr w:type="spellStart"/>
      <w:r w:rsidR="0067378F" w:rsidRPr="00B40314">
        <w:rPr>
          <w:rFonts w:ascii="Times New Roman" w:hAnsi="Times New Roman"/>
          <w:sz w:val="24"/>
          <w:szCs w:val="24"/>
          <w:lang w:val="uk-UA"/>
        </w:rPr>
        <w:t>внести</w:t>
      </w:r>
      <w:proofErr w:type="spellEnd"/>
      <w:r w:rsidR="0067378F" w:rsidRPr="00B40314">
        <w:rPr>
          <w:rFonts w:ascii="Times New Roman" w:hAnsi="Times New Roman"/>
          <w:sz w:val="24"/>
          <w:szCs w:val="24"/>
          <w:lang w:val="uk-UA"/>
        </w:rPr>
        <w:t xml:space="preserve"> доповнення до додатку ««Перелік завдань і заходів Програми реформування і розвитку житлово-комунального господарства Роменської міської територіальної громади на 2026-2028 роки» такого змісту</w:t>
      </w:r>
      <w:r w:rsidRPr="00B40314">
        <w:rPr>
          <w:rFonts w:ascii="Times New Roman" w:hAnsi="Times New Roman"/>
          <w:sz w:val="24"/>
          <w:szCs w:val="24"/>
          <w:lang w:val="uk-UA"/>
        </w:rPr>
        <w:t>:</w:t>
      </w:r>
    </w:p>
    <w:tbl>
      <w:tblPr>
        <w:tblW w:w="963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700"/>
        <w:gridCol w:w="1984"/>
        <w:gridCol w:w="709"/>
        <w:gridCol w:w="709"/>
        <w:gridCol w:w="850"/>
        <w:gridCol w:w="709"/>
        <w:gridCol w:w="709"/>
        <w:gridCol w:w="850"/>
        <w:gridCol w:w="1414"/>
      </w:tblGrid>
      <w:tr w:rsidR="0067378F" w:rsidRPr="00B40314" w14:paraId="33528D4D" w14:textId="77777777" w:rsidTr="00D46370">
        <w:trPr>
          <w:trHeight w:val="1235"/>
          <w:jc w:val="center"/>
        </w:trPr>
        <w:tc>
          <w:tcPr>
            <w:tcW w:w="17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BFCD35" w14:textId="77777777" w:rsidR="0067378F" w:rsidRPr="00B40314" w:rsidRDefault="0067378F" w:rsidP="00115857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uk-UA"/>
              </w:rPr>
            </w:pPr>
            <w:r w:rsidRPr="00B40314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</w:t>
            </w:r>
            <w:r w:rsidRPr="00B40314">
              <w:rPr>
                <w:rFonts w:ascii="Times New Roman" w:hAnsi="Times New Roman"/>
                <w:b/>
                <w:bCs/>
                <w:sz w:val="24"/>
                <w:szCs w:val="24"/>
                <w:lang w:val="uk-UA"/>
              </w:rPr>
              <w:t>Назва напряму діяльності                                                          (пріоритетні завдання)</w:t>
            </w:r>
          </w:p>
        </w:tc>
        <w:tc>
          <w:tcPr>
            <w:tcW w:w="19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305195" w14:textId="77777777" w:rsidR="0067378F" w:rsidRPr="00B40314" w:rsidRDefault="0067378F" w:rsidP="00115857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uk-UA"/>
              </w:rPr>
            </w:pPr>
            <w:r w:rsidRPr="00B40314">
              <w:rPr>
                <w:rFonts w:ascii="Times New Roman" w:hAnsi="Times New Roman"/>
                <w:b/>
                <w:bCs/>
                <w:sz w:val="24"/>
                <w:szCs w:val="24"/>
                <w:lang w:val="uk-UA"/>
              </w:rPr>
              <w:t>Зміст заходів Програми з виконання завдання</w:t>
            </w:r>
          </w:p>
        </w:tc>
        <w:tc>
          <w:tcPr>
            <w:tcW w:w="226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B68730" w14:textId="77777777" w:rsidR="0067378F" w:rsidRPr="00B40314" w:rsidRDefault="0067378F" w:rsidP="00115857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uk-UA"/>
              </w:rPr>
            </w:pPr>
            <w:r w:rsidRPr="00B40314">
              <w:rPr>
                <w:rFonts w:ascii="Times New Roman" w:hAnsi="Times New Roman"/>
                <w:b/>
                <w:bCs/>
                <w:sz w:val="24"/>
                <w:szCs w:val="24"/>
                <w:lang w:val="uk-UA"/>
              </w:rPr>
              <w:t>Орієнтовні обсяги фінансування за роками виконання,       тис. грн.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6D0FE8" w14:textId="77777777" w:rsidR="0067378F" w:rsidRPr="00B40314" w:rsidRDefault="0067378F" w:rsidP="00115857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uk-UA"/>
              </w:rPr>
            </w:pPr>
            <w:r w:rsidRPr="00B40314">
              <w:rPr>
                <w:rFonts w:ascii="Times New Roman" w:hAnsi="Times New Roman"/>
                <w:b/>
                <w:bCs/>
                <w:sz w:val="24"/>
                <w:szCs w:val="24"/>
                <w:lang w:val="uk-UA"/>
              </w:rPr>
              <w:t>Відповідальні за виконання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081E76" w14:textId="77777777" w:rsidR="0067378F" w:rsidRPr="00B40314" w:rsidRDefault="0067378F" w:rsidP="00115857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uk-UA"/>
              </w:rPr>
            </w:pPr>
            <w:r w:rsidRPr="00B40314">
              <w:rPr>
                <w:rFonts w:ascii="Times New Roman" w:hAnsi="Times New Roman"/>
                <w:b/>
                <w:bCs/>
                <w:sz w:val="24"/>
                <w:szCs w:val="24"/>
                <w:lang w:val="uk-UA"/>
              </w:rPr>
              <w:t>Строки виконання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854CE9" w14:textId="77777777" w:rsidR="0067378F" w:rsidRPr="00B40314" w:rsidRDefault="0067378F" w:rsidP="00115857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uk-UA"/>
              </w:rPr>
            </w:pPr>
            <w:r w:rsidRPr="00B40314">
              <w:rPr>
                <w:rFonts w:ascii="Times New Roman" w:hAnsi="Times New Roman"/>
                <w:b/>
                <w:bCs/>
                <w:sz w:val="24"/>
                <w:szCs w:val="24"/>
                <w:lang w:val="uk-UA"/>
              </w:rPr>
              <w:t>Джерело фінансування</w:t>
            </w:r>
          </w:p>
        </w:tc>
        <w:tc>
          <w:tcPr>
            <w:tcW w:w="141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E481C1" w14:textId="77777777" w:rsidR="0067378F" w:rsidRPr="00B40314" w:rsidRDefault="0067378F" w:rsidP="00115857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uk-UA"/>
              </w:rPr>
            </w:pPr>
            <w:r w:rsidRPr="00B40314">
              <w:rPr>
                <w:rFonts w:ascii="Times New Roman" w:hAnsi="Times New Roman"/>
                <w:b/>
                <w:bCs/>
                <w:sz w:val="24"/>
                <w:szCs w:val="24"/>
                <w:lang w:val="uk-UA"/>
              </w:rPr>
              <w:t>Очікуваний результат виконання заходу</w:t>
            </w:r>
          </w:p>
        </w:tc>
      </w:tr>
      <w:tr w:rsidR="0067378F" w:rsidRPr="00B40314" w14:paraId="0ED51981" w14:textId="77777777" w:rsidTr="00D46370">
        <w:trPr>
          <w:trHeight w:val="587"/>
          <w:jc w:val="center"/>
        </w:trPr>
        <w:tc>
          <w:tcPr>
            <w:tcW w:w="17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0381B1" w14:textId="77777777" w:rsidR="0067378F" w:rsidRPr="00B40314" w:rsidRDefault="0067378F" w:rsidP="0011585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7655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contextualSpacing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uk-UA"/>
              </w:rPr>
            </w:pPr>
          </w:p>
        </w:tc>
        <w:tc>
          <w:tcPr>
            <w:tcW w:w="19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93180C" w14:textId="77777777" w:rsidR="0067378F" w:rsidRPr="00B40314" w:rsidRDefault="0067378F" w:rsidP="0011585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7655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contextualSpacing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uk-UA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0E7FC4" w14:textId="77777777" w:rsidR="0067378F" w:rsidRPr="00B40314" w:rsidRDefault="0067378F" w:rsidP="00115857">
            <w:pPr>
              <w:spacing w:after="0" w:line="204" w:lineRule="auto"/>
              <w:contextualSpacing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uk-UA"/>
              </w:rPr>
            </w:pPr>
            <w:r w:rsidRPr="00B40314">
              <w:rPr>
                <w:rFonts w:ascii="Times New Roman" w:hAnsi="Times New Roman"/>
                <w:b/>
                <w:bCs/>
                <w:sz w:val="24"/>
                <w:szCs w:val="24"/>
                <w:lang w:val="uk-UA"/>
              </w:rPr>
              <w:t>2026 рік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486DE1" w14:textId="77777777" w:rsidR="0067378F" w:rsidRPr="00B40314" w:rsidRDefault="0067378F" w:rsidP="00115857">
            <w:pPr>
              <w:spacing w:after="0" w:line="204" w:lineRule="auto"/>
              <w:contextualSpacing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uk-UA"/>
              </w:rPr>
            </w:pPr>
            <w:r w:rsidRPr="00B40314">
              <w:rPr>
                <w:rFonts w:ascii="Times New Roman" w:hAnsi="Times New Roman"/>
                <w:b/>
                <w:bCs/>
                <w:sz w:val="24"/>
                <w:szCs w:val="24"/>
                <w:lang w:val="uk-UA"/>
              </w:rPr>
              <w:t>2027 рік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AC04F7" w14:textId="77777777" w:rsidR="0067378F" w:rsidRPr="00B40314" w:rsidRDefault="0067378F" w:rsidP="00115857">
            <w:pPr>
              <w:spacing w:after="0" w:line="204" w:lineRule="auto"/>
              <w:contextualSpacing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uk-UA"/>
              </w:rPr>
            </w:pPr>
            <w:r w:rsidRPr="00B40314">
              <w:rPr>
                <w:rFonts w:ascii="Times New Roman" w:hAnsi="Times New Roman"/>
                <w:b/>
                <w:bCs/>
                <w:sz w:val="24"/>
                <w:szCs w:val="24"/>
                <w:lang w:val="uk-UA"/>
              </w:rPr>
              <w:t>2028 рік</w:t>
            </w: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47425D" w14:textId="77777777" w:rsidR="0067378F" w:rsidRPr="00B40314" w:rsidRDefault="0067378F" w:rsidP="0011585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7655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contextualSpacing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uk-UA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C9B0F5" w14:textId="77777777" w:rsidR="0067378F" w:rsidRPr="00B40314" w:rsidRDefault="0067378F" w:rsidP="0011585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7655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contextualSpacing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uk-UA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9686FD" w14:textId="77777777" w:rsidR="0067378F" w:rsidRPr="00B40314" w:rsidRDefault="0067378F" w:rsidP="0011585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7655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contextualSpacing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uk-UA"/>
              </w:rPr>
            </w:pPr>
          </w:p>
        </w:tc>
        <w:tc>
          <w:tcPr>
            <w:tcW w:w="14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C56589" w14:textId="77777777" w:rsidR="0067378F" w:rsidRPr="00B40314" w:rsidRDefault="0067378F" w:rsidP="0011585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7655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contextualSpacing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uk-UA"/>
              </w:rPr>
            </w:pPr>
          </w:p>
        </w:tc>
      </w:tr>
      <w:tr w:rsidR="0067378F" w:rsidRPr="00B40314" w14:paraId="5992432B" w14:textId="77777777" w:rsidTr="00115857">
        <w:trPr>
          <w:trHeight w:val="187"/>
          <w:jc w:val="center"/>
        </w:trPr>
        <w:tc>
          <w:tcPr>
            <w:tcW w:w="9634" w:type="dxa"/>
            <w:gridSpan w:val="9"/>
            <w:tcBorders>
              <w:top w:val="single" w:sz="4" w:space="0" w:color="auto"/>
              <w:left w:val="single" w:sz="4" w:space="0" w:color="auto"/>
            </w:tcBorders>
            <w:hideMark/>
          </w:tcPr>
          <w:p w14:paraId="20403086" w14:textId="77777777" w:rsidR="0067378F" w:rsidRPr="00B40314" w:rsidRDefault="008C367A" w:rsidP="0067378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7655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proofErr w:type="spellStart"/>
            <w:r w:rsidRPr="00B40314">
              <w:rPr>
                <w:rFonts w:ascii="Times New Roman" w:hAnsi="Times New Roman"/>
                <w:sz w:val="24"/>
                <w:szCs w:val="24"/>
                <w:lang w:val="uk-UA"/>
              </w:rPr>
              <w:t>XXI.</w:t>
            </w:r>
            <w:r w:rsidR="0067378F" w:rsidRPr="00B40314">
              <w:rPr>
                <w:rFonts w:ascii="Times New Roman" w:hAnsi="Times New Roman"/>
                <w:sz w:val="24"/>
                <w:szCs w:val="24"/>
                <w:lang w:val="uk-UA"/>
              </w:rPr>
              <w:t>Утримання</w:t>
            </w:r>
            <w:proofErr w:type="spellEnd"/>
            <w:r w:rsidR="0067378F" w:rsidRPr="00B40314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та розвиток автомобільних доріг та дорожньої інфраструктури за рахунок коштів місцевого бюджету»</w:t>
            </w:r>
          </w:p>
        </w:tc>
      </w:tr>
      <w:tr w:rsidR="0067378F" w:rsidRPr="00B40314" w14:paraId="30B644E0" w14:textId="77777777" w:rsidTr="00D46370">
        <w:trPr>
          <w:trHeight w:val="1407"/>
          <w:jc w:val="center"/>
        </w:trPr>
        <w:tc>
          <w:tcPr>
            <w:tcW w:w="170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B27B531" w14:textId="77777777" w:rsidR="0067378F" w:rsidRPr="00B40314" w:rsidRDefault="008C367A" w:rsidP="00DB1F2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7655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right="-108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B40314">
              <w:rPr>
                <w:rFonts w:ascii="Times New Roman" w:hAnsi="Times New Roman"/>
                <w:sz w:val="24"/>
                <w:szCs w:val="24"/>
                <w:lang w:val="uk-UA"/>
              </w:rPr>
              <w:t>1.Забезпечення будівництва,</w:t>
            </w:r>
            <w:r w:rsidR="00DB1F29" w:rsidRPr="00B40314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B40314">
              <w:rPr>
                <w:rFonts w:ascii="Times New Roman" w:hAnsi="Times New Roman"/>
                <w:sz w:val="24"/>
                <w:szCs w:val="24"/>
                <w:lang w:val="uk-UA"/>
              </w:rPr>
              <w:t>реконструкції,ка</w:t>
            </w:r>
            <w:r w:rsidR="00183E0F" w:rsidRPr="00B40314">
              <w:rPr>
                <w:rFonts w:ascii="Times New Roman" w:hAnsi="Times New Roman"/>
                <w:sz w:val="24"/>
                <w:szCs w:val="24"/>
                <w:lang w:val="uk-UA"/>
              </w:rPr>
              <w:t>пітального</w:t>
            </w:r>
            <w:proofErr w:type="spellEnd"/>
            <w:r w:rsidR="00183E0F" w:rsidRPr="00B40314">
              <w:rPr>
                <w:rFonts w:ascii="Times New Roman" w:hAnsi="Times New Roman"/>
                <w:sz w:val="24"/>
                <w:szCs w:val="24"/>
                <w:lang w:val="uk-UA"/>
              </w:rPr>
              <w:t>,</w:t>
            </w:r>
            <w:r w:rsidR="00DB1F29" w:rsidRPr="00B40314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</w:t>
            </w:r>
            <w:r w:rsidR="00183E0F" w:rsidRPr="00B40314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поточного ремонту і </w:t>
            </w:r>
            <w:proofErr w:type="spellStart"/>
            <w:r w:rsidR="00183E0F" w:rsidRPr="00B40314">
              <w:rPr>
                <w:rFonts w:ascii="Times New Roman" w:hAnsi="Times New Roman"/>
                <w:sz w:val="24"/>
                <w:szCs w:val="24"/>
                <w:lang w:val="uk-UA"/>
              </w:rPr>
              <w:t>експлуатацій</w:t>
            </w:r>
            <w:proofErr w:type="spellEnd"/>
            <w:r w:rsidR="00DB1F29" w:rsidRPr="00B40314">
              <w:rPr>
                <w:rFonts w:ascii="Times New Roman" w:hAnsi="Times New Roman"/>
                <w:sz w:val="24"/>
                <w:szCs w:val="24"/>
                <w:lang w:val="uk-UA"/>
              </w:rPr>
              <w:t>-</w:t>
            </w:r>
            <w:r w:rsidR="00183E0F" w:rsidRPr="00B40314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ного утримання автомобільних доріг та вулиць населених пунктів 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1D5EFA36" w14:textId="77777777" w:rsidR="0067378F" w:rsidRPr="00B40314" w:rsidRDefault="008C367A" w:rsidP="0011585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7655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B40314">
              <w:rPr>
                <w:rFonts w:ascii="Times New Roman" w:hAnsi="Times New Roman"/>
                <w:sz w:val="24"/>
                <w:szCs w:val="24"/>
                <w:lang w:val="uk-UA"/>
              </w:rPr>
              <w:t>1.1</w:t>
            </w:r>
            <w:r w:rsidR="00DB1F29" w:rsidRPr="00B40314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. </w:t>
            </w:r>
            <w:r w:rsidR="00183E0F" w:rsidRPr="00B40314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Коригування </w:t>
            </w:r>
            <w:proofErr w:type="spellStart"/>
            <w:r w:rsidR="00183E0F" w:rsidRPr="00B40314">
              <w:rPr>
                <w:rFonts w:ascii="Times New Roman" w:hAnsi="Times New Roman"/>
                <w:sz w:val="24"/>
                <w:szCs w:val="24"/>
                <w:lang w:val="uk-UA"/>
              </w:rPr>
              <w:t>про</w:t>
            </w:r>
            <w:r w:rsidR="006B3B3C" w:rsidRPr="00B40314">
              <w:rPr>
                <w:rFonts w:ascii="Times New Roman" w:hAnsi="Times New Roman"/>
                <w:sz w:val="24"/>
                <w:szCs w:val="24"/>
                <w:lang w:val="uk-UA"/>
              </w:rPr>
              <w:t>є</w:t>
            </w:r>
            <w:r w:rsidR="00183E0F" w:rsidRPr="00B40314">
              <w:rPr>
                <w:rFonts w:ascii="Times New Roman" w:hAnsi="Times New Roman"/>
                <w:sz w:val="24"/>
                <w:szCs w:val="24"/>
                <w:lang w:val="uk-UA"/>
              </w:rPr>
              <w:t>ктно</w:t>
            </w:r>
            <w:proofErr w:type="spellEnd"/>
            <w:r w:rsidR="00183E0F" w:rsidRPr="00B40314">
              <w:rPr>
                <w:rFonts w:ascii="Times New Roman" w:hAnsi="Times New Roman"/>
                <w:sz w:val="24"/>
                <w:szCs w:val="24"/>
                <w:lang w:val="uk-UA"/>
              </w:rPr>
              <w:t>-кошторисної документації по об’єкту «Нове будівництво мостового переходу через р.</w:t>
            </w:r>
            <w:r w:rsidR="00D46370" w:rsidRPr="00B40314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</w:t>
            </w:r>
            <w:r w:rsidR="00183E0F" w:rsidRPr="00B40314">
              <w:rPr>
                <w:rFonts w:ascii="Times New Roman" w:hAnsi="Times New Roman"/>
                <w:sz w:val="24"/>
                <w:szCs w:val="24"/>
                <w:lang w:val="uk-UA"/>
              </w:rPr>
              <w:t>Сула по вул.</w:t>
            </w:r>
            <w:r w:rsidR="00DB1F29" w:rsidRPr="00B40314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</w:t>
            </w:r>
            <w:r w:rsidR="00183E0F" w:rsidRPr="00B40314">
              <w:rPr>
                <w:rFonts w:ascii="Times New Roman" w:hAnsi="Times New Roman"/>
                <w:sz w:val="24"/>
                <w:szCs w:val="24"/>
                <w:lang w:val="uk-UA"/>
              </w:rPr>
              <w:t>Полтавській в м.</w:t>
            </w:r>
            <w:r w:rsidR="00D46370" w:rsidRPr="00B40314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</w:t>
            </w:r>
            <w:r w:rsidR="00183E0F" w:rsidRPr="00B40314">
              <w:rPr>
                <w:rFonts w:ascii="Times New Roman" w:hAnsi="Times New Roman"/>
                <w:sz w:val="24"/>
                <w:szCs w:val="24"/>
                <w:lang w:val="uk-UA"/>
              </w:rPr>
              <w:t>Ромни Сумської області»</w:t>
            </w:r>
          </w:p>
        </w:tc>
        <w:tc>
          <w:tcPr>
            <w:tcW w:w="709" w:type="dxa"/>
            <w:vAlign w:val="center"/>
          </w:tcPr>
          <w:p w14:paraId="5FB1A230" w14:textId="77777777" w:rsidR="0067378F" w:rsidRPr="00B40314" w:rsidRDefault="007C7AF2" w:rsidP="0011585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7655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B40314">
              <w:rPr>
                <w:rFonts w:ascii="Times New Roman" w:hAnsi="Times New Roman"/>
                <w:sz w:val="24"/>
                <w:szCs w:val="24"/>
                <w:lang w:val="uk-UA"/>
              </w:rPr>
              <w:t>700,00000</w:t>
            </w:r>
          </w:p>
        </w:tc>
        <w:tc>
          <w:tcPr>
            <w:tcW w:w="709" w:type="dxa"/>
            <w:vAlign w:val="center"/>
          </w:tcPr>
          <w:p w14:paraId="3CA7EA99" w14:textId="77777777" w:rsidR="0067378F" w:rsidRPr="00B40314" w:rsidRDefault="0067378F" w:rsidP="0011585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7655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850" w:type="dxa"/>
            <w:vAlign w:val="center"/>
          </w:tcPr>
          <w:p w14:paraId="10DFBD49" w14:textId="77777777" w:rsidR="0067378F" w:rsidRPr="00B40314" w:rsidRDefault="0067378F" w:rsidP="0011585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7655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14:paraId="726D5ADB" w14:textId="77777777" w:rsidR="0067378F" w:rsidRPr="00B40314" w:rsidRDefault="0067378F" w:rsidP="00115857">
            <w:pPr>
              <w:spacing w:line="204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B40314">
              <w:rPr>
                <w:rFonts w:ascii="Times New Roman" w:hAnsi="Times New Roman"/>
                <w:sz w:val="24"/>
                <w:szCs w:val="24"/>
                <w:lang w:val="uk-UA"/>
              </w:rPr>
              <w:t>УЖКГ РМР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68436C62" w14:textId="77777777" w:rsidR="0067378F" w:rsidRPr="00B40314" w:rsidRDefault="0067378F" w:rsidP="00115857">
            <w:pPr>
              <w:spacing w:line="204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B40314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2026-2028 </w:t>
            </w:r>
          </w:p>
          <w:p w14:paraId="7DA1C9EF" w14:textId="77777777" w:rsidR="0067378F" w:rsidRPr="00B40314" w:rsidRDefault="0067378F" w:rsidP="00115857">
            <w:pPr>
              <w:spacing w:line="216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B40314">
              <w:rPr>
                <w:rFonts w:ascii="Times New Roman" w:hAnsi="Times New Roman"/>
                <w:sz w:val="24"/>
                <w:szCs w:val="24"/>
                <w:lang w:val="uk-UA"/>
              </w:rPr>
              <w:t>роки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42CCC9F7" w14:textId="77777777" w:rsidR="0067378F" w:rsidRPr="00B40314" w:rsidRDefault="0067378F" w:rsidP="00115857">
            <w:pPr>
              <w:contextualSpacing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  <w:p w14:paraId="456CD130" w14:textId="77777777" w:rsidR="0067378F" w:rsidRPr="00B40314" w:rsidRDefault="0067378F" w:rsidP="00115857">
            <w:pPr>
              <w:ind w:left="-80" w:right="-108"/>
              <w:contextualSpacing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B40314">
              <w:rPr>
                <w:rFonts w:ascii="Times New Roman" w:hAnsi="Times New Roman"/>
                <w:sz w:val="24"/>
                <w:szCs w:val="24"/>
                <w:lang w:val="uk-UA"/>
              </w:rPr>
              <w:t>Бюджет Роменської МТГ</w:t>
            </w:r>
          </w:p>
        </w:tc>
        <w:tc>
          <w:tcPr>
            <w:tcW w:w="1414" w:type="dxa"/>
            <w:shd w:val="clear" w:color="auto" w:fill="auto"/>
            <w:vAlign w:val="center"/>
          </w:tcPr>
          <w:p w14:paraId="7AA1EAB6" w14:textId="77777777" w:rsidR="0067378F" w:rsidRPr="00B40314" w:rsidRDefault="00183E0F" w:rsidP="00DB1F29">
            <w:pPr>
              <w:tabs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7655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left="-117" w:right="-112" w:firstLine="9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B40314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Актуалізація існуючої </w:t>
            </w:r>
            <w:proofErr w:type="spellStart"/>
            <w:r w:rsidRPr="00B40314">
              <w:rPr>
                <w:rFonts w:ascii="Times New Roman" w:hAnsi="Times New Roman"/>
                <w:sz w:val="24"/>
                <w:szCs w:val="24"/>
                <w:lang w:val="uk-UA"/>
              </w:rPr>
              <w:t>проєктно</w:t>
            </w:r>
            <w:proofErr w:type="spellEnd"/>
            <w:r w:rsidRPr="00B40314">
              <w:rPr>
                <w:rFonts w:ascii="Times New Roman" w:hAnsi="Times New Roman"/>
                <w:sz w:val="24"/>
                <w:szCs w:val="24"/>
                <w:lang w:val="uk-UA"/>
              </w:rPr>
              <w:t>-кошторисної документації</w:t>
            </w:r>
          </w:p>
        </w:tc>
      </w:tr>
    </w:tbl>
    <w:p w14:paraId="5B7D097C" w14:textId="77777777" w:rsidR="00D46370" w:rsidRPr="00B40314" w:rsidRDefault="00D46370" w:rsidP="0037778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7655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contextualSpacing/>
        <w:jc w:val="both"/>
        <w:rPr>
          <w:rFonts w:ascii="Times New Roman" w:eastAsia="Calibri" w:hAnsi="Times New Roman"/>
          <w:b/>
          <w:sz w:val="24"/>
          <w:szCs w:val="24"/>
          <w:lang w:val="uk-UA" w:eastAsia="uk-UA"/>
        </w:rPr>
      </w:pPr>
    </w:p>
    <w:p w14:paraId="0D13AEE5" w14:textId="77777777" w:rsidR="003A3657" w:rsidRPr="003A3657" w:rsidRDefault="003A3657" w:rsidP="003A3657">
      <w:pPr>
        <w:spacing w:after="0"/>
        <w:ind w:hanging="2"/>
        <w:jc w:val="both"/>
        <w:rPr>
          <w:rFonts w:ascii="Times New Roman" w:hAnsi="Times New Roman"/>
          <w:color w:val="000000"/>
          <w:sz w:val="24"/>
          <w:szCs w:val="24"/>
        </w:rPr>
      </w:pPr>
      <w:proofErr w:type="spellStart"/>
      <w:r w:rsidRPr="003A3657">
        <w:rPr>
          <w:rFonts w:ascii="Times New Roman" w:hAnsi="Times New Roman"/>
          <w:b/>
          <w:color w:val="000000"/>
          <w:sz w:val="24"/>
          <w:szCs w:val="24"/>
        </w:rPr>
        <w:t>Розробник</w:t>
      </w:r>
      <w:proofErr w:type="spellEnd"/>
      <w:r w:rsidRPr="003A3657">
        <w:rPr>
          <w:rFonts w:ascii="Times New Roman" w:hAnsi="Times New Roman"/>
          <w:b/>
          <w:color w:val="000000"/>
          <w:sz w:val="24"/>
          <w:szCs w:val="24"/>
        </w:rPr>
        <w:t xml:space="preserve"> </w:t>
      </w:r>
      <w:proofErr w:type="spellStart"/>
      <w:r w:rsidRPr="003A3657">
        <w:rPr>
          <w:rFonts w:ascii="Times New Roman" w:hAnsi="Times New Roman"/>
          <w:b/>
          <w:color w:val="000000"/>
          <w:sz w:val="24"/>
          <w:szCs w:val="24"/>
        </w:rPr>
        <w:t>проєкту</w:t>
      </w:r>
      <w:proofErr w:type="spellEnd"/>
      <w:r w:rsidRPr="003A3657">
        <w:rPr>
          <w:rFonts w:ascii="Times New Roman" w:hAnsi="Times New Roman"/>
          <w:b/>
          <w:color w:val="000000"/>
          <w:sz w:val="24"/>
          <w:szCs w:val="24"/>
        </w:rPr>
        <w:t xml:space="preserve">: </w:t>
      </w:r>
      <w:proofErr w:type="spellStart"/>
      <w:r w:rsidRPr="003A3657">
        <w:rPr>
          <w:rFonts w:ascii="Times New Roman" w:hAnsi="Times New Roman"/>
          <w:color w:val="000000"/>
          <w:sz w:val="24"/>
          <w:szCs w:val="24"/>
        </w:rPr>
        <w:t>Олена</w:t>
      </w:r>
      <w:proofErr w:type="spellEnd"/>
      <w:r w:rsidRPr="003A3657">
        <w:rPr>
          <w:rFonts w:ascii="Times New Roman" w:hAnsi="Times New Roman"/>
          <w:color w:val="000000"/>
          <w:sz w:val="24"/>
          <w:szCs w:val="24"/>
        </w:rPr>
        <w:t xml:space="preserve"> ГРЕБЕНЮК, начальник </w:t>
      </w:r>
      <w:proofErr w:type="spellStart"/>
      <w:r w:rsidRPr="003A3657">
        <w:rPr>
          <w:rFonts w:ascii="Times New Roman" w:hAnsi="Times New Roman"/>
          <w:color w:val="000000"/>
          <w:sz w:val="24"/>
          <w:szCs w:val="24"/>
        </w:rPr>
        <w:t>управління</w:t>
      </w:r>
      <w:proofErr w:type="spellEnd"/>
      <w:r w:rsidRPr="003A3657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Pr="003A3657">
        <w:rPr>
          <w:rFonts w:ascii="Times New Roman" w:hAnsi="Times New Roman"/>
          <w:color w:val="000000"/>
          <w:sz w:val="24"/>
          <w:szCs w:val="24"/>
        </w:rPr>
        <w:t>житлово-комунального</w:t>
      </w:r>
      <w:proofErr w:type="spellEnd"/>
      <w:r w:rsidRPr="003A3657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Pr="003A3657">
        <w:rPr>
          <w:rFonts w:ascii="Times New Roman" w:hAnsi="Times New Roman"/>
          <w:color w:val="000000"/>
          <w:sz w:val="24"/>
          <w:szCs w:val="24"/>
        </w:rPr>
        <w:t>господарства</w:t>
      </w:r>
      <w:proofErr w:type="spellEnd"/>
      <w:r w:rsidRPr="003A3657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Pr="003A3657">
        <w:rPr>
          <w:rFonts w:ascii="Times New Roman" w:hAnsi="Times New Roman"/>
          <w:color w:val="000000"/>
          <w:sz w:val="24"/>
          <w:szCs w:val="24"/>
        </w:rPr>
        <w:t>Роменської</w:t>
      </w:r>
      <w:proofErr w:type="spellEnd"/>
      <w:r w:rsidRPr="003A3657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Pr="003A3657">
        <w:rPr>
          <w:rFonts w:ascii="Times New Roman" w:hAnsi="Times New Roman"/>
          <w:color w:val="000000"/>
          <w:sz w:val="24"/>
          <w:szCs w:val="24"/>
        </w:rPr>
        <w:t>міської</w:t>
      </w:r>
      <w:proofErr w:type="spellEnd"/>
      <w:r w:rsidRPr="003A3657">
        <w:rPr>
          <w:rFonts w:ascii="Times New Roman" w:hAnsi="Times New Roman"/>
          <w:color w:val="000000"/>
          <w:sz w:val="24"/>
          <w:szCs w:val="24"/>
        </w:rPr>
        <w:t xml:space="preserve"> ради         </w:t>
      </w:r>
    </w:p>
    <w:p w14:paraId="1677045F" w14:textId="7C0CBA19" w:rsidR="003A3657" w:rsidRPr="0019536C" w:rsidRDefault="003A3657" w:rsidP="0019536C">
      <w:pPr>
        <w:spacing w:after="0"/>
        <w:ind w:hanging="2"/>
        <w:jc w:val="both"/>
        <w:rPr>
          <w:rFonts w:ascii="Times New Roman" w:hAnsi="Times New Roman"/>
          <w:color w:val="000000"/>
          <w:sz w:val="24"/>
          <w:szCs w:val="24"/>
        </w:rPr>
      </w:pPr>
      <w:proofErr w:type="spellStart"/>
      <w:r w:rsidRPr="003A3657">
        <w:rPr>
          <w:rFonts w:ascii="Times New Roman" w:hAnsi="Times New Roman"/>
          <w:b/>
          <w:color w:val="000000"/>
          <w:sz w:val="24"/>
          <w:szCs w:val="24"/>
        </w:rPr>
        <w:t>Пропозиції</w:t>
      </w:r>
      <w:proofErr w:type="spellEnd"/>
      <w:r w:rsidRPr="003A3657">
        <w:rPr>
          <w:rFonts w:ascii="Times New Roman" w:hAnsi="Times New Roman"/>
          <w:b/>
          <w:color w:val="000000"/>
          <w:sz w:val="24"/>
          <w:szCs w:val="24"/>
        </w:rPr>
        <w:t xml:space="preserve"> та </w:t>
      </w:r>
      <w:proofErr w:type="spellStart"/>
      <w:r w:rsidRPr="003A3657">
        <w:rPr>
          <w:rFonts w:ascii="Times New Roman" w:hAnsi="Times New Roman"/>
          <w:b/>
          <w:color w:val="000000"/>
          <w:sz w:val="24"/>
          <w:szCs w:val="24"/>
        </w:rPr>
        <w:t>зауваження</w:t>
      </w:r>
      <w:proofErr w:type="spellEnd"/>
      <w:r w:rsidRPr="003A3657">
        <w:rPr>
          <w:rFonts w:ascii="Times New Roman" w:hAnsi="Times New Roman"/>
          <w:b/>
          <w:color w:val="000000"/>
          <w:sz w:val="24"/>
          <w:szCs w:val="24"/>
        </w:rPr>
        <w:t xml:space="preserve"> </w:t>
      </w:r>
      <w:proofErr w:type="spellStart"/>
      <w:r w:rsidRPr="003A3657">
        <w:rPr>
          <w:rFonts w:ascii="Times New Roman" w:hAnsi="Times New Roman"/>
          <w:color w:val="000000"/>
          <w:sz w:val="24"/>
          <w:szCs w:val="24"/>
        </w:rPr>
        <w:t>приймаються</w:t>
      </w:r>
      <w:proofErr w:type="spellEnd"/>
      <w:r w:rsidRPr="003A3657">
        <w:rPr>
          <w:rFonts w:ascii="Times New Roman" w:hAnsi="Times New Roman"/>
          <w:color w:val="000000"/>
          <w:sz w:val="24"/>
          <w:szCs w:val="24"/>
        </w:rPr>
        <w:t xml:space="preserve"> за телефоном 5-43-02 </w:t>
      </w:r>
      <w:proofErr w:type="spellStart"/>
      <w:r w:rsidRPr="003A3657">
        <w:rPr>
          <w:rFonts w:ascii="Times New Roman" w:hAnsi="Times New Roman"/>
          <w:color w:val="000000"/>
          <w:sz w:val="24"/>
          <w:szCs w:val="24"/>
        </w:rPr>
        <w:t>або</w:t>
      </w:r>
      <w:proofErr w:type="spellEnd"/>
      <w:r w:rsidRPr="003A3657">
        <w:rPr>
          <w:rFonts w:ascii="Times New Roman" w:hAnsi="Times New Roman"/>
          <w:color w:val="000000"/>
          <w:sz w:val="24"/>
          <w:szCs w:val="24"/>
        </w:rPr>
        <w:t xml:space="preserve"> на </w:t>
      </w:r>
      <w:proofErr w:type="spellStart"/>
      <w:r w:rsidRPr="003A3657">
        <w:rPr>
          <w:rFonts w:ascii="Times New Roman" w:hAnsi="Times New Roman"/>
          <w:color w:val="000000"/>
          <w:sz w:val="24"/>
          <w:szCs w:val="24"/>
        </w:rPr>
        <w:t>електронну</w:t>
      </w:r>
      <w:proofErr w:type="spellEnd"/>
      <w:r w:rsidRPr="003A3657">
        <w:rPr>
          <w:rFonts w:ascii="Times New Roman" w:hAnsi="Times New Roman"/>
          <w:color w:val="000000"/>
          <w:sz w:val="24"/>
          <w:szCs w:val="24"/>
        </w:rPr>
        <w:t xml:space="preserve"> адресу zhk</w:t>
      </w:r>
      <w:hyperlink r:id="rId8" w:history="1">
        <w:r w:rsidRPr="003A3657">
          <w:rPr>
            <w:rFonts w:ascii="Times New Roman" w:hAnsi="Times New Roman"/>
            <w:color w:val="000000"/>
            <w:sz w:val="24"/>
            <w:szCs w:val="24"/>
          </w:rPr>
          <w:t>g@romny-vk.gov</w:t>
        </w:r>
      </w:hyperlink>
      <w:r w:rsidRPr="003A3657">
        <w:rPr>
          <w:rFonts w:ascii="Times New Roman" w:hAnsi="Times New Roman"/>
          <w:color w:val="000000"/>
          <w:sz w:val="24"/>
          <w:szCs w:val="24"/>
        </w:rPr>
        <w:t>.ua</w:t>
      </w:r>
    </w:p>
    <w:p w14:paraId="35DFC31F" w14:textId="644D5653" w:rsidR="003A3657" w:rsidRDefault="003A3657" w:rsidP="003A3657">
      <w:pPr>
        <w:spacing w:after="0" w:line="240" w:lineRule="auto"/>
        <w:rPr>
          <w:rFonts w:ascii="Times New Roman" w:hAnsi="Times New Roman"/>
          <w:b/>
          <w:bCs/>
          <w:sz w:val="24"/>
          <w:szCs w:val="24"/>
          <w:lang w:val="uk-UA"/>
        </w:rPr>
      </w:pPr>
    </w:p>
    <w:p w14:paraId="05F5ABBC" w14:textId="3CCA0F42" w:rsidR="003A3657" w:rsidRDefault="003A3657" w:rsidP="003A3657">
      <w:pPr>
        <w:spacing w:after="0" w:line="240" w:lineRule="auto"/>
        <w:rPr>
          <w:rFonts w:ascii="Times New Roman" w:hAnsi="Times New Roman"/>
          <w:b/>
          <w:bCs/>
          <w:sz w:val="24"/>
          <w:szCs w:val="24"/>
          <w:lang w:val="uk-UA"/>
        </w:rPr>
      </w:pPr>
    </w:p>
    <w:p w14:paraId="2EB82727" w14:textId="69C2C447" w:rsidR="003A3657" w:rsidRDefault="003A3657" w:rsidP="003A3657">
      <w:pPr>
        <w:spacing w:after="0" w:line="240" w:lineRule="auto"/>
        <w:rPr>
          <w:rFonts w:ascii="Times New Roman" w:hAnsi="Times New Roman"/>
          <w:b/>
          <w:bCs/>
          <w:sz w:val="24"/>
          <w:szCs w:val="24"/>
          <w:lang w:val="uk-UA"/>
        </w:rPr>
      </w:pPr>
    </w:p>
    <w:p w14:paraId="6FF0D213" w14:textId="77777777" w:rsidR="003A3657" w:rsidRPr="003A3657" w:rsidRDefault="003A3657" w:rsidP="003A3657">
      <w:pPr>
        <w:spacing w:after="0" w:line="240" w:lineRule="auto"/>
        <w:rPr>
          <w:rFonts w:ascii="Times New Roman" w:hAnsi="Times New Roman"/>
          <w:b/>
          <w:bCs/>
          <w:sz w:val="24"/>
          <w:szCs w:val="24"/>
          <w:lang w:val="uk-UA"/>
        </w:rPr>
      </w:pPr>
    </w:p>
    <w:p w14:paraId="71E3F4DF" w14:textId="77777777" w:rsidR="007248C8" w:rsidRPr="00B40314" w:rsidRDefault="00255437" w:rsidP="00181A74">
      <w:pPr>
        <w:spacing w:after="0" w:line="271" w:lineRule="auto"/>
        <w:ind w:right="-144"/>
        <w:jc w:val="center"/>
        <w:rPr>
          <w:rFonts w:ascii="Times New Roman" w:hAnsi="Times New Roman"/>
          <w:sz w:val="24"/>
          <w:szCs w:val="24"/>
          <w:lang w:val="uk-UA"/>
        </w:rPr>
      </w:pPr>
      <w:r w:rsidRPr="00B40314">
        <w:rPr>
          <w:rFonts w:ascii="Times New Roman" w:hAnsi="Times New Roman"/>
          <w:b/>
          <w:bCs/>
          <w:sz w:val="24"/>
          <w:szCs w:val="24"/>
          <w:lang w:val="uk-UA"/>
        </w:rPr>
        <w:t>П</w:t>
      </w:r>
      <w:r w:rsidR="007248C8" w:rsidRPr="00B40314">
        <w:rPr>
          <w:rFonts w:ascii="Times New Roman" w:hAnsi="Times New Roman"/>
          <w:b/>
          <w:bCs/>
          <w:sz w:val="24"/>
          <w:szCs w:val="24"/>
          <w:lang w:val="uk-UA"/>
        </w:rPr>
        <w:t>ОЯСНЮВАЛЬНА ЗАПИСКА</w:t>
      </w:r>
    </w:p>
    <w:p w14:paraId="5135F2BE" w14:textId="77777777" w:rsidR="007248C8" w:rsidRPr="00B40314" w:rsidRDefault="007248C8" w:rsidP="00181A74">
      <w:pPr>
        <w:spacing w:after="0" w:line="271" w:lineRule="auto"/>
        <w:ind w:right="-144"/>
        <w:jc w:val="center"/>
        <w:rPr>
          <w:rFonts w:ascii="Times New Roman" w:hAnsi="Times New Roman"/>
          <w:sz w:val="24"/>
          <w:szCs w:val="24"/>
          <w:lang w:val="uk-UA"/>
        </w:rPr>
      </w:pPr>
      <w:r w:rsidRPr="00B40314">
        <w:rPr>
          <w:rFonts w:ascii="Times New Roman" w:hAnsi="Times New Roman"/>
          <w:b/>
          <w:bCs/>
          <w:sz w:val="24"/>
          <w:szCs w:val="24"/>
          <w:lang w:val="uk-UA"/>
        </w:rPr>
        <w:t>до</w:t>
      </w:r>
      <w:r w:rsidRPr="00B40314">
        <w:rPr>
          <w:rFonts w:ascii="Times New Roman" w:hAnsi="Times New Roman"/>
          <w:b/>
          <w:bCs/>
          <w:sz w:val="24"/>
          <w:szCs w:val="24"/>
        </w:rPr>
        <w:t> </w:t>
      </w:r>
      <w:proofErr w:type="spellStart"/>
      <w:r w:rsidRPr="00B40314">
        <w:rPr>
          <w:rFonts w:ascii="Times New Roman" w:hAnsi="Times New Roman"/>
          <w:b/>
          <w:bCs/>
          <w:sz w:val="24"/>
          <w:szCs w:val="24"/>
          <w:lang w:val="uk-UA"/>
        </w:rPr>
        <w:t>проєкту</w:t>
      </w:r>
      <w:proofErr w:type="spellEnd"/>
      <w:r w:rsidRPr="00B40314">
        <w:rPr>
          <w:rFonts w:ascii="Times New Roman" w:hAnsi="Times New Roman"/>
          <w:b/>
          <w:bCs/>
          <w:sz w:val="24"/>
          <w:szCs w:val="24"/>
          <w:lang w:val="uk-UA"/>
        </w:rPr>
        <w:t xml:space="preserve"> рішення Роменської міської ради</w:t>
      </w:r>
    </w:p>
    <w:p w14:paraId="1DAE33E0" w14:textId="77777777" w:rsidR="007248C8" w:rsidRPr="00B40314" w:rsidRDefault="007248C8" w:rsidP="00181A74">
      <w:pPr>
        <w:tabs>
          <w:tab w:val="left" w:pos="3969"/>
        </w:tabs>
        <w:spacing w:after="0" w:line="271" w:lineRule="auto"/>
        <w:ind w:right="-144"/>
        <w:jc w:val="center"/>
        <w:rPr>
          <w:rFonts w:ascii="Times New Roman" w:hAnsi="Times New Roman"/>
          <w:b/>
          <w:bCs/>
          <w:sz w:val="24"/>
          <w:szCs w:val="24"/>
          <w:lang w:val="uk-UA"/>
        </w:rPr>
      </w:pPr>
      <w:r w:rsidRPr="00B40314">
        <w:rPr>
          <w:rFonts w:ascii="Times New Roman" w:hAnsi="Times New Roman"/>
          <w:b/>
          <w:bCs/>
          <w:sz w:val="24"/>
          <w:szCs w:val="24"/>
          <w:lang w:val="uk-UA"/>
        </w:rPr>
        <w:t xml:space="preserve">«Про внесення </w:t>
      </w:r>
      <w:proofErr w:type="spellStart"/>
      <w:r w:rsidRPr="00B40314">
        <w:rPr>
          <w:rFonts w:ascii="Times New Roman" w:hAnsi="Times New Roman"/>
          <w:b/>
          <w:bCs/>
          <w:sz w:val="24"/>
          <w:szCs w:val="24"/>
          <w:lang w:val="uk-UA"/>
        </w:rPr>
        <w:t>змі</w:t>
      </w:r>
      <w:proofErr w:type="spellEnd"/>
      <w:r w:rsidRPr="00B40314">
        <w:rPr>
          <w:rFonts w:ascii="Times New Roman" w:hAnsi="Times New Roman"/>
          <w:b/>
          <w:bCs/>
          <w:sz w:val="24"/>
          <w:szCs w:val="24"/>
        </w:rPr>
        <w:t xml:space="preserve">н до </w:t>
      </w:r>
      <w:proofErr w:type="spellStart"/>
      <w:r w:rsidRPr="00B40314">
        <w:rPr>
          <w:rFonts w:ascii="Times New Roman" w:hAnsi="Times New Roman"/>
          <w:b/>
          <w:bCs/>
          <w:sz w:val="24"/>
          <w:szCs w:val="24"/>
        </w:rPr>
        <w:t>Програми</w:t>
      </w:r>
      <w:proofErr w:type="spellEnd"/>
      <w:r w:rsidR="00DB1F29" w:rsidRPr="00B40314">
        <w:rPr>
          <w:rFonts w:ascii="Times New Roman" w:hAnsi="Times New Roman"/>
          <w:b/>
          <w:bCs/>
          <w:sz w:val="24"/>
          <w:szCs w:val="24"/>
          <w:lang w:val="uk-UA"/>
        </w:rPr>
        <w:t xml:space="preserve"> </w:t>
      </w:r>
      <w:proofErr w:type="spellStart"/>
      <w:r w:rsidRPr="00B40314">
        <w:rPr>
          <w:rFonts w:ascii="Times New Roman" w:hAnsi="Times New Roman"/>
          <w:b/>
          <w:bCs/>
          <w:sz w:val="24"/>
          <w:szCs w:val="24"/>
        </w:rPr>
        <w:t>реформування</w:t>
      </w:r>
      <w:proofErr w:type="spellEnd"/>
      <w:r w:rsidRPr="00B40314">
        <w:rPr>
          <w:rFonts w:ascii="Times New Roman" w:hAnsi="Times New Roman"/>
          <w:b/>
          <w:bCs/>
          <w:sz w:val="24"/>
          <w:szCs w:val="24"/>
        </w:rPr>
        <w:t xml:space="preserve"> і </w:t>
      </w:r>
      <w:proofErr w:type="spellStart"/>
      <w:r w:rsidRPr="00B40314">
        <w:rPr>
          <w:rFonts w:ascii="Times New Roman" w:hAnsi="Times New Roman"/>
          <w:b/>
          <w:bCs/>
          <w:sz w:val="24"/>
          <w:szCs w:val="24"/>
        </w:rPr>
        <w:t>розвитку</w:t>
      </w:r>
      <w:proofErr w:type="spellEnd"/>
      <w:r w:rsidR="00DB1F29" w:rsidRPr="00B40314">
        <w:rPr>
          <w:rFonts w:ascii="Times New Roman" w:hAnsi="Times New Roman"/>
          <w:b/>
          <w:bCs/>
          <w:sz w:val="24"/>
          <w:szCs w:val="24"/>
          <w:lang w:val="uk-UA"/>
        </w:rPr>
        <w:t xml:space="preserve"> </w:t>
      </w:r>
      <w:proofErr w:type="spellStart"/>
      <w:r w:rsidRPr="00B40314">
        <w:rPr>
          <w:rFonts w:ascii="Times New Roman" w:hAnsi="Times New Roman"/>
          <w:b/>
          <w:bCs/>
          <w:sz w:val="24"/>
          <w:szCs w:val="24"/>
        </w:rPr>
        <w:t>житлово-комунального</w:t>
      </w:r>
      <w:proofErr w:type="spellEnd"/>
      <w:r w:rsidR="00DB1F29" w:rsidRPr="00B40314">
        <w:rPr>
          <w:rFonts w:ascii="Times New Roman" w:hAnsi="Times New Roman"/>
          <w:b/>
          <w:bCs/>
          <w:sz w:val="24"/>
          <w:szCs w:val="24"/>
          <w:lang w:val="uk-UA"/>
        </w:rPr>
        <w:t xml:space="preserve"> </w:t>
      </w:r>
      <w:proofErr w:type="spellStart"/>
      <w:r w:rsidRPr="00B40314">
        <w:rPr>
          <w:rFonts w:ascii="Times New Roman" w:hAnsi="Times New Roman"/>
          <w:b/>
          <w:bCs/>
          <w:sz w:val="24"/>
          <w:szCs w:val="24"/>
        </w:rPr>
        <w:t>господарства</w:t>
      </w:r>
      <w:proofErr w:type="spellEnd"/>
      <w:r w:rsidR="00DB1F29" w:rsidRPr="00B40314">
        <w:rPr>
          <w:rFonts w:ascii="Times New Roman" w:hAnsi="Times New Roman"/>
          <w:b/>
          <w:bCs/>
          <w:sz w:val="24"/>
          <w:szCs w:val="24"/>
          <w:lang w:val="uk-UA"/>
        </w:rPr>
        <w:t xml:space="preserve"> </w:t>
      </w:r>
      <w:proofErr w:type="spellStart"/>
      <w:r w:rsidRPr="00B40314">
        <w:rPr>
          <w:rFonts w:ascii="Times New Roman" w:hAnsi="Times New Roman"/>
          <w:b/>
          <w:bCs/>
          <w:sz w:val="24"/>
          <w:szCs w:val="24"/>
        </w:rPr>
        <w:t>Роменської</w:t>
      </w:r>
      <w:proofErr w:type="spellEnd"/>
      <w:r w:rsidR="00DB1F29" w:rsidRPr="00B40314">
        <w:rPr>
          <w:rFonts w:ascii="Times New Roman" w:hAnsi="Times New Roman"/>
          <w:b/>
          <w:bCs/>
          <w:sz w:val="24"/>
          <w:szCs w:val="24"/>
          <w:lang w:val="uk-UA"/>
        </w:rPr>
        <w:t xml:space="preserve"> </w:t>
      </w:r>
      <w:proofErr w:type="spellStart"/>
      <w:r w:rsidRPr="00B40314">
        <w:rPr>
          <w:rFonts w:ascii="Times New Roman" w:hAnsi="Times New Roman"/>
          <w:b/>
          <w:bCs/>
          <w:sz w:val="24"/>
          <w:szCs w:val="24"/>
        </w:rPr>
        <w:t>міської</w:t>
      </w:r>
      <w:proofErr w:type="spellEnd"/>
      <w:r w:rsidR="00DB1F29" w:rsidRPr="00B40314">
        <w:rPr>
          <w:rFonts w:ascii="Times New Roman" w:hAnsi="Times New Roman"/>
          <w:b/>
          <w:bCs/>
          <w:sz w:val="24"/>
          <w:szCs w:val="24"/>
          <w:lang w:val="uk-UA"/>
        </w:rPr>
        <w:t xml:space="preserve"> </w:t>
      </w:r>
      <w:proofErr w:type="spellStart"/>
      <w:r w:rsidRPr="00B40314">
        <w:rPr>
          <w:rFonts w:ascii="Times New Roman" w:hAnsi="Times New Roman"/>
          <w:b/>
          <w:bCs/>
          <w:sz w:val="24"/>
          <w:szCs w:val="24"/>
        </w:rPr>
        <w:t>територіальної</w:t>
      </w:r>
      <w:proofErr w:type="spellEnd"/>
      <w:r w:rsidR="00DB1F29" w:rsidRPr="00B40314">
        <w:rPr>
          <w:rFonts w:ascii="Times New Roman" w:hAnsi="Times New Roman"/>
          <w:b/>
          <w:bCs/>
          <w:sz w:val="24"/>
          <w:szCs w:val="24"/>
          <w:lang w:val="uk-UA"/>
        </w:rPr>
        <w:t xml:space="preserve"> </w:t>
      </w:r>
      <w:proofErr w:type="spellStart"/>
      <w:r w:rsidRPr="00B40314">
        <w:rPr>
          <w:rFonts w:ascii="Times New Roman" w:hAnsi="Times New Roman"/>
          <w:b/>
          <w:bCs/>
          <w:sz w:val="24"/>
          <w:szCs w:val="24"/>
        </w:rPr>
        <w:t>громади</w:t>
      </w:r>
      <w:proofErr w:type="spellEnd"/>
      <w:r w:rsidRPr="00B40314">
        <w:rPr>
          <w:rFonts w:ascii="Times New Roman" w:hAnsi="Times New Roman"/>
          <w:b/>
          <w:bCs/>
          <w:sz w:val="24"/>
          <w:szCs w:val="24"/>
        </w:rPr>
        <w:t xml:space="preserve"> на 202</w:t>
      </w:r>
      <w:r w:rsidR="00BA21CB" w:rsidRPr="00B40314">
        <w:rPr>
          <w:rFonts w:ascii="Times New Roman" w:hAnsi="Times New Roman"/>
          <w:b/>
          <w:bCs/>
          <w:sz w:val="24"/>
          <w:szCs w:val="24"/>
          <w:lang w:val="uk-UA"/>
        </w:rPr>
        <w:t>6</w:t>
      </w:r>
      <w:r w:rsidRPr="00B40314">
        <w:rPr>
          <w:rFonts w:ascii="Times New Roman" w:hAnsi="Times New Roman"/>
          <w:b/>
          <w:bCs/>
          <w:sz w:val="24"/>
          <w:szCs w:val="24"/>
        </w:rPr>
        <w:t>-202</w:t>
      </w:r>
      <w:r w:rsidR="00BA21CB" w:rsidRPr="00B40314">
        <w:rPr>
          <w:rFonts w:ascii="Times New Roman" w:hAnsi="Times New Roman"/>
          <w:b/>
          <w:bCs/>
          <w:sz w:val="24"/>
          <w:szCs w:val="24"/>
          <w:lang w:val="uk-UA"/>
        </w:rPr>
        <w:t>8</w:t>
      </w:r>
      <w:r w:rsidRPr="00B40314">
        <w:rPr>
          <w:rFonts w:ascii="Times New Roman" w:hAnsi="Times New Roman"/>
          <w:b/>
          <w:bCs/>
          <w:sz w:val="24"/>
          <w:szCs w:val="24"/>
        </w:rPr>
        <w:t xml:space="preserve"> роки»</w:t>
      </w:r>
    </w:p>
    <w:p w14:paraId="3F08CB7A" w14:textId="77777777" w:rsidR="007248C8" w:rsidRPr="00B40314" w:rsidRDefault="007248C8" w:rsidP="00181A74">
      <w:pPr>
        <w:tabs>
          <w:tab w:val="left" w:pos="3969"/>
        </w:tabs>
        <w:spacing w:after="23" w:line="240" w:lineRule="auto"/>
        <w:ind w:right="-144"/>
        <w:jc w:val="center"/>
        <w:rPr>
          <w:rFonts w:ascii="Times New Roman" w:hAnsi="Times New Roman"/>
          <w:sz w:val="24"/>
          <w:szCs w:val="24"/>
        </w:rPr>
      </w:pPr>
      <w:r w:rsidRPr="00B40314">
        <w:rPr>
          <w:rFonts w:ascii="Times New Roman" w:hAnsi="Times New Roman"/>
          <w:sz w:val="24"/>
          <w:szCs w:val="24"/>
        </w:rPr>
        <w:t> </w:t>
      </w:r>
    </w:p>
    <w:p w14:paraId="4F72DC83" w14:textId="77777777" w:rsidR="00043875" w:rsidRPr="00B40314" w:rsidRDefault="007248C8" w:rsidP="00043875">
      <w:pPr>
        <w:tabs>
          <w:tab w:val="left" w:pos="3969"/>
        </w:tabs>
        <w:spacing w:after="120" w:line="271" w:lineRule="auto"/>
        <w:ind w:right="-144" w:firstLine="567"/>
        <w:jc w:val="both"/>
        <w:rPr>
          <w:rFonts w:ascii="Times New Roman" w:hAnsi="Times New Roman"/>
          <w:sz w:val="24"/>
          <w:szCs w:val="24"/>
          <w:lang w:val="uk-UA"/>
        </w:rPr>
      </w:pPr>
      <w:proofErr w:type="spellStart"/>
      <w:r w:rsidRPr="00B40314">
        <w:rPr>
          <w:rFonts w:ascii="Times New Roman" w:hAnsi="Times New Roman"/>
          <w:sz w:val="24"/>
          <w:szCs w:val="24"/>
          <w:lang w:val="uk-UA"/>
        </w:rPr>
        <w:t>Проєкт</w:t>
      </w:r>
      <w:proofErr w:type="spellEnd"/>
      <w:r w:rsidRPr="00B40314">
        <w:rPr>
          <w:rFonts w:ascii="Times New Roman" w:hAnsi="Times New Roman"/>
          <w:sz w:val="24"/>
          <w:szCs w:val="24"/>
          <w:lang w:val="uk-UA"/>
        </w:rPr>
        <w:t xml:space="preserve"> рішення міської ради розроблено з метою уточнення показників та заходів Програми реформування і розвитку житлово-комунального господарства Роменської міської територіальної громади на 202</w:t>
      </w:r>
      <w:r w:rsidR="00341E23" w:rsidRPr="00B40314">
        <w:rPr>
          <w:rFonts w:ascii="Times New Roman" w:hAnsi="Times New Roman"/>
          <w:sz w:val="24"/>
          <w:szCs w:val="24"/>
          <w:lang w:val="uk-UA"/>
        </w:rPr>
        <w:t>6</w:t>
      </w:r>
      <w:r w:rsidRPr="00B40314">
        <w:rPr>
          <w:rFonts w:ascii="Times New Roman" w:hAnsi="Times New Roman"/>
          <w:sz w:val="24"/>
          <w:szCs w:val="24"/>
          <w:lang w:val="uk-UA"/>
        </w:rPr>
        <w:t>-202</w:t>
      </w:r>
      <w:r w:rsidR="00341E23" w:rsidRPr="00B40314">
        <w:rPr>
          <w:rFonts w:ascii="Times New Roman" w:hAnsi="Times New Roman"/>
          <w:sz w:val="24"/>
          <w:szCs w:val="24"/>
          <w:lang w:val="uk-UA"/>
        </w:rPr>
        <w:t>8</w:t>
      </w:r>
      <w:r w:rsidRPr="00B40314">
        <w:rPr>
          <w:rFonts w:ascii="Times New Roman" w:hAnsi="Times New Roman"/>
          <w:sz w:val="24"/>
          <w:szCs w:val="24"/>
          <w:lang w:val="uk-UA"/>
        </w:rPr>
        <w:t xml:space="preserve"> роки (далі – Програма).</w:t>
      </w:r>
    </w:p>
    <w:p w14:paraId="04827B97" w14:textId="77777777" w:rsidR="00900C9A" w:rsidRPr="00B40314" w:rsidRDefault="00900C9A" w:rsidP="00043875">
      <w:pPr>
        <w:tabs>
          <w:tab w:val="left" w:pos="3969"/>
        </w:tabs>
        <w:spacing w:after="120" w:line="271" w:lineRule="auto"/>
        <w:ind w:right="-144" w:firstLine="567"/>
        <w:jc w:val="both"/>
        <w:rPr>
          <w:rFonts w:ascii="Times New Roman" w:hAnsi="Times New Roman"/>
          <w:sz w:val="24"/>
          <w:szCs w:val="24"/>
          <w:lang w:val="uk-UA"/>
        </w:rPr>
      </w:pPr>
      <w:r w:rsidRPr="00B40314">
        <w:rPr>
          <w:rFonts w:ascii="Times New Roman" w:hAnsi="Times New Roman"/>
          <w:sz w:val="24"/>
          <w:szCs w:val="24"/>
          <w:lang w:val="uk-UA"/>
        </w:rPr>
        <w:t>Рішення передбачає зміни до Програми щодо заходів та обсягів фінансування:</w:t>
      </w:r>
    </w:p>
    <w:p w14:paraId="1CCBF5D9" w14:textId="77777777" w:rsidR="00411B49" w:rsidRPr="00B40314" w:rsidRDefault="00094BDD" w:rsidP="00CD5579">
      <w:pPr>
        <w:tabs>
          <w:tab w:val="left" w:pos="3969"/>
        </w:tabs>
        <w:spacing w:after="120" w:line="271" w:lineRule="auto"/>
        <w:ind w:firstLine="567"/>
        <w:jc w:val="both"/>
        <w:rPr>
          <w:rFonts w:ascii="Times New Roman" w:hAnsi="Times New Roman"/>
          <w:sz w:val="24"/>
          <w:szCs w:val="24"/>
          <w:lang w:val="uk-UA"/>
        </w:rPr>
      </w:pPr>
      <w:r w:rsidRPr="00B40314">
        <w:rPr>
          <w:rFonts w:ascii="Times New Roman" w:hAnsi="Times New Roman"/>
          <w:sz w:val="24"/>
          <w:szCs w:val="24"/>
          <w:lang w:val="uk-UA"/>
        </w:rPr>
        <w:t>з</w:t>
      </w:r>
      <w:r w:rsidR="00CD5579" w:rsidRPr="00B40314">
        <w:rPr>
          <w:rFonts w:ascii="Times New Roman" w:hAnsi="Times New Roman"/>
          <w:sz w:val="24"/>
          <w:szCs w:val="24"/>
          <w:lang w:val="uk-UA"/>
        </w:rPr>
        <w:t xml:space="preserve">міна Паспорту Програми в частині загального обсягу фінансових ресурсів, необхідних для її реалізації, на </w:t>
      </w:r>
      <w:r w:rsidR="00AB0659" w:rsidRPr="00B40314">
        <w:rPr>
          <w:rFonts w:ascii="Times New Roman" w:hAnsi="Times New Roman"/>
          <w:sz w:val="24"/>
          <w:szCs w:val="24"/>
          <w:lang w:val="uk-UA"/>
        </w:rPr>
        <w:t>2</w:t>
      </w:r>
      <w:r w:rsidR="00DB1F29" w:rsidRPr="00B40314">
        <w:rPr>
          <w:rFonts w:ascii="Times New Roman" w:hAnsi="Times New Roman"/>
          <w:sz w:val="24"/>
          <w:szCs w:val="24"/>
          <w:lang w:val="uk-UA"/>
        </w:rPr>
        <w:t xml:space="preserve"> </w:t>
      </w:r>
      <w:r w:rsidR="00AB0659" w:rsidRPr="00B40314">
        <w:rPr>
          <w:rFonts w:ascii="Times New Roman" w:hAnsi="Times New Roman"/>
          <w:sz w:val="24"/>
          <w:szCs w:val="24"/>
          <w:lang w:val="uk-UA"/>
        </w:rPr>
        <w:t>140,70497</w:t>
      </w:r>
      <w:r w:rsidR="00DB1F29" w:rsidRPr="00B40314">
        <w:rPr>
          <w:rFonts w:ascii="Times New Roman" w:hAnsi="Times New Roman"/>
          <w:sz w:val="24"/>
          <w:szCs w:val="24"/>
          <w:lang w:val="uk-UA"/>
        </w:rPr>
        <w:t xml:space="preserve"> </w:t>
      </w:r>
      <w:r w:rsidR="00CD5579" w:rsidRPr="00B40314">
        <w:rPr>
          <w:rFonts w:ascii="Times New Roman" w:hAnsi="Times New Roman"/>
          <w:sz w:val="24"/>
          <w:szCs w:val="24"/>
          <w:lang w:val="uk-UA"/>
        </w:rPr>
        <w:t>тис. грн (з</w:t>
      </w:r>
      <w:r w:rsidR="00362D54" w:rsidRPr="00B40314">
        <w:rPr>
          <w:rFonts w:ascii="Times New Roman" w:hAnsi="Times New Roman"/>
          <w:sz w:val="24"/>
          <w:szCs w:val="24"/>
          <w:lang w:val="uk-UA"/>
        </w:rPr>
        <w:t>меншення</w:t>
      </w:r>
      <w:r w:rsidR="00CD5579" w:rsidRPr="00B40314">
        <w:rPr>
          <w:rFonts w:ascii="Times New Roman" w:hAnsi="Times New Roman"/>
          <w:sz w:val="24"/>
          <w:szCs w:val="24"/>
          <w:lang w:val="uk-UA"/>
        </w:rPr>
        <w:t xml:space="preserve"> з </w:t>
      </w:r>
      <w:r w:rsidR="006145AB" w:rsidRPr="00B40314">
        <w:rPr>
          <w:rFonts w:ascii="Times New Roman" w:hAnsi="Times New Roman"/>
          <w:sz w:val="24"/>
          <w:szCs w:val="24"/>
          <w:lang w:val="uk-UA"/>
        </w:rPr>
        <w:t>210 248,78646</w:t>
      </w:r>
      <w:r w:rsidR="00DB1F29" w:rsidRPr="00B40314">
        <w:rPr>
          <w:rFonts w:ascii="Times New Roman" w:hAnsi="Times New Roman"/>
          <w:sz w:val="24"/>
          <w:szCs w:val="24"/>
          <w:lang w:val="uk-UA"/>
        </w:rPr>
        <w:t xml:space="preserve"> </w:t>
      </w:r>
      <w:r w:rsidR="00CD5579" w:rsidRPr="00B40314">
        <w:rPr>
          <w:rFonts w:ascii="Times New Roman" w:hAnsi="Times New Roman"/>
          <w:sz w:val="24"/>
          <w:szCs w:val="24"/>
          <w:lang w:val="uk-UA"/>
        </w:rPr>
        <w:t xml:space="preserve">тис. грн до </w:t>
      </w:r>
      <w:r w:rsidR="006145AB" w:rsidRPr="00B40314">
        <w:rPr>
          <w:rFonts w:ascii="Times New Roman" w:hAnsi="Times New Roman"/>
          <w:sz w:val="24"/>
          <w:szCs w:val="24"/>
          <w:lang w:val="uk-UA"/>
        </w:rPr>
        <w:t>208 108,08149</w:t>
      </w:r>
      <w:r w:rsidR="00DB1F29" w:rsidRPr="00B40314">
        <w:rPr>
          <w:rFonts w:ascii="Times New Roman" w:hAnsi="Times New Roman"/>
          <w:sz w:val="24"/>
          <w:szCs w:val="24"/>
          <w:lang w:val="uk-UA"/>
        </w:rPr>
        <w:t xml:space="preserve"> </w:t>
      </w:r>
      <w:r w:rsidR="00CD5579" w:rsidRPr="00B40314">
        <w:rPr>
          <w:rFonts w:ascii="Times New Roman" w:hAnsi="Times New Roman"/>
          <w:sz w:val="24"/>
          <w:szCs w:val="24"/>
          <w:lang w:val="uk-UA"/>
        </w:rPr>
        <w:t>тис. грн)</w:t>
      </w:r>
      <w:r w:rsidR="00B37C3D" w:rsidRPr="00B40314">
        <w:rPr>
          <w:rFonts w:ascii="Times New Roman" w:hAnsi="Times New Roman"/>
          <w:sz w:val="24"/>
          <w:szCs w:val="24"/>
          <w:lang w:val="uk-UA"/>
        </w:rPr>
        <w:t>;</w:t>
      </w:r>
    </w:p>
    <w:p w14:paraId="57A33CD4" w14:textId="77777777" w:rsidR="0008118B" w:rsidRPr="00B40314" w:rsidRDefault="00DB1F29" w:rsidP="00CD5579">
      <w:pPr>
        <w:tabs>
          <w:tab w:val="left" w:pos="3969"/>
        </w:tabs>
        <w:spacing w:after="120" w:line="271" w:lineRule="auto"/>
        <w:ind w:firstLine="567"/>
        <w:jc w:val="both"/>
        <w:rPr>
          <w:rFonts w:ascii="Times New Roman" w:hAnsi="Times New Roman"/>
          <w:sz w:val="24"/>
          <w:szCs w:val="24"/>
          <w:lang w:val="uk-UA"/>
        </w:rPr>
      </w:pPr>
      <w:r w:rsidRPr="00B40314">
        <w:rPr>
          <w:rFonts w:ascii="Times New Roman" w:hAnsi="Times New Roman"/>
          <w:sz w:val="24"/>
          <w:szCs w:val="24"/>
          <w:lang w:val="uk-UA"/>
        </w:rPr>
        <w:t xml:space="preserve">розділ </w:t>
      </w:r>
      <w:r w:rsidR="0008118B" w:rsidRPr="00B40314">
        <w:rPr>
          <w:rFonts w:ascii="Times New Roman" w:hAnsi="Times New Roman"/>
          <w:sz w:val="24"/>
          <w:szCs w:val="24"/>
          <w:lang w:val="uk-UA"/>
        </w:rPr>
        <w:t>І</w:t>
      </w:r>
      <w:r w:rsidR="0008118B" w:rsidRPr="00B40314">
        <w:rPr>
          <w:rFonts w:ascii="Times New Roman" w:hAnsi="Times New Roman"/>
          <w:sz w:val="24"/>
          <w:szCs w:val="24"/>
          <w:lang w:val="en-US"/>
        </w:rPr>
        <w:t>V</w:t>
      </w:r>
      <w:r w:rsidR="0008118B" w:rsidRPr="00B40314">
        <w:rPr>
          <w:rFonts w:ascii="Times New Roman" w:hAnsi="Times New Roman"/>
          <w:sz w:val="24"/>
          <w:szCs w:val="24"/>
          <w:lang w:val="uk-UA"/>
        </w:rPr>
        <w:t xml:space="preserve"> «Забезпечення</w:t>
      </w:r>
      <w:r w:rsidRPr="00B40314">
        <w:rPr>
          <w:rFonts w:ascii="Times New Roman" w:hAnsi="Times New Roman"/>
          <w:sz w:val="24"/>
          <w:szCs w:val="24"/>
          <w:lang w:val="uk-UA"/>
        </w:rPr>
        <w:t xml:space="preserve"> </w:t>
      </w:r>
      <w:r w:rsidR="0008118B" w:rsidRPr="00B40314">
        <w:rPr>
          <w:rFonts w:ascii="Times New Roman" w:hAnsi="Times New Roman"/>
          <w:sz w:val="24"/>
          <w:szCs w:val="24"/>
          <w:lang w:val="uk-UA"/>
        </w:rPr>
        <w:t>надійної</w:t>
      </w:r>
      <w:r w:rsidRPr="00B40314">
        <w:rPr>
          <w:rFonts w:ascii="Times New Roman" w:hAnsi="Times New Roman"/>
          <w:sz w:val="24"/>
          <w:szCs w:val="24"/>
          <w:lang w:val="uk-UA"/>
        </w:rPr>
        <w:t xml:space="preserve"> </w:t>
      </w:r>
      <w:r w:rsidR="0008118B" w:rsidRPr="00B40314">
        <w:rPr>
          <w:rFonts w:ascii="Times New Roman" w:hAnsi="Times New Roman"/>
          <w:sz w:val="24"/>
          <w:szCs w:val="24"/>
          <w:lang w:val="uk-UA"/>
        </w:rPr>
        <w:t>та</w:t>
      </w:r>
      <w:r w:rsidRPr="00B40314">
        <w:rPr>
          <w:rFonts w:ascii="Times New Roman" w:hAnsi="Times New Roman"/>
          <w:sz w:val="24"/>
          <w:szCs w:val="24"/>
          <w:lang w:val="uk-UA"/>
        </w:rPr>
        <w:t xml:space="preserve"> </w:t>
      </w:r>
      <w:r w:rsidR="0008118B" w:rsidRPr="00B40314">
        <w:rPr>
          <w:rFonts w:ascii="Times New Roman" w:hAnsi="Times New Roman"/>
          <w:sz w:val="24"/>
          <w:szCs w:val="24"/>
          <w:lang w:val="uk-UA"/>
        </w:rPr>
        <w:t>безперебійної</w:t>
      </w:r>
      <w:r w:rsidRPr="00B40314">
        <w:rPr>
          <w:rFonts w:ascii="Times New Roman" w:hAnsi="Times New Roman"/>
          <w:sz w:val="24"/>
          <w:szCs w:val="24"/>
          <w:lang w:val="uk-UA"/>
        </w:rPr>
        <w:t xml:space="preserve"> </w:t>
      </w:r>
      <w:r w:rsidR="0008118B" w:rsidRPr="00B40314">
        <w:rPr>
          <w:rFonts w:ascii="Times New Roman" w:hAnsi="Times New Roman"/>
          <w:sz w:val="24"/>
          <w:szCs w:val="24"/>
          <w:lang w:val="uk-UA"/>
        </w:rPr>
        <w:t>експлуатації</w:t>
      </w:r>
      <w:r w:rsidRPr="00B40314">
        <w:rPr>
          <w:rFonts w:ascii="Times New Roman" w:hAnsi="Times New Roman"/>
          <w:sz w:val="24"/>
          <w:szCs w:val="24"/>
          <w:lang w:val="uk-UA"/>
        </w:rPr>
        <w:t xml:space="preserve"> </w:t>
      </w:r>
      <w:r w:rsidR="0008118B" w:rsidRPr="00B40314">
        <w:rPr>
          <w:rFonts w:ascii="Times New Roman" w:hAnsi="Times New Roman"/>
          <w:sz w:val="24"/>
          <w:szCs w:val="24"/>
          <w:lang w:val="uk-UA"/>
        </w:rPr>
        <w:t>ліфтів</w:t>
      </w:r>
      <w:r w:rsidRPr="00B40314">
        <w:rPr>
          <w:rFonts w:ascii="Times New Roman" w:hAnsi="Times New Roman"/>
          <w:sz w:val="24"/>
          <w:szCs w:val="24"/>
          <w:lang w:val="uk-UA"/>
        </w:rPr>
        <w:t>»:</w:t>
      </w:r>
    </w:p>
    <w:p w14:paraId="2C61774B" w14:textId="77777777" w:rsidR="0008118B" w:rsidRPr="00B40314" w:rsidRDefault="0008118B" w:rsidP="0008118B">
      <w:pPr>
        <w:tabs>
          <w:tab w:val="left" w:pos="3969"/>
        </w:tabs>
        <w:spacing w:after="120" w:line="271" w:lineRule="auto"/>
        <w:ind w:right="-144" w:firstLine="567"/>
        <w:jc w:val="both"/>
        <w:rPr>
          <w:rFonts w:ascii="Times New Roman" w:hAnsi="Times New Roman"/>
          <w:sz w:val="24"/>
          <w:szCs w:val="24"/>
          <w:lang w:val="uk-UA"/>
        </w:rPr>
      </w:pPr>
      <w:r w:rsidRPr="00B40314">
        <w:rPr>
          <w:rFonts w:ascii="Times New Roman" w:hAnsi="Times New Roman"/>
          <w:sz w:val="24"/>
          <w:szCs w:val="24"/>
          <w:lang w:val="uk-UA"/>
        </w:rPr>
        <w:t xml:space="preserve">зменшення фінансування на </w:t>
      </w:r>
      <w:r w:rsidR="00701DA9" w:rsidRPr="00B40314">
        <w:rPr>
          <w:rFonts w:ascii="Times New Roman" w:hAnsi="Times New Roman"/>
          <w:sz w:val="24"/>
          <w:szCs w:val="24"/>
          <w:lang w:val="uk-UA"/>
        </w:rPr>
        <w:t>13,26671</w:t>
      </w:r>
      <w:r w:rsidR="00DB1F29" w:rsidRPr="00B40314">
        <w:rPr>
          <w:rFonts w:ascii="Times New Roman" w:hAnsi="Times New Roman"/>
          <w:sz w:val="24"/>
          <w:szCs w:val="24"/>
          <w:lang w:val="uk-UA"/>
        </w:rPr>
        <w:t xml:space="preserve"> </w:t>
      </w:r>
      <w:r w:rsidRPr="00B40314">
        <w:rPr>
          <w:rFonts w:ascii="Times New Roman" w:hAnsi="Times New Roman"/>
          <w:sz w:val="24"/>
          <w:szCs w:val="24"/>
          <w:lang w:val="uk-UA"/>
        </w:rPr>
        <w:t xml:space="preserve">тис. грн (з </w:t>
      </w:r>
      <w:r w:rsidR="00701DA9" w:rsidRPr="00B40314">
        <w:rPr>
          <w:rFonts w:ascii="Times New Roman" w:hAnsi="Times New Roman"/>
          <w:sz w:val="24"/>
          <w:szCs w:val="24"/>
          <w:lang w:val="uk-UA"/>
        </w:rPr>
        <w:t>2</w:t>
      </w:r>
      <w:r w:rsidR="00DB1F29" w:rsidRPr="00B40314">
        <w:rPr>
          <w:rFonts w:ascii="Times New Roman" w:hAnsi="Times New Roman"/>
          <w:sz w:val="24"/>
          <w:szCs w:val="24"/>
          <w:lang w:val="uk-UA"/>
        </w:rPr>
        <w:t> </w:t>
      </w:r>
      <w:r w:rsidR="00701DA9" w:rsidRPr="00B40314">
        <w:rPr>
          <w:rFonts w:ascii="Times New Roman" w:hAnsi="Times New Roman"/>
          <w:sz w:val="24"/>
          <w:szCs w:val="24"/>
          <w:lang w:val="uk-UA"/>
        </w:rPr>
        <w:t>095</w:t>
      </w:r>
      <w:r w:rsidR="00DB1F29" w:rsidRPr="00B40314">
        <w:rPr>
          <w:rFonts w:ascii="Times New Roman" w:hAnsi="Times New Roman"/>
          <w:sz w:val="24"/>
          <w:szCs w:val="24"/>
          <w:lang w:val="uk-UA"/>
        </w:rPr>
        <w:t xml:space="preserve"> </w:t>
      </w:r>
      <w:r w:rsidRPr="00B40314">
        <w:rPr>
          <w:rFonts w:ascii="Times New Roman" w:hAnsi="Times New Roman"/>
          <w:sz w:val="24"/>
          <w:szCs w:val="24"/>
          <w:lang w:val="uk-UA"/>
        </w:rPr>
        <w:t xml:space="preserve">тис. грн до </w:t>
      </w:r>
      <w:r w:rsidR="00701DA9" w:rsidRPr="00B40314">
        <w:rPr>
          <w:rFonts w:ascii="Times New Roman" w:hAnsi="Times New Roman"/>
          <w:sz w:val="24"/>
          <w:szCs w:val="24"/>
          <w:lang w:val="uk-UA"/>
        </w:rPr>
        <w:t>2 081,73329</w:t>
      </w:r>
      <w:r w:rsidR="00DB1F29" w:rsidRPr="00B40314">
        <w:rPr>
          <w:rFonts w:ascii="Times New Roman" w:hAnsi="Times New Roman"/>
          <w:sz w:val="24"/>
          <w:szCs w:val="24"/>
          <w:lang w:val="uk-UA"/>
        </w:rPr>
        <w:t xml:space="preserve"> </w:t>
      </w:r>
      <w:r w:rsidRPr="00B40314">
        <w:rPr>
          <w:rFonts w:ascii="Times New Roman" w:hAnsi="Times New Roman"/>
          <w:sz w:val="24"/>
          <w:szCs w:val="24"/>
          <w:lang w:val="uk-UA"/>
        </w:rPr>
        <w:t xml:space="preserve">тис. грн) за заходом 1.3. «Капітальний ремонт пасажирського ліфта в житловому будинку за </w:t>
      </w:r>
      <w:proofErr w:type="spellStart"/>
      <w:r w:rsidRPr="00B40314">
        <w:rPr>
          <w:rFonts w:ascii="Times New Roman" w:hAnsi="Times New Roman"/>
          <w:sz w:val="24"/>
          <w:szCs w:val="24"/>
          <w:lang w:val="uk-UA"/>
        </w:rPr>
        <w:t>адресою</w:t>
      </w:r>
      <w:proofErr w:type="spellEnd"/>
      <w:r w:rsidRPr="00B40314">
        <w:rPr>
          <w:rFonts w:ascii="Times New Roman" w:hAnsi="Times New Roman"/>
          <w:sz w:val="24"/>
          <w:szCs w:val="24"/>
          <w:lang w:val="uk-UA"/>
        </w:rPr>
        <w:t xml:space="preserve">: вул. Героїв </w:t>
      </w:r>
      <w:proofErr w:type="spellStart"/>
      <w:r w:rsidRPr="00B40314">
        <w:rPr>
          <w:rFonts w:ascii="Times New Roman" w:hAnsi="Times New Roman"/>
          <w:sz w:val="24"/>
          <w:szCs w:val="24"/>
          <w:lang w:val="uk-UA"/>
        </w:rPr>
        <w:t>Роменщини</w:t>
      </w:r>
      <w:proofErr w:type="spellEnd"/>
      <w:r w:rsidRPr="00B40314">
        <w:rPr>
          <w:rFonts w:ascii="Times New Roman" w:hAnsi="Times New Roman"/>
          <w:sz w:val="24"/>
          <w:szCs w:val="24"/>
          <w:lang w:val="uk-UA"/>
        </w:rPr>
        <w:t>, 248 , під’їзд: 3 в м. Ромни Сумської області»;</w:t>
      </w:r>
    </w:p>
    <w:p w14:paraId="322A4FC3" w14:textId="77777777" w:rsidR="006B4B58" w:rsidRPr="00B40314" w:rsidRDefault="0049623E" w:rsidP="006B4B58">
      <w:pPr>
        <w:tabs>
          <w:tab w:val="left" w:pos="3969"/>
        </w:tabs>
        <w:spacing w:after="120" w:line="271" w:lineRule="auto"/>
        <w:ind w:right="-144" w:firstLine="567"/>
        <w:jc w:val="both"/>
        <w:rPr>
          <w:rFonts w:ascii="Times New Roman" w:hAnsi="Times New Roman"/>
          <w:sz w:val="24"/>
          <w:szCs w:val="24"/>
          <w:lang w:val="uk-UA"/>
        </w:rPr>
      </w:pPr>
      <w:r w:rsidRPr="00B40314">
        <w:rPr>
          <w:rFonts w:ascii="Times New Roman" w:hAnsi="Times New Roman"/>
          <w:sz w:val="24"/>
          <w:szCs w:val="24"/>
          <w:lang w:val="uk-UA"/>
        </w:rPr>
        <w:t>р</w:t>
      </w:r>
      <w:r w:rsidR="006B4B58" w:rsidRPr="00B40314">
        <w:rPr>
          <w:rFonts w:ascii="Times New Roman" w:hAnsi="Times New Roman"/>
          <w:sz w:val="24"/>
          <w:szCs w:val="24"/>
          <w:lang w:val="uk-UA"/>
        </w:rPr>
        <w:t xml:space="preserve">озділ </w:t>
      </w:r>
      <w:r w:rsidR="006B4B58" w:rsidRPr="00B40314">
        <w:rPr>
          <w:rFonts w:ascii="Times New Roman" w:hAnsi="Times New Roman"/>
          <w:sz w:val="24"/>
          <w:szCs w:val="24"/>
          <w:lang w:val="en-US"/>
        </w:rPr>
        <w:t>V</w:t>
      </w:r>
      <w:r w:rsidR="006B4B58" w:rsidRPr="00B40314">
        <w:rPr>
          <w:rFonts w:ascii="Times New Roman" w:hAnsi="Times New Roman"/>
          <w:sz w:val="24"/>
          <w:szCs w:val="24"/>
          <w:lang w:val="uk-UA"/>
        </w:rPr>
        <w:t xml:space="preserve"> «Організація благоустрою населених пунктів»:</w:t>
      </w:r>
    </w:p>
    <w:p w14:paraId="1C42CBAD" w14:textId="77777777" w:rsidR="00D871AF" w:rsidRPr="00B40314" w:rsidRDefault="00EB61A4" w:rsidP="006B0E60">
      <w:pPr>
        <w:tabs>
          <w:tab w:val="left" w:pos="3969"/>
        </w:tabs>
        <w:spacing w:after="120" w:line="271" w:lineRule="auto"/>
        <w:ind w:right="-144" w:firstLine="567"/>
        <w:jc w:val="both"/>
        <w:rPr>
          <w:rFonts w:ascii="Times New Roman" w:hAnsi="Times New Roman"/>
          <w:sz w:val="24"/>
          <w:szCs w:val="24"/>
          <w:lang w:val="uk-UA"/>
        </w:rPr>
      </w:pPr>
      <w:r w:rsidRPr="00B40314">
        <w:rPr>
          <w:rFonts w:ascii="Times New Roman" w:hAnsi="Times New Roman"/>
          <w:sz w:val="24"/>
          <w:szCs w:val="24"/>
          <w:lang w:val="uk-UA"/>
        </w:rPr>
        <w:t>зменшення фінансування</w:t>
      </w:r>
      <w:r w:rsidR="00D46370" w:rsidRPr="00B40314">
        <w:rPr>
          <w:rFonts w:ascii="Times New Roman" w:hAnsi="Times New Roman"/>
          <w:sz w:val="24"/>
          <w:szCs w:val="24"/>
          <w:lang w:val="uk-UA"/>
        </w:rPr>
        <w:t xml:space="preserve"> </w:t>
      </w:r>
      <w:r w:rsidRPr="00B40314">
        <w:rPr>
          <w:rFonts w:ascii="Times New Roman" w:hAnsi="Times New Roman"/>
          <w:sz w:val="24"/>
          <w:szCs w:val="24"/>
          <w:lang w:val="uk-UA"/>
        </w:rPr>
        <w:t xml:space="preserve">на </w:t>
      </w:r>
      <w:r w:rsidR="00701DA9" w:rsidRPr="00B40314">
        <w:rPr>
          <w:rFonts w:ascii="Times New Roman" w:hAnsi="Times New Roman"/>
          <w:sz w:val="24"/>
          <w:szCs w:val="24"/>
          <w:lang w:val="uk-UA"/>
        </w:rPr>
        <w:t xml:space="preserve">319,485 </w:t>
      </w:r>
      <w:r w:rsidRPr="00B40314">
        <w:rPr>
          <w:rFonts w:ascii="Times New Roman" w:hAnsi="Times New Roman"/>
          <w:sz w:val="24"/>
          <w:szCs w:val="24"/>
          <w:lang w:val="uk-UA"/>
        </w:rPr>
        <w:t>тис. грн (з</w:t>
      </w:r>
      <w:r w:rsidR="00D46370" w:rsidRPr="00B40314">
        <w:rPr>
          <w:rFonts w:ascii="Times New Roman" w:hAnsi="Times New Roman"/>
          <w:sz w:val="24"/>
          <w:szCs w:val="24"/>
          <w:lang w:val="uk-UA"/>
        </w:rPr>
        <w:t xml:space="preserve"> </w:t>
      </w:r>
      <w:r w:rsidR="00701DA9" w:rsidRPr="00B40314">
        <w:rPr>
          <w:rFonts w:ascii="Times New Roman" w:hAnsi="Times New Roman"/>
          <w:sz w:val="24"/>
          <w:szCs w:val="24"/>
          <w:lang w:val="uk-UA"/>
        </w:rPr>
        <w:t>2</w:t>
      </w:r>
      <w:r w:rsidR="00D46370" w:rsidRPr="00B40314">
        <w:rPr>
          <w:rFonts w:ascii="Times New Roman" w:hAnsi="Times New Roman"/>
          <w:sz w:val="24"/>
          <w:szCs w:val="24"/>
          <w:lang w:val="uk-UA"/>
        </w:rPr>
        <w:t> </w:t>
      </w:r>
      <w:r w:rsidR="00701DA9" w:rsidRPr="00B40314">
        <w:rPr>
          <w:rFonts w:ascii="Times New Roman" w:hAnsi="Times New Roman"/>
          <w:sz w:val="24"/>
          <w:szCs w:val="24"/>
          <w:lang w:val="uk-UA"/>
        </w:rPr>
        <w:t>450</w:t>
      </w:r>
      <w:r w:rsidR="00D46370" w:rsidRPr="00B40314">
        <w:rPr>
          <w:rFonts w:ascii="Times New Roman" w:hAnsi="Times New Roman"/>
          <w:sz w:val="24"/>
          <w:szCs w:val="24"/>
          <w:lang w:val="uk-UA"/>
        </w:rPr>
        <w:t xml:space="preserve"> т</w:t>
      </w:r>
      <w:r w:rsidRPr="00B40314">
        <w:rPr>
          <w:rFonts w:ascii="Times New Roman" w:hAnsi="Times New Roman"/>
          <w:sz w:val="24"/>
          <w:szCs w:val="24"/>
          <w:lang w:val="uk-UA"/>
        </w:rPr>
        <w:t>ис. грн до</w:t>
      </w:r>
      <w:r w:rsidR="00D46370" w:rsidRPr="00B40314">
        <w:rPr>
          <w:rFonts w:ascii="Times New Roman" w:hAnsi="Times New Roman"/>
          <w:sz w:val="24"/>
          <w:szCs w:val="24"/>
          <w:lang w:val="uk-UA"/>
        </w:rPr>
        <w:t xml:space="preserve"> </w:t>
      </w:r>
      <w:r w:rsidR="00701DA9" w:rsidRPr="00B40314">
        <w:rPr>
          <w:rFonts w:ascii="Times New Roman" w:hAnsi="Times New Roman"/>
          <w:sz w:val="24"/>
          <w:szCs w:val="24"/>
          <w:lang w:val="uk-UA"/>
        </w:rPr>
        <w:t>2 130,515</w:t>
      </w:r>
      <w:r w:rsidR="00D46370" w:rsidRPr="00B40314">
        <w:rPr>
          <w:rFonts w:ascii="Times New Roman" w:hAnsi="Times New Roman"/>
          <w:sz w:val="24"/>
          <w:szCs w:val="24"/>
          <w:lang w:val="uk-UA"/>
        </w:rPr>
        <w:t xml:space="preserve"> </w:t>
      </w:r>
      <w:r w:rsidRPr="00B40314">
        <w:rPr>
          <w:rFonts w:ascii="Times New Roman" w:hAnsi="Times New Roman"/>
          <w:sz w:val="24"/>
          <w:szCs w:val="24"/>
          <w:lang w:val="uk-UA"/>
        </w:rPr>
        <w:t xml:space="preserve">тис. </w:t>
      </w:r>
      <w:r w:rsidR="005706F4" w:rsidRPr="00B40314">
        <w:rPr>
          <w:rFonts w:ascii="Times New Roman" w:hAnsi="Times New Roman"/>
          <w:sz w:val="24"/>
          <w:szCs w:val="24"/>
          <w:lang w:val="uk-UA"/>
        </w:rPr>
        <w:t>г</w:t>
      </w:r>
      <w:r w:rsidRPr="00B40314">
        <w:rPr>
          <w:rFonts w:ascii="Times New Roman" w:hAnsi="Times New Roman"/>
          <w:sz w:val="24"/>
          <w:szCs w:val="24"/>
          <w:lang w:val="uk-UA"/>
        </w:rPr>
        <w:t xml:space="preserve">рн) за заходом </w:t>
      </w:r>
      <w:r w:rsidR="00A354B7" w:rsidRPr="00B40314">
        <w:rPr>
          <w:rFonts w:ascii="Times New Roman" w:hAnsi="Times New Roman"/>
          <w:sz w:val="24"/>
          <w:szCs w:val="24"/>
          <w:lang w:val="uk-UA"/>
        </w:rPr>
        <w:t>2.1 «Послуги з технічного обслуговування систем освітлення вулиць, громадських місць</w:t>
      </w:r>
      <w:r w:rsidR="00D871AF" w:rsidRPr="00B40314">
        <w:rPr>
          <w:rFonts w:ascii="Times New Roman" w:hAnsi="Times New Roman"/>
          <w:sz w:val="24"/>
          <w:szCs w:val="24"/>
          <w:lang w:val="uk-UA"/>
        </w:rPr>
        <w:t>»</w:t>
      </w:r>
      <w:r w:rsidR="00854243" w:rsidRPr="00B40314">
        <w:rPr>
          <w:rFonts w:ascii="Times New Roman" w:hAnsi="Times New Roman"/>
          <w:sz w:val="24"/>
          <w:szCs w:val="24"/>
          <w:lang w:val="uk-UA"/>
        </w:rPr>
        <w:t>;</w:t>
      </w:r>
    </w:p>
    <w:p w14:paraId="498C6B89" w14:textId="77777777" w:rsidR="00293189" w:rsidRPr="00B40314" w:rsidRDefault="00293189" w:rsidP="00A354B7">
      <w:pPr>
        <w:tabs>
          <w:tab w:val="left" w:pos="426"/>
          <w:tab w:val="left" w:pos="3969"/>
        </w:tabs>
        <w:spacing w:after="120" w:line="271" w:lineRule="auto"/>
        <w:ind w:right="-144" w:firstLine="567"/>
        <w:jc w:val="both"/>
        <w:rPr>
          <w:rFonts w:ascii="Times New Roman" w:hAnsi="Times New Roman"/>
          <w:sz w:val="24"/>
          <w:szCs w:val="24"/>
          <w:lang w:val="uk-UA"/>
        </w:rPr>
      </w:pPr>
      <w:r w:rsidRPr="00B40314">
        <w:rPr>
          <w:rFonts w:ascii="Times New Roman" w:hAnsi="Times New Roman"/>
          <w:sz w:val="24"/>
          <w:szCs w:val="24"/>
          <w:lang w:val="uk-UA"/>
        </w:rPr>
        <w:t xml:space="preserve">зменшення фінансування на </w:t>
      </w:r>
      <w:r w:rsidR="00701DA9" w:rsidRPr="00B40314">
        <w:rPr>
          <w:rFonts w:ascii="Times New Roman" w:hAnsi="Times New Roman"/>
          <w:sz w:val="24"/>
          <w:szCs w:val="24"/>
          <w:lang w:val="uk-UA"/>
        </w:rPr>
        <w:t>12,3</w:t>
      </w:r>
      <w:r w:rsidR="00D46370" w:rsidRPr="00B40314">
        <w:rPr>
          <w:rFonts w:ascii="Times New Roman" w:hAnsi="Times New Roman"/>
          <w:sz w:val="24"/>
          <w:szCs w:val="24"/>
          <w:lang w:val="uk-UA"/>
        </w:rPr>
        <w:t xml:space="preserve"> </w:t>
      </w:r>
      <w:r w:rsidRPr="00B40314">
        <w:rPr>
          <w:rFonts w:ascii="Times New Roman" w:hAnsi="Times New Roman"/>
          <w:sz w:val="24"/>
          <w:szCs w:val="24"/>
          <w:lang w:val="uk-UA"/>
        </w:rPr>
        <w:t xml:space="preserve">тис. грн (з </w:t>
      </w:r>
      <w:r w:rsidR="00701DA9" w:rsidRPr="00B40314">
        <w:rPr>
          <w:rFonts w:ascii="Times New Roman" w:hAnsi="Times New Roman"/>
          <w:sz w:val="24"/>
          <w:szCs w:val="24"/>
        </w:rPr>
        <w:t>78,645</w:t>
      </w:r>
      <w:r w:rsidR="00D46370" w:rsidRPr="00B40314">
        <w:rPr>
          <w:rFonts w:ascii="Times New Roman" w:hAnsi="Times New Roman"/>
          <w:sz w:val="24"/>
          <w:szCs w:val="24"/>
          <w:lang w:val="uk-UA"/>
        </w:rPr>
        <w:t xml:space="preserve"> </w:t>
      </w:r>
      <w:r w:rsidRPr="00B40314">
        <w:rPr>
          <w:rFonts w:ascii="Times New Roman" w:hAnsi="Times New Roman"/>
          <w:sz w:val="24"/>
          <w:szCs w:val="24"/>
          <w:lang w:val="uk-UA"/>
        </w:rPr>
        <w:t xml:space="preserve">тис. грн до </w:t>
      </w:r>
      <w:r w:rsidR="00701DA9" w:rsidRPr="00B40314">
        <w:rPr>
          <w:rFonts w:ascii="Times New Roman" w:hAnsi="Times New Roman"/>
          <w:sz w:val="24"/>
          <w:szCs w:val="24"/>
          <w:lang w:val="uk-UA"/>
        </w:rPr>
        <w:t>66,345</w:t>
      </w:r>
      <w:r w:rsidR="00D46370" w:rsidRPr="00B40314">
        <w:rPr>
          <w:rFonts w:ascii="Times New Roman" w:hAnsi="Times New Roman"/>
          <w:sz w:val="24"/>
          <w:szCs w:val="24"/>
          <w:lang w:val="uk-UA"/>
        </w:rPr>
        <w:t xml:space="preserve"> </w:t>
      </w:r>
      <w:r w:rsidRPr="00B40314">
        <w:rPr>
          <w:rFonts w:ascii="Times New Roman" w:hAnsi="Times New Roman"/>
          <w:sz w:val="24"/>
          <w:szCs w:val="24"/>
          <w:lang w:val="uk-UA"/>
        </w:rPr>
        <w:t xml:space="preserve">тис. грн) за заходом </w:t>
      </w:r>
      <w:r w:rsidR="00A354B7" w:rsidRPr="00B40314">
        <w:rPr>
          <w:rFonts w:ascii="Times New Roman" w:hAnsi="Times New Roman"/>
          <w:sz w:val="24"/>
          <w:szCs w:val="24"/>
          <w:lang w:val="uk-UA"/>
        </w:rPr>
        <w:t>4.18 «Послуги із укладання тротуарної плитки по вул. Соборна в м. Ромни Сумської області»</w:t>
      </w:r>
      <w:r w:rsidRPr="00B40314">
        <w:rPr>
          <w:rFonts w:ascii="Times New Roman" w:hAnsi="Times New Roman"/>
          <w:sz w:val="24"/>
          <w:szCs w:val="24"/>
          <w:lang w:val="uk-UA"/>
        </w:rPr>
        <w:t>;</w:t>
      </w:r>
    </w:p>
    <w:p w14:paraId="2B064FBF" w14:textId="77777777" w:rsidR="00293189" w:rsidRPr="00B40314" w:rsidRDefault="00293189" w:rsidP="00293189">
      <w:pPr>
        <w:tabs>
          <w:tab w:val="left" w:pos="3969"/>
        </w:tabs>
        <w:spacing w:after="120" w:line="271" w:lineRule="auto"/>
        <w:ind w:right="-144" w:firstLine="567"/>
        <w:jc w:val="both"/>
        <w:rPr>
          <w:rFonts w:ascii="Times New Roman" w:hAnsi="Times New Roman"/>
          <w:sz w:val="24"/>
          <w:szCs w:val="24"/>
          <w:lang w:val="uk-UA"/>
        </w:rPr>
      </w:pPr>
      <w:r w:rsidRPr="00B40314">
        <w:rPr>
          <w:rFonts w:ascii="Times New Roman" w:hAnsi="Times New Roman"/>
          <w:sz w:val="24"/>
          <w:szCs w:val="24"/>
          <w:lang w:val="uk-UA"/>
        </w:rPr>
        <w:t xml:space="preserve">зменшення фінансування на </w:t>
      </w:r>
      <w:r w:rsidR="00D12FF8" w:rsidRPr="00B40314">
        <w:rPr>
          <w:rFonts w:ascii="Times New Roman" w:hAnsi="Times New Roman"/>
          <w:sz w:val="24"/>
          <w:szCs w:val="24"/>
          <w:lang w:val="uk-UA"/>
        </w:rPr>
        <w:t>229,635</w:t>
      </w:r>
      <w:r w:rsidR="00D46370" w:rsidRPr="00B40314">
        <w:rPr>
          <w:rFonts w:ascii="Times New Roman" w:hAnsi="Times New Roman"/>
          <w:sz w:val="24"/>
          <w:szCs w:val="24"/>
          <w:lang w:val="uk-UA"/>
        </w:rPr>
        <w:t xml:space="preserve"> </w:t>
      </w:r>
      <w:r w:rsidRPr="00B40314">
        <w:rPr>
          <w:rFonts w:ascii="Times New Roman" w:hAnsi="Times New Roman"/>
          <w:sz w:val="24"/>
          <w:szCs w:val="24"/>
          <w:lang w:val="uk-UA"/>
        </w:rPr>
        <w:t>тис. грн</w:t>
      </w:r>
      <w:r w:rsidR="00D46370" w:rsidRPr="00B40314">
        <w:rPr>
          <w:rFonts w:ascii="Times New Roman" w:hAnsi="Times New Roman"/>
          <w:sz w:val="24"/>
          <w:szCs w:val="24"/>
          <w:lang w:val="uk-UA"/>
        </w:rPr>
        <w:t>,</w:t>
      </w:r>
      <w:r w:rsidRPr="00B40314">
        <w:rPr>
          <w:rFonts w:ascii="Times New Roman" w:hAnsi="Times New Roman"/>
          <w:sz w:val="24"/>
          <w:szCs w:val="24"/>
          <w:lang w:val="uk-UA"/>
        </w:rPr>
        <w:t xml:space="preserve"> </w:t>
      </w:r>
      <w:r w:rsidR="00F7573F" w:rsidRPr="00B40314">
        <w:rPr>
          <w:rFonts w:ascii="Times New Roman" w:hAnsi="Times New Roman"/>
          <w:sz w:val="24"/>
          <w:szCs w:val="24"/>
          <w:lang w:val="uk-UA"/>
        </w:rPr>
        <w:t>тобто на всю суму</w:t>
      </w:r>
      <w:r w:rsidR="00D46370" w:rsidRPr="00B40314">
        <w:rPr>
          <w:rFonts w:ascii="Times New Roman" w:hAnsi="Times New Roman"/>
          <w:sz w:val="24"/>
          <w:szCs w:val="24"/>
          <w:lang w:val="uk-UA"/>
        </w:rPr>
        <w:t>,</w:t>
      </w:r>
      <w:r w:rsidRPr="00B40314">
        <w:rPr>
          <w:rFonts w:ascii="Times New Roman" w:hAnsi="Times New Roman"/>
          <w:sz w:val="24"/>
          <w:szCs w:val="24"/>
          <w:lang w:val="uk-UA"/>
        </w:rPr>
        <w:t xml:space="preserve"> за заходом </w:t>
      </w:r>
      <w:r w:rsidR="00A354B7" w:rsidRPr="00B40314">
        <w:rPr>
          <w:rFonts w:ascii="Times New Roman" w:hAnsi="Times New Roman"/>
          <w:sz w:val="24"/>
          <w:szCs w:val="24"/>
          <w:lang w:val="uk-UA"/>
        </w:rPr>
        <w:t>4.1</w:t>
      </w:r>
      <w:r w:rsidR="00D46370" w:rsidRPr="00B40314">
        <w:rPr>
          <w:rFonts w:ascii="Times New Roman" w:hAnsi="Times New Roman"/>
          <w:sz w:val="24"/>
          <w:szCs w:val="24"/>
          <w:lang w:val="uk-UA"/>
        </w:rPr>
        <w:t>9</w:t>
      </w:r>
      <w:r w:rsidR="00A354B7" w:rsidRPr="00B40314">
        <w:rPr>
          <w:rFonts w:ascii="Times New Roman" w:hAnsi="Times New Roman"/>
          <w:sz w:val="24"/>
          <w:szCs w:val="24"/>
          <w:lang w:val="uk-UA"/>
        </w:rPr>
        <w:t xml:space="preserve"> «Послуги із укладання тротуарної плитки по </w:t>
      </w:r>
      <w:proofErr w:type="spellStart"/>
      <w:r w:rsidR="00A354B7" w:rsidRPr="00B40314">
        <w:rPr>
          <w:rFonts w:ascii="Times New Roman" w:hAnsi="Times New Roman"/>
          <w:sz w:val="24"/>
          <w:szCs w:val="24"/>
          <w:lang w:val="uk-UA"/>
        </w:rPr>
        <w:t>бул</w:t>
      </w:r>
      <w:proofErr w:type="spellEnd"/>
      <w:r w:rsidR="00A354B7" w:rsidRPr="00B40314">
        <w:rPr>
          <w:rFonts w:ascii="Times New Roman" w:hAnsi="Times New Roman"/>
          <w:sz w:val="24"/>
          <w:szCs w:val="24"/>
          <w:lang w:val="uk-UA"/>
        </w:rPr>
        <w:t>. Європейський в м. Ромни Сумської області»</w:t>
      </w:r>
      <w:r w:rsidRPr="00B40314">
        <w:rPr>
          <w:rFonts w:ascii="Times New Roman" w:hAnsi="Times New Roman"/>
          <w:sz w:val="24"/>
          <w:szCs w:val="24"/>
          <w:lang w:val="uk-UA"/>
        </w:rPr>
        <w:t>;</w:t>
      </w:r>
    </w:p>
    <w:p w14:paraId="2C2E1839" w14:textId="77777777" w:rsidR="00D871AF" w:rsidRPr="00B40314" w:rsidRDefault="00D871AF" w:rsidP="006B0E60">
      <w:pPr>
        <w:tabs>
          <w:tab w:val="left" w:pos="3969"/>
        </w:tabs>
        <w:spacing w:after="120" w:line="271" w:lineRule="auto"/>
        <w:ind w:right="-144" w:firstLine="567"/>
        <w:jc w:val="both"/>
        <w:rPr>
          <w:rFonts w:ascii="Times New Roman" w:hAnsi="Times New Roman"/>
          <w:sz w:val="24"/>
          <w:szCs w:val="24"/>
          <w:lang w:val="uk-UA"/>
        </w:rPr>
      </w:pPr>
      <w:r w:rsidRPr="00B40314">
        <w:rPr>
          <w:rFonts w:ascii="Times New Roman" w:hAnsi="Times New Roman"/>
          <w:sz w:val="24"/>
          <w:szCs w:val="24"/>
          <w:lang w:val="uk-UA"/>
        </w:rPr>
        <w:t xml:space="preserve">зменшення фінансування на </w:t>
      </w:r>
      <w:r w:rsidR="00701DA9" w:rsidRPr="00B40314">
        <w:rPr>
          <w:rFonts w:ascii="Times New Roman" w:hAnsi="Times New Roman"/>
          <w:sz w:val="24"/>
          <w:szCs w:val="24"/>
          <w:lang w:val="uk-UA"/>
        </w:rPr>
        <w:t>1 961,5139</w:t>
      </w:r>
      <w:r w:rsidR="00D46370" w:rsidRPr="00B40314">
        <w:rPr>
          <w:rFonts w:ascii="Times New Roman" w:hAnsi="Times New Roman"/>
          <w:sz w:val="24"/>
          <w:szCs w:val="24"/>
          <w:lang w:val="uk-UA"/>
        </w:rPr>
        <w:t xml:space="preserve"> </w:t>
      </w:r>
      <w:r w:rsidRPr="00B40314">
        <w:rPr>
          <w:rFonts w:ascii="Times New Roman" w:hAnsi="Times New Roman"/>
          <w:sz w:val="24"/>
          <w:szCs w:val="24"/>
          <w:lang w:val="uk-UA"/>
        </w:rPr>
        <w:t>тис. грн</w:t>
      </w:r>
      <w:r w:rsidR="00D46370" w:rsidRPr="00B40314">
        <w:rPr>
          <w:rFonts w:ascii="Times New Roman" w:hAnsi="Times New Roman"/>
          <w:sz w:val="24"/>
          <w:szCs w:val="24"/>
          <w:lang w:val="uk-UA"/>
        </w:rPr>
        <w:t>,</w:t>
      </w:r>
      <w:r w:rsidRPr="00B40314">
        <w:rPr>
          <w:rFonts w:ascii="Times New Roman" w:hAnsi="Times New Roman"/>
          <w:sz w:val="24"/>
          <w:szCs w:val="24"/>
          <w:lang w:val="uk-UA"/>
        </w:rPr>
        <w:t xml:space="preserve"> </w:t>
      </w:r>
      <w:r w:rsidR="00701DA9" w:rsidRPr="00B40314">
        <w:rPr>
          <w:rFonts w:ascii="Times New Roman" w:hAnsi="Times New Roman"/>
          <w:sz w:val="24"/>
          <w:szCs w:val="24"/>
          <w:lang w:val="uk-UA"/>
        </w:rPr>
        <w:t>тобто на всю суму</w:t>
      </w:r>
      <w:r w:rsidR="00D46370" w:rsidRPr="00B40314">
        <w:rPr>
          <w:rFonts w:ascii="Times New Roman" w:hAnsi="Times New Roman"/>
          <w:sz w:val="24"/>
          <w:szCs w:val="24"/>
          <w:lang w:val="uk-UA"/>
        </w:rPr>
        <w:t>,</w:t>
      </w:r>
      <w:r w:rsidRPr="00B40314">
        <w:rPr>
          <w:rFonts w:ascii="Times New Roman" w:hAnsi="Times New Roman"/>
          <w:sz w:val="24"/>
          <w:szCs w:val="24"/>
          <w:lang w:val="uk-UA"/>
        </w:rPr>
        <w:t xml:space="preserve"> за заходом </w:t>
      </w:r>
      <w:r w:rsidR="00A354B7" w:rsidRPr="00B40314">
        <w:rPr>
          <w:rFonts w:ascii="Times New Roman" w:hAnsi="Times New Roman"/>
          <w:sz w:val="24"/>
          <w:szCs w:val="24"/>
          <w:lang w:val="uk-UA"/>
        </w:rPr>
        <w:t>5.7 «Поточний ремонт тротуарів в м. Ромни Сумської</w:t>
      </w:r>
      <w:r w:rsidR="00D46370" w:rsidRPr="00B40314">
        <w:rPr>
          <w:rFonts w:ascii="Times New Roman" w:hAnsi="Times New Roman"/>
          <w:sz w:val="24"/>
          <w:szCs w:val="24"/>
          <w:lang w:val="uk-UA"/>
        </w:rPr>
        <w:t xml:space="preserve"> </w:t>
      </w:r>
      <w:r w:rsidR="00A354B7" w:rsidRPr="00B40314">
        <w:rPr>
          <w:rFonts w:ascii="Times New Roman" w:hAnsi="Times New Roman"/>
          <w:sz w:val="24"/>
          <w:szCs w:val="24"/>
          <w:lang w:val="uk-UA"/>
        </w:rPr>
        <w:t>області»;</w:t>
      </w:r>
    </w:p>
    <w:p w14:paraId="7F640145" w14:textId="77777777" w:rsidR="00D871AF" w:rsidRPr="00B40314" w:rsidRDefault="00D871AF" w:rsidP="006B0E60">
      <w:pPr>
        <w:tabs>
          <w:tab w:val="left" w:pos="3969"/>
        </w:tabs>
        <w:spacing w:after="120" w:line="271" w:lineRule="auto"/>
        <w:ind w:right="-144" w:firstLine="567"/>
        <w:jc w:val="both"/>
        <w:rPr>
          <w:rFonts w:ascii="Times New Roman" w:hAnsi="Times New Roman"/>
          <w:sz w:val="24"/>
          <w:szCs w:val="24"/>
          <w:lang w:val="uk-UA"/>
        </w:rPr>
      </w:pPr>
      <w:r w:rsidRPr="00B40314">
        <w:rPr>
          <w:rFonts w:ascii="Times New Roman" w:hAnsi="Times New Roman"/>
          <w:sz w:val="24"/>
          <w:szCs w:val="24"/>
          <w:lang w:val="uk-UA"/>
        </w:rPr>
        <w:t>зменшення фінансування на</w:t>
      </w:r>
      <w:r w:rsidR="00D46370" w:rsidRPr="00B40314">
        <w:rPr>
          <w:rFonts w:ascii="Times New Roman" w:hAnsi="Times New Roman"/>
          <w:sz w:val="24"/>
          <w:szCs w:val="24"/>
          <w:lang w:val="uk-UA"/>
        </w:rPr>
        <w:t xml:space="preserve"> </w:t>
      </w:r>
      <w:r w:rsidR="00A354B7" w:rsidRPr="00B40314">
        <w:rPr>
          <w:rFonts w:ascii="Times New Roman" w:hAnsi="Times New Roman"/>
          <w:sz w:val="24"/>
          <w:szCs w:val="24"/>
          <w:lang w:val="uk-UA"/>
        </w:rPr>
        <w:t>30</w:t>
      </w:r>
      <w:r w:rsidRPr="00B40314">
        <w:rPr>
          <w:rFonts w:ascii="Times New Roman" w:hAnsi="Times New Roman"/>
          <w:sz w:val="24"/>
          <w:szCs w:val="24"/>
          <w:lang w:val="uk-UA"/>
        </w:rPr>
        <w:t xml:space="preserve"> тис. грн</w:t>
      </w:r>
      <w:r w:rsidR="00D46370" w:rsidRPr="00B40314">
        <w:rPr>
          <w:rFonts w:ascii="Times New Roman" w:hAnsi="Times New Roman"/>
          <w:sz w:val="24"/>
          <w:szCs w:val="24"/>
          <w:lang w:val="uk-UA"/>
        </w:rPr>
        <w:t>,</w:t>
      </w:r>
      <w:r w:rsidRPr="00B40314">
        <w:rPr>
          <w:rFonts w:ascii="Times New Roman" w:hAnsi="Times New Roman"/>
          <w:sz w:val="24"/>
          <w:szCs w:val="24"/>
          <w:lang w:val="uk-UA"/>
        </w:rPr>
        <w:t xml:space="preserve"> </w:t>
      </w:r>
      <w:r w:rsidR="00701DA9" w:rsidRPr="00B40314">
        <w:rPr>
          <w:rFonts w:ascii="Times New Roman" w:hAnsi="Times New Roman"/>
          <w:sz w:val="24"/>
          <w:szCs w:val="24"/>
          <w:lang w:val="uk-UA"/>
        </w:rPr>
        <w:t>тобто на всю суму</w:t>
      </w:r>
      <w:r w:rsidR="00D46370" w:rsidRPr="00B40314">
        <w:rPr>
          <w:rFonts w:ascii="Times New Roman" w:hAnsi="Times New Roman"/>
          <w:sz w:val="24"/>
          <w:szCs w:val="24"/>
          <w:lang w:val="uk-UA"/>
        </w:rPr>
        <w:t>,</w:t>
      </w:r>
      <w:r w:rsidRPr="00B40314">
        <w:rPr>
          <w:rFonts w:ascii="Times New Roman" w:hAnsi="Times New Roman"/>
          <w:sz w:val="24"/>
          <w:szCs w:val="24"/>
          <w:lang w:val="uk-UA"/>
        </w:rPr>
        <w:t xml:space="preserve"> за заходом</w:t>
      </w:r>
      <w:r w:rsidR="00D46370" w:rsidRPr="00B40314">
        <w:rPr>
          <w:rFonts w:ascii="Times New Roman" w:hAnsi="Times New Roman"/>
          <w:sz w:val="24"/>
          <w:szCs w:val="24"/>
          <w:lang w:val="uk-UA"/>
        </w:rPr>
        <w:t xml:space="preserve"> </w:t>
      </w:r>
      <w:r w:rsidR="00A354B7" w:rsidRPr="00B40314">
        <w:rPr>
          <w:rFonts w:ascii="Times New Roman" w:hAnsi="Times New Roman"/>
          <w:sz w:val="24"/>
          <w:szCs w:val="24"/>
          <w:lang w:val="uk-UA"/>
        </w:rPr>
        <w:t>5.8 «Технічний нагляд за виконанням</w:t>
      </w:r>
      <w:r w:rsidR="00D46370" w:rsidRPr="00B40314">
        <w:rPr>
          <w:rFonts w:ascii="Times New Roman" w:hAnsi="Times New Roman"/>
          <w:sz w:val="24"/>
          <w:szCs w:val="24"/>
          <w:lang w:val="uk-UA"/>
        </w:rPr>
        <w:t xml:space="preserve"> </w:t>
      </w:r>
      <w:r w:rsidR="00A354B7" w:rsidRPr="00B40314">
        <w:rPr>
          <w:rFonts w:ascii="Times New Roman" w:hAnsi="Times New Roman"/>
          <w:sz w:val="24"/>
          <w:szCs w:val="24"/>
          <w:lang w:val="uk-UA"/>
        </w:rPr>
        <w:t>будівельно-монтажних</w:t>
      </w:r>
      <w:r w:rsidR="00D46370" w:rsidRPr="00B40314">
        <w:rPr>
          <w:rFonts w:ascii="Times New Roman" w:hAnsi="Times New Roman"/>
          <w:sz w:val="24"/>
          <w:szCs w:val="24"/>
          <w:lang w:val="uk-UA"/>
        </w:rPr>
        <w:t xml:space="preserve"> </w:t>
      </w:r>
      <w:r w:rsidR="00A354B7" w:rsidRPr="00B40314">
        <w:rPr>
          <w:rFonts w:ascii="Times New Roman" w:hAnsi="Times New Roman"/>
          <w:sz w:val="24"/>
          <w:szCs w:val="24"/>
          <w:lang w:val="uk-UA"/>
        </w:rPr>
        <w:t xml:space="preserve">робіт по об’єкту: </w:t>
      </w:r>
      <w:r w:rsidR="00D46370" w:rsidRPr="00B40314">
        <w:rPr>
          <w:rFonts w:ascii="Times New Roman" w:hAnsi="Times New Roman"/>
          <w:sz w:val="24"/>
          <w:szCs w:val="24"/>
          <w:lang w:val="uk-UA"/>
        </w:rPr>
        <w:t>«</w:t>
      </w:r>
      <w:r w:rsidR="00A354B7" w:rsidRPr="00B40314">
        <w:rPr>
          <w:rFonts w:ascii="Times New Roman" w:hAnsi="Times New Roman"/>
          <w:sz w:val="24"/>
          <w:szCs w:val="24"/>
          <w:lang w:val="uk-UA"/>
        </w:rPr>
        <w:t>Поточний ремонт тротуарів в м. Ромни Сумської області</w:t>
      </w:r>
      <w:r w:rsidR="00D46370" w:rsidRPr="00B40314">
        <w:rPr>
          <w:rFonts w:ascii="Times New Roman" w:hAnsi="Times New Roman"/>
          <w:sz w:val="24"/>
          <w:szCs w:val="24"/>
          <w:lang w:val="uk-UA"/>
        </w:rPr>
        <w:t>»</w:t>
      </w:r>
      <w:r w:rsidR="00293189" w:rsidRPr="00B40314">
        <w:rPr>
          <w:rFonts w:ascii="Times New Roman" w:hAnsi="Times New Roman"/>
          <w:sz w:val="24"/>
          <w:szCs w:val="24"/>
          <w:lang w:val="uk-UA"/>
        </w:rPr>
        <w:t>;</w:t>
      </w:r>
    </w:p>
    <w:p w14:paraId="3A91A79B" w14:textId="77777777" w:rsidR="005A3CD1" w:rsidRPr="00B40314" w:rsidRDefault="00D871AF" w:rsidP="00C85FE5">
      <w:pPr>
        <w:tabs>
          <w:tab w:val="left" w:pos="3969"/>
        </w:tabs>
        <w:spacing w:after="120" w:line="271" w:lineRule="auto"/>
        <w:ind w:right="-144" w:firstLine="567"/>
        <w:jc w:val="both"/>
        <w:rPr>
          <w:rFonts w:ascii="Times New Roman" w:hAnsi="Times New Roman"/>
          <w:sz w:val="24"/>
          <w:szCs w:val="24"/>
          <w:lang w:val="uk-UA"/>
        </w:rPr>
      </w:pPr>
      <w:r w:rsidRPr="00B40314">
        <w:rPr>
          <w:rFonts w:ascii="Times New Roman" w:hAnsi="Times New Roman"/>
          <w:sz w:val="24"/>
          <w:szCs w:val="24"/>
          <w:lang w:val="uk-UA"/>
        </w:rPr>
        <w:t xml:space="preserve">зменшення фінансування на </w:t>
      </w:r>
      <w:r w:rsidR="00C85FE5" w:rsidRPr="00B40314">
        <w:rPr>
          <w:rFonts w:ascii="Times New Roman" w:hAnsi="Times New Roman"/>
          <w:sz w:val="24"/>
          <w:szCs w:val="24"/>
          <w:lang w:val="uk-UA"/>
        </w:rPr>
        <w:t>300,50436</w:t>
      </w:r>
      <w:r w:rsidR="00D46370" w:rsidRPr="00B40314">
        <w:rPr>
          <w:rFonts w:ascii="Times New Roman" w:hAnsi="Times New Roman"/>
          <w:sz w:val="24"/>
          <w:szCs w:val="24"/>
          <w:lang w:val="uk-UA"/>
        </w:rPr>
        <w:t xml:space="preserve"> </w:t>
      </w:r>
      <w:r w:rsidRPr="00B40314">
        <w:rPr>
          <w:rFonts w:ascii="Times New Roman" w:hAnsi="Times New Roman"/>
          <w:sz w:val="24"/>
          <w:szCs w:val="24"/>
          <w:lang w:val="uk-UA"/>
        </w:rPr>
        <w:t xml:space="preserve">тис. грн (з </w:t>
      </w:r>
      <w:r w:rsidR="00C85FE5" w:rsidRPr="00B40314">
        <w:rPr>
          <w:rFonts w:ascii="Times New Roman" w:hAnsi="Times New Roman"/>
          <w:sz w:val="24"/>
          <w:szCs w:val="24"/>
          <w:lang w:val="uk-UA"/>
        </w:rPr>
        <w:t>573</w:t>
      </w:r>
      <w:r w:rsidR="00D46370" w:rsidRPr="00B40314">
        <w:rPr>
          <w:rFonts w:ascii="Times New Roman" w:hAnsi="Times New Roman"/>
          <w:sz w:val="24"/>
          <w:szCs w:val="24"/>
          <w:lang w:val="uk-UA"/>
        </w:rPr>
        <w:t xml:space="preserve"> </w:t>
      </w:r>
      <w:r w:rsidRPr="00B40314">
        <w:rPr>
          <w:rFonts w:ascii="Times New Roman" w:hAnsi="Times New Roman"/>
          <w:sz w:val="24"/>
          <w:szCs w:val="24"/>
          <w:lang w:val="uk-UA"/>
        </w:rPr>
        <w:t xml:space="preserve">тис. грн до </w:t>
      </w:r>
      <w:r w:rsidR="00C85FE5" w:rsidRPr="00B40314">
        <w:rPr>
          <w:rFonts w:ascii="Times New Roman" w:hAnsi="Times New Roman"/>
          <w:sz w:val="24"/>
          <w:szCs w:val="24"/>
          <w:lang w:val="uk-UA"/>
        </w:rPr>
        <w:t>272,49564</w:t>
      </w:r>
      <w:r w:rsidR="00D46370" w:rsidRPr="00B40314">
        <w:rPr>
          <w:rFonts w:ascii="Times New Roman" w:hAnsi="Times New Roman"/>
          <w:sz w:val="24"/>
          <w:szCs w:val="24"/>
          <w:lang w:val="uk-UA"/>
        </w:rPr>
        <w:t xml:space="preserve"> </w:t>
      </w:r>
      <w:r w:rsidRPr="00B40314">
        <w:rPr>
          <w:rFonts w:ascii="Times New Roman" w:hAnsi="Times New Roman"/>
          <w:sz w:val="24"/>
          <w:szCs w:val="24"/>
          <w:lang w:val="uk-UA"/>
        </w:rPr>
        <w:t>тис. грн) за заходом</w:t>
      </w:r>
      <w:r w:rsidR="00D46370" w:rsidRPr="00B40314">
        <w:rPr>
          <w:rFonts w:ascii="Times New Roman" w:hAnsi="Times New Roman"/>
          <w:sz w:val="24"/>
          <w:szCs w:val="24"/>
          <w:lang w:val="uk-UA"/>
        </w:rPr>
        <w:t xml:space="preserve"> </w:t>
      </w:r>
      <w:r w:rsidR="00A354B7" w:rsidRPr="00B40314">
        <w:rPr>
          <w:rFonts w:ascii="Times New Roman" w:hAnsi="Times New Roman"/>
          <w:sz w:val="24"/>
          <w:szCs w:val="24"/>
          <w:lang w:val="uk-UA"/>
        </w:rPr>
        <w:t xml:space="preserve">8.3 «Послуги з вилову безпритульних тварин з подальшою  стерилізацією, післяопераційною перетримкою, вакцинацією та поверненням на попереднє місце перебування»; </w:t>
      </w:r>
    </w:p>
    <w:p w14:paraId="00D7C2C0" w14:textId="77777777" w:rsidR="00D46370" w:rsidRPr="00B40314" w:rsidRDefault="00C85FE5" w:rsidP="00D46370">
      <w:pPr>
        <w:spacing w:after="0"/>
        <w:ind w:firstLine="426"/>
        <w:jc w:val="both"/>
        <w:rPr>
          <w:rFonts w:ascii="Times New Roman" w:hAnsi="Times New Roman"/>
          <w:sz w:val="24"/>
          <w:szCs w:val="24"/>
          <w:lang w:val="uk-UA"/>
        </w:rPr>
      </w:pPr>
      <w:r w:rsidRPr="00B40314">
        <w:rPr>
          <w:rFonts w:ascii="Times New Roman" w:hAnsi="Times New Roman"/>
          <w:sz w:val="24"/>
          <w:szCs w:val="24"/>
          <w:lang w:val="uk-UA"/>
        </w:rPr>
        <w:t>доповнення розділу VIII «Інші заходи в галузі культури і мистецтва»</w:t>
      </w:r>
      <w:r w:rsidR="00A354B7" w:rsidRPr="00B40314">
        <w:rPr>
          <w:rFonts w:ascii="Times New Roman" w:hAnsi="Times New Roman"/>
          <w:sz w:val="24"/>
          <w:szCs w:val="24"/>
          <w:lang w:val="uk-UA"/>
        </w:rPr>
        <w:t xml:space="preserve"> підпункт</w:t>
      </w:r>
      <w:r w:rsidRPr="00B40314">
        <w:rPr>
          <w:rFonts w:ascii="Times New Roman" w:hAnsi="Times New Roman"/>
          <w:sz w:val="24"/>
          <w:szCs w:val="24"/>
          <w:lang w:val="uk-UA"/>
        </w:rPr>
        <w:t>ами</w:t>
      </w:r>
      <w:r w:rsidR="00D46370" w:rsidRPr="00B40314">
        <w:rPr>
          <w:rFonts w:ascii="Times New Roman" w:hAnsi="Times New Roman"/>
          <w:sz w:val="24"/>
          <w:szCs w:val="24"/>
          <w:lang w:val="uk-UA"/>
        </w:rPr>
        <w:t xml:space="preserve"> </w:t>
      </w:r>
      <w:r w:rsidR="0008118B" w:rsidRPr="00B40314">
        <w:rPr>
          <w:rFonts w:ascii="Times New Roman" w:hAnsi="Times New Roman"/>
          <w:sz w:val="24"/>
          <w:szCs w:val="24"/>
          <w:lang w:val="uk-UA"/>
        </w:rPr>
        <w:t>1.2 «Придбання фотостендів на зварному каркасі з профільної труби»</w:t>
      </w:r>
      <w:r w:rsidR="00A354B7" w:rsidRPr="00B40314">
        <w:rPr>
          <w:rFonts w:ascii="Times New Roman" w:hAnsi="Times New Roman"/>
          <w:sz w:val="24"/>
          <w:szCs w:val="24"/>
          <w:lang w:val="uk-UA"/>
        </w:rPr>
        <w:t xml:space="preserve"> з обсягом фінансування </w:t>
      </w:r>
      <w:r w:rsidRPr="00B40314">
        <w:rPr>
          <w:rFonts w:ascii="Times New Roman" w:hAnsi="Times New Roman"/>
          <w:sz w:val="24"/>
          <w:szCs w:val="24"/>
          <w:lang w:val="uk-UA"/>
        </w:rPr>
        <w:t>18</w:t>
      </w:r>
      <w:r w:rsidR="00A354B7" w:rsidRPr="00B40314">
        <w:rPr>
          <w:rFonts w:ascii="Times New Roman" w:hAnsi="Times New Roman"/>
          <w:sz w:val="24"/>
          <w:szCs w:val="24"/>
          <w:lang w:val="uk-UA"/>
        </w:rPr>
        <w:t xml:space="preserve"> тис. грн</w:t>
      </w:r>
      <w:r w:rsidR="00D46370" w:rsidRPr="00B40314">
        <w:rPr>
          <w:rFonts w:ascii="Times New Roman" w:hAnsi="Times New Roman"/>
          <w:sz w:val="24"/>
          <w:szCs w:val="24"/>
          <w:lang w:val="uk-UA"/>
        </w:rPr>
        <w:t xml:space="preserve"> та </w:t>
      </w:r>
      <w:r w:rsidR="0008118B" w:rsidRPr="00B40314">
        <w:rPr>
          <w:rFonts w:ascii="Times New Roman" w:hAnsi="Times New Roman"/>
          <w:sz w:val="24"/>
          <w:szCs w:val="24"/>
          <w:lang w:val="uk-UA"/>
        </w:rPr>
        <w:t xml:space="preserve">1.3 </w:t>
      </w:r>
      <w:r w:rsidR="00027FBF" w:rsidRPr="00B40314">
        <w:rPr>
          <w:rFonts w:ascii="Times New Roman" w:hAnsi="Times New Roman"/>
          <w:sz w:val="24"/>
          <w:szCs w:val="24"/>
          <w:lang w:val="uk-UA"/>
        </w:rPr>
        <w:t>«</w:t>
      </w:r>
      <w:r w:rsidR="0008118B" w:rsidRPr="00B40314">
        <w:rPr>
          <w:rFonts w:ascii="Times New Roman" w:hAnsi="Times New Roman"/>
          <w:sz w:val="24"/>
          <w:szCs w:val="24"/>
          <w:lang w:val="uk-UA"/>
        </w:rPr>
        <w:t xml:space="preserve">Послуги зі встановлення фотостендів в сквері по </w:t>
      </w:r>
      <w:proofErr w:type="spellStart"/>
      <w:r w:rsidR="0008118B" w:rsidRPr="00B40314">
        <w:rPr>
          <w:rFonts w:ascii="Times New Roman" w:hAnsi="Times New Roman"/>
          <w:sz w:val="24"/>
          <w:szCs w:val="24"/>
          <w:lang w:val="uk-UA"/>
        </w:rPr>
        <w:t>бульв</w:t>
      </w:r>
      <w:proofErr w:type="spellEnd"/>
      <w:r w:rsidR="0008118B" w:rsidRPr="00B40314">
        <w:rPr>
          <w:rFonts w:ascii="Times New Roman" w:hAnsi="Times New Roman"/>
          <w:sz w:val="24"/>
          <w:szCs w:val="24"/>
          <w:lang w:val="uk-UA"/>
        </w:rPr>
        <w:t>.</w:t>
      </w:r>
      <w:r w:rsidR="00D46370" w:rsidRPr="00B40314">
        <w:rPr>
          <w:rFonts w:ascii="Times New Roman" w:hAnsi="Times New Roman"/>
          <w:sz w:val="24"/>
          <w:szCs w:val="24"/>
          <w:lang w:val="uk-UA"/>
        </w:rPr>
        <w:t xml:space="preserve"> </w:t>
      </w:r>
      <w:r w:rsidR="0008118B" w:rsidRPr="00B40314">
        <w:rPr>
          <w:rFonts w:ascii="Times New Roman" w:hAnsi="Times New Roman"/>
          <w:sz w:val="24"/>
          <w:szCs w:val="24"/>
          <w:lang w:val="uk-UA"/>
        </w:rPr>
        <w:t>Свободи в м.</w:t>
      </w:r>
      <w:r w:rsidR="00D46370" w:rsidRPr="00B40314">
        <w:rPr>
          <w:rFonts w:ascii="Times New Roman" w:hAnsi="Times New Roman"/>
          <w:sz w:val="24"/>
          <w:szCs w:val="24"/>
          <w:lang w:val="uk-UA"/>
        </w:rPr>
        <w:t xml:space="preserve"> </w:t>
      </w:r>
      <w:r w:rsidR="0008118B" w:rsidRPr="00B40314">
        <w:rPr>
          <w:rFonts w:ascii="Times New Roman" w:hAnsi="Times New Roman"/>
          <w:sz w:val="24"/>
          <w:szCs w:val="24"/>
          <w:lang w:val="uk-UA"/>
        </w:rPr>
        <w:t>Ромни Сумської області</w:t>
      </w:r>
      <w:r w:rsidR="00027FBF" w:rsidRPr="00B40314">
        <w:rPr>
          <w:rFonts w:ascii="Times New Roman" w:hAnsi="Times New Roman"/>
          <w:sz w:val="24"/>
          <w:szCs w:val="24"/>
          <w:lang w:val="uk-UA"/>
        </w:rPr>
        <w:t>»</w:t>
      </w:r>
      <w:r w:rsidRPr="00B40314">
        <w:rPr>
          <w:rFonts w:ascii="Times New Roman" w:hAnsi="Times New Roman"/>
          <w:sz w:val="24"/>
          <w:szCs w:val="24"/>
          <w:lang w:val="uk-UA"/>
        </w:rPr>
        <w:t xml:space="preserve"> з обсягом фінансування</w:t>
      </w:r>
      <w:r w:rsidR="00D46370" w:rsidRPr="00B40314">
        <w:rPr>
          <w:rFonts w:ascii="Times New Roman" w:hAnsi="Times New Roman"/>
          <w:sz w:val="24"/>
          <w:szCs w:val="24"/>
          <w:lang w:val="uk-UA"/>
        </w:rPr>
        <w:t xml:space="preserve"> </w:t>
      </w:r>
      <w:r w:rsidRPr="00B40314">
        <w:rPr>
          <w:rFonts w:ascii="Times New Roman" w:hAnsi="Times New Roman"/>
          <w:sz w:val="24"/>
          <w:szCs w:val="24"/>
          <w:lang w:val="uk-UA"/>
        </w:rPr>
        <w:t>8</w:t>
      </w:r>
      <w:r w:rsidR="00D46370" w:rsidRPr="00B40314">
        <w:rPr>
          <w:rFonts w:ascii="Times New Roman" w:hAnsi="Times New Roman"/>
          <w:sz w:val="24"/>
          <w:szCs w:val="24"/>
          <w:lang w:val="uk-UA"/>
        </w:rPr>
        <w:t xml:space="preserve"> </w:t>
      </w:r>
      <w:r w:rsidRPr="00B40314">
        <w:rPr>
          <w:rFonts w:ascii="Times New Roman" w:hAnsi="Times New Roman"/>
          <w:sz w:val="24"/>
          <w:szCs w:val="24"/>
          <w:lang w:val="uk-UA"/>
        </w:rPr>
        <w:t>тис. грн</w:t>
      </w:r>
      <w:r w:rsidR="00027FBF" w:rsidRPr="00B40314">
        <w:rPr>
          <w:rFonts w:ascii="Times New Roman" w:hAnsi="Times New Roman"/>
          <w:sz w:val="24"/>
          <w:szCs w:val="24"/>
          <w:lang w:val="uk-UA"/>
        </w:rPr>
        <w:t>;</w:t>
      </w:r>
      <w:r w:rsidR="00D46370" w:rsidRPr="00B40314">
        <w:rPr>
          <w:rFonts w:ascii="Times New Roman" w:hAnsi="Times New Roman"/>
          <w:sz w:val="24"/>
          <w:szCs w:val="24"/>
          <w:lang w:val="uk-UA"/>
        </w:rPr>
        <w:t xml:space="preserve"> </w:t>
      </w:r>
    </w:p>
    <w:p w14:paraId="7056E044" w14:textId="77777777" w:rsidR="00D46370" w:rsidRPr="00B40314" w:rsidRDefault="00D46370" w:rsidP="00D46370">
      <w:pPr>
        <w:spacing w:after="0"/>
        <w:ind w:firstLine="426"/>
        <w:jc w:val="both"/>
        <w:rPr>
          <w:rFonts w:ascii="Times New Roman" w:hAnsi="Times New Roman"/>
          <w:sz w:val="24"/>
          <w:szCs w:val="24"/>
          <w:lang w:val="uk-UA"/>
        </w:rPr>
      </w:pPr>
      <w:r w:rsidRPr="00B40314">
        <w:rPr>
          <w:rFonts w:ascii="Times New Roman" w:hAnsi="Times New Roman"/>
          <w:sz w:val="24"/>
          <w:szCs w:val="24"/>
          <w:lang w:val="uk-UA"/>
        </w:rPr>
        <w:lastRenderedPageBreak/>
        <w:t>у  розділі 10 «Природоохоронні заходи за рахунок цільових фондів» змінено назву напряму діяльності на «Забезпечення природоохоронних заходів згідно постанови КМУ від 17.09.1996 № 1147 «Про затвердження переліку видів діяльності, що належать до природоохоронних заходів» та об’єднано підпункти 1.1 «Придбання контейнерів для сміття», 1.2 «Придбання контейнерів-сіток для пластику» та 1.3 «Придбання урн для сміття»</w:t>
      </w:r>
      <w:r w:rsidR="00375223" w:rsidRPr="00B40314">
        <w:rPr>
          <w:rFonts w:ascii="Times New Roman" w:hAnsi="Times New Roman"/>
          <w:sz w:val="24"/>
          <w:szCs w:val="24"/>
          <w:lang w:val="uk-UA"/>
        </w:rPr>
        <w:t xml:space="preserve">  в один підпункт 1.1 «Придбання контейнерів для сміття, контейнерів-сіток для пластику, урн для сміття». Загальний о</w:t>
      </w:r>
      <w:r w:rsidRPr="00B40314">
        <w:rPr>
          <w:rFonts w:ascii="Times New Roman" w:hAnsi="Times New Roman"/>
          <w:sz w:val="24"/>
          <w:szCs w:val="24"/>
          <w:lang w:val="uk-UA"/>
        </w:rPr>
        <w:t>бсяг фінансування залишається без змін</w:t>
      </w:r>
      <w:r w:rsidR="00375223" w:rsidRPr="00B40314">
        <w:rPr>
          <w:rFonts w:ascii="Times New Roman" w:hAnsi="Times New Roman"/>
          <w:sz w:val="24"/>
          <w:szCs w:val="24"/>
          <w:lang w:val="uk-UA"/>
        </w:rPr>
        <w:t xml:space="preserve"> і становить </w:t>
      </w:r>
      <w:r w:rsidRPr="00B40314">
        <w:rPr>
          <w:rFonts w:ascii="Times New Roman" w:hAnsi="Times New Roman"/>
          <w:sz w:val="24"/>
          <w:szCs w:val="24"/>
          <w:lang w:val="uk-UA"/>
        </w:rPr>
        <w:t>825,5 тис. грн.</w:t>
      </w:r>
    </w:p>
    <w:p w14:paraId="4FE68A76" w14:textId="77777777" w:rsidR="00D46370" w:rsidRPr="00B40314" w:rsidRDefault="00D46370" w:rsidP="00D46370">
      <w:pPr>
        <w:spacing w:after="0"/>
        <w:ind w:firstLine="426"/>
        <w:jc w:val="both"/>
        <w:rPr>
          <w:rFonts w:ascii="Times New Roman" w:hAnsi="Times New Roman"/>
          <w:sz w:val="24"/>
          <w:szCs w:val="24"/>
          <w:lang w:val="uk-UA"/>
        </w:rPr>
      </w:pPr>
      <w:r w:rsidRPr="00B40314">
        <w:rPr>
          <w:rFonts w:ascii="Times New Roman" w:hAnsi="Times New Roman"/>
          <w:sz w:val="24"/>
          <w:szCs w:val="24"/>
          <w:lang w:val="uk-UA"/>
        </w:rPr>
        <w:t>д</w:t>
      </w:r>
      <w:r w:rsidR="00027FBF" w:rsidRPr="00B40314">
        <w:rPr>
          <w:rFonts w:ascii="Times New Roman" w:hAnsi="Times New Roman"/>
          <w:sz w:val="24"/>
          <w:szCs w:val="24"/>
          <w:lang w:val="uk-UA"/>
        </w:rPr>
        <w:t xml:space="preserve">оповнення Додатку до Програми розділом XXI «Утримання та розвиток автомобільних доріг та дорожньої інфраструктури за рахунок коштів місцевого бюджету» з підпунктом 1.1 «Коригування </w:t>
      </w:r>
      <w:proofErr w:type="spellStart"/>
      <w:r w:rsidR="00027FBF" w:rsidRPr="00B40314">
        <w:rPr>
          <w:rFonts w:ascii="Times New Roman" w:hAnsi="Times New Roman"/>
          <w:sz w:val="24"/>
          <w:szCs w:val="24"/>
          <w:lang w:val="uk-UA"/>
        </w:rPr>
        <w:t>про</w:t>
      </w:r>
      <w:r w:rsidR="006B3B3C" w:rsidRPr="00B40314">
        <w:rPr>
          <w:rFonts w:ascii="Times New Roman" w:hAnsi="Times New Roman"/>
          <w:sz w:val="24"/>
          <w:szCs w:val="24"/>
          <w:lang w:val="uk-UA"/>
        </w:rPr>
        <w:t>є</w:t>
      </w:r>
      <w:r w:rsidR="00027FBF" w:rsidRPr="00B40314">
        <w:rPr>
          <w:rFonts w:ascii="Times New Roman" w:hAnsi="Times New Roman"/>
          <w:sz w:val="24"/>
          <w:szCs w:val="24"/>
          <w:lang w:val="uk-UA"/>
        </w:rPr>
        <w:t>ктно</w:t>
      </w:r>
      <w:proofErr w:type="spellEnd"/>
      <w:r w:rsidR="00027FBF" w:rsidRPr="00B40314">
        <w:rPr>
          <w:rFonts w:ascii="Times New Roman" w:hAnsi="Times New Roman"/>
          <w:sz w:val="24"/>
          <w:szCs w:val="24"/>
          <w:lang w:val="uk-UA"/>
        </w:rPr>
        <w:t xml:space="preserve">-кошторисної документації по об’єкту «Нове будівництво мостового переходу через </w:t>
      </w:r>
      <w:proofErr w:type="spellStart"/>
      <w:r w:rsidR="00027FBF" w:rsidRPr="00B40314">
        <w:rPr>
          <w:rFonts w:ascii="Times New Roman" w:hAnsi="Times New Roman"/>
          <w:sz w:val="24"/>
          <w:szCs w:val="24"/>
          <w:lang w:val="uk-UA"/>
        </w:rPr>
        <w:t>р.Сула</w:t>
      </w:r>
      <w:proofErr w:type="spellEnd"/>
      <w:r w:rsidR="00027FBF" w:rsidRPr="00B40314">
        <w:rPr>
          <w:rFonts w:ascii="Times New Roman" w:hAnsi="Times New Roman"/>
          <w:sz w:val="24"/>
          <w:szCs w:val="24"/>
          <w:lang w:val="uk-UA"/>
        </w:rPr>
        <w:t xml:space="preserve"> по </w:t>
      </w:r>
      <w:proofErr w:type="spellStart"/>
      <w:r w:rsidR="00027FBF" w:rsidRPr="00B40314">
        <w:rPr>
          <w:rFonts w:ascii="Times New Roman" w:hAnsi="Times New Roman"/>
          <w:sz w:val="24"/>
          <w:szCs w:val="24"/>
          <w:lang w:val="uk-UA"/>
        </w:rPr>
        <w:t>вул.Полтавській</w:t>
      </w:r>
      <w:proofErr w:type="spellEnd"/>
      <w:r w:rsidR="00027FBF" w:rsidRPr="00B40314">
        <w:rPr>
          <w:rFonts w:ascii="Times New Roman" w:hAnsi="Times New Roman"/>
          <w:sz w:val="24"/>
          <w:szCs w:val="24"/>
          <w:lang w:val="uk-UA"/>
        </w:rPr>
        <w:t xml:space="preserve"> в </w:t>
      </w:r>
      <w:proofErr w:type="spellStart"/>
      <w:r w:rsidR="00027FBF" w:rsidRPr="00B40314">
        <w:rPr>
          <w:rFonts w:ascii="Times New Roman" w:hAnsi="Times New Roman"/>
          <w:sz w:val="24"/>
          <w:szCs w:val="24"/>
          <w:lang w:val="uk-UA"/>
        </w:rPr>
        <w:t>м.Ромни</w:t>
      </w:r>
      <w:proofErr w:type="spellEnd"/>
      <w:r w:rsidR="00027FBF" w:rsidRPr="00B40314">
        <w:rPr>
          <w:rFonts w:ascii="Times New Roman" w:hAnsi="Times New Roman"/>
          <w:sz w:val="24"/>
          <w:szCs w:val="24"/>
          <w:lang w:val="uk-UA"/>
        </w:rPr>
        <w:t xml:space="preserve"> Сумської області</w:t>
      </w:r>
      <w:r w:rsidR="00183E72" w:rsidRPr="00B40314">
        <w:rPr>
          <w:rFonts w:ascii="Times New Roman" w:hAnsi="Times New Roman"/>
          <w:sz w:val="24"/>
          <w:szCs w:val="24"/>
          <w:lang w:val="uk-UA"/>
        </w:rPr>
        <w:t>»</w:t>
      </w:r>
      <w:r w:rsidR="00375223" w:rsidRPr="00B40314">
        <w:rPr>
          <w:rFonts w:ascii="Times New Roman" w:hAnsi="Times New Roman"/>
          <w:sz w:val="24"/>
          <w:szCs w:val="24"/>
          <w:lang w:val="uk-UA"/>
        </w:rPr>
        <w:t>»</w:t>
      </w:r>
      <w:r w:rsidR="00027FBF" w:rsidRPr="00B40314">
        <w:rPr>
          <w:rFonts w:ascii="Times New Roman" w:hAnsi="Times New Roman"/>
          <w:sz w:val="24"/>
          <w:szCs w:val="24"/>
          <w:lang w:val="uk-UA"/>
        </w:rPr>
        <w:t xml:space="preserve"> з обсягом </w:t>
      </w:r>
      <w:r w:rsidRPr="00B40314">
        <w:rPr>
          <w:rFonts w:ascii="Times New Roman" w:hAnsi="Times New Roman"/>
          <w:sz w:val="24"/>
          <w:szCs w:val="24"/>
          <w:lang w:val="uk-UA"/>
        </w:rPr>
        <w:t xml:space="preserve">фінансування </w:t>
      </w:r>
      <w:r w:rsidR="00F7573F" w:rsidRPr="00B40314">
        <w:rPr>
          <w:rFonts w:ascii="Times New Roman" w:hAnsi="Times New Roman"/>
          <w:sz w:val="24"/>
          <w:szCs w:val="24"/>
          <w:lang w:val="uk-UA"/>
        </w:rPr>
        <w:t>700</w:t>
      </w:r>
      <w:r w:rsidRPr="00B40314">
        <w:rPr>
          <w:rFonts w:ascii="Times New Roman" w:hAnsi="Times New Roman"/>
          <w:sz w:val="24"/>
          <w:szCs w:val="24"/>
          <w:lang w:val="uk-UA"/>
        </w:rPr>
        <w:t xml:space="preserve"> </w:t>
      </w:r>
      <w:r w:rsidR="00027FBF" w:rsidRPr="00B40314">
        <w:rPr>
          <w:rFonts w:ascii="Times New Roman" w:hAnsi="Times New Roman"/>
          <w:sz w:val="24"/>
          <w:szCs w:val="24"/>
          <w:lang w:val="uk-UA"/>
        </w:rPr>
        <w:t>тис. грн</w:t>
      </w:r>
      <w:r w:rsidR="00375223" w:rsidRPr="00B40314">
        <w:rPr>
          <w:rFonts w:ascii="Times New Roman" w:hAnsi="Times New Roman"/>
          <w:sz w:val="24"/>
          <w:szCs w:val="24"/>
          <w:lang w:val="uk-UA"/>
        </w:rPr>
        <w:t>.</w:t>
      </w:r>
    </w:p>
    <w:p w14:paraId="5A5ABCB0" w14:textId="77777777" w:rsidR="00EC09DB" w:rsidRPr="00B40314" w:rsidRDefault="00EC09DB" w:rsidP="00181A74">
      <w:pPr>
        <w:spacing w:after="0" w:line="273" w:lineRule="auto"/>
        <w:ind w:right="-144"/>
        <w:rPr>
          <w:rFonts w:ascii="Times New Roman" w:hAnsi="Times New Roman"/>
          <w:b/>
          <w:bCs/>
          <w:sz w:val="24"/>
          <w:szCs w:val="24"/>
          <w:lang w:val="uk-UA"/>
        </w:rPr>
      </w:pPr>
    </w:p>
    <w:p w14:paraId="66059463" w14:textId="77777777" w:rsidR="00EC09DB" w:rsidRPr="00B40314" w:rsidRDefault="00EC09DB" w:rsidP="00181A74">
      <w:pPr>
        <w:spacing w:after="0" w:line="273" w:lineRule="auto"/>
        <w:ind w:right="-144"/>
        <w:rPr>
          <w:rFonts w:ascii="Times New Roman" w:hAnsi="Times New Roman"/>
          <w:b/>
          <w:bCs/>
          <w:sz w:val="24"/>
          <w:szCs w:val="24"/>
          <w:lang w:val="uk-UA"/>
        </w:rPr>
      </w:pPr>
    </w:p>
    <w:p w14:paraId="7F1A7BBE" w14:textId="77777777" w:rsidR="007248C8" w:rsidRPr="00B40314" w:rsidRDefault="00227D24" w:rsidP="00181A74">
      <w:pPr>
        <w:spacing w:after="0" w:line="273" w:lineRule="auto"/>
        <w:ind w:right="-144"/>
        <w:rPr>
          <w:rFonts w:ascii="Times New Roman" w:hAnsi="Times New Roman"/>
          <w:b/>
          <w:bCs/>
          <w:sz w:val="24"/>
          <w:szCs w:val="24"/>
          <w:lang w:val="uk-UA"/>
        </w:rPr>
      </w:pPr>
      <w:r w:rsidRPr="00B40314">
        <w:rPr>
          <w:rFonts w:ascii="Times New Roman" w:hAnsi="Times New Roman"/>
          <w:b/>
          <w:bCs/>
          <w:sz w:val="24"/>
          <w:szCs w:val="24"/>
          <w:lang w:val="uk-UA"/>
        </w:rPr>
        <w:t xml:space="preserve">Начальник </w:t>
      </w:r>
      <w:r w:rsidR="007248C8" w:rsidRPr="00B40314">
        <w:rPr>
          <w:rFonts w:ascii="Times New Roman" w:hAnsi="Times New Roman"/>
          <w:b/>
          <w:bCs/>
          <w:sz w:val="24"/>
          <w:szCs w:val="24"/>
          <w:lang w:val="uk-UA"/>
        </w:rPr>
        <w:t xml:space="preserve"> управління </w:t>
      </w:r>
    </w:p>
    <w:p w14:paraId="360A29CD" w14:textId="77777777" w:rsidR="007248C8" w:rsidRPr="00B40314" w:rsidRDefault="007248C8" w:rsidP="00181A74">
      <w:pPr>
        <w:spacing w:after="0" w:line="273" w:lineRule="auto"/>
        <w:ind w:right="-144"/>
        <w:rPr>
          <w:rFonts w:ascii="Times New Roman" w:hAnsi="Times New Roman"/>
          <w:b/>
          <w:bCs/>
          <w:sz w:val="24"/>
          <w:szCs w:val="24"/>
          <w:lang w:val="uk-UA"/>
        </w:rPr>
      </w:pPr>
      <w:r w:rsidRPr="00B40314">
        <w:rPr>
          <w:rFonts w:ascii="Times New Roman" w:hAnsi="Times New Roman"/>
          <w:b/>
          <w:bCs/>
          <w:sz w:val="24"/>
          <w:szCs w:val="24"/>
          <w:lang w:val="uk-UA"/>
        </w:rPr>
        <w:t xml:space="preserve">житлово-комунального господарства </w:t>
      </w:r>
    </w:p>
    <w:p w14:paraId="3EF26807" w14:textId="77777777" w:rsidR="007248C8" w:rsidRPr="00B40314" w:rsidRDefault="007248C8" w:rsidP="00181A74">
      <w:pPr>
        <w:spacing w:after="0" w:line="273" w:lineRule="auto"/>
        <w:ind w:right="-144"/>
        <w:rPr>
          <w:rFonts w:ascii="Times New Roman" w:hAnsi="Times New Roman"/>
          <w:b/>
          <w:bCs/>
          <w:sz w:val="24"/>
          <w:szCs w:val="24"/>
          <w:lang w:val="uk-UA"/>
        </w:rPr>
      </w:pPr>
      <w:r w:rsidRPr="00B40314">
        <w:rPr>
          <w:rFonts w:ascii="Times New Roman" w:hAnsi="Times New Roman"/>
          <w:b/>
          <w:bCs/>
          <w:sz w:val="24"/>
          <w:szCs w:val="24"/>
          <w:lang w:val="uk-UA"/>
        </w:rPr>
        <w:t>Роменської міської ради</w:t>
      </w:r>
      <w:r w:rsidR="005A4889" w:rsidRPr="00B40314">
        <w:rPr>
          <w:rFonts w:ascii="Times New Roman" w:hAnsi="Times New Roman"/>
          <w:b/>
          <w:bCs/>
          <w:sz w:val="24"/>
          <w:szCs w:val="24"/>
          <w:lang w:val="uk-UA"/>
        </w:rPr>
        <w:tab/>
      </w:r>
      <w:r w:rsidR="005A4889" w:rsidRPr="00B40314">
        <w:rPr>
          <w:rFonts w:ascii="Times New Roman" w:hAnsi="Times New Roman"/>
          <w:b/>
          <w:bCs/>
          <w:sz w:val="24"/>
          <w:szCs w:val="24"/>
          <w:lang w:val="uk-UA"/>
        </w:rPr>
        <w:tab/>
      </w:r>
      <w:r w:rsidR="005A4889" w:rsidRPr="00B40314">
        <w:rPr>
          <w:rFonts w:ascii="Times New Roman" w:hAnsi="Times New Roman"/>
          <w:b/>
          <w:bCs/>
          <w:sz w:val="24"/>
          <w:szCs w:val="24"/>
          <w:lang w:val="uk-UA"/>
        </w:rPr>
        <w:tab/>
      </w:r>
      <w:r w:rsidR="005A4889" w:rsidRPr="00B40314">
        <w:rPr>
          <w:rFonts w:ascii="Times New Roman" w:hAnsi="Times New Roman"/>
          <w:b/>
          <w:bCs/>
          <w:sz w:val="24"/>
          <w:szCs w:val="24"/>
          <w:lang w:val="uk-UA"/>
        </w:rPr>
        <w:tab/>
      </w:r>
      <w:r w:rsidR="005A4889" w:rsidRPr="00B40314">
        <w:rPr>
          <w:rFonts w:ascii="Times New Roman" w:hAnsi="Times New Roman"/>
          <w:b/>
          <w:bCs/>
          <w:sz w:val="24"/>
          <w:szCs w:val="24"/>
          <w:lang w:val="uk-UA"/>
        </w:rPr>
        <w:tab/>
      </w:r>
      <w:r w:rsidR="005A4889" w:rsidRPr="00B40314">
        <w:rPr>
          <w:rFonts w:ascii="Times New Roman" w:hAnsi="Times New Roman"/>
          <w:b/>
          <w:bCs/>
          <w:sz w:val="24"/>
          <w:szCs w:val="24"/>
          <w:lang w:val="uk-UA"/>
        </w:rPr>
        <w:tab/>
      </w:r>
      <w:r w:rsidR="00227D24" w:rsidRPr="00B40314">
        <w:rPr>
          <w:rFonts w:ascii="Times New Roman" w:hAnsi="Times New Roman"/>
          <w:b/>
          <w:bCs/>
          <w:sz w:val="24"/>
          <w:szCs w:val="24"/>
          <w:lang w:val="uk-UA"/>
        </w:rPr>
        <w:t xml:space="preserve">Олена ГРЕБЕНЮК </w:t>
      </w:r>
    </w:p>
    <w:p w14:paraId="748DA41D" w14:textId="77777777" w:rsidR="00C029BF" w:rsidRPr="00B40314" w:rsidRDefault="00C029BF" w:rsidP="00181A74">
      <w:pPr>
        <w:spacing w:after="0" w:line="273" w:lineRule="auto"/>
        <w:ind w:right="-144"/>
        <w:rPr>
          <w:rFonts w:ascii="Times New Roman" w:hAnsi="Times New Roman"/>
          <w:b/>
          <w:bCs/>
          <w:sz w:val="24"/>
          <w:szCs w:val="24"/>
          <w:lang w:val="uk-UA"/>
        </w:rPr>
      </w:pPr>
    </w:p>
    <w:p w14:paraId="78DDE8FD" w14:textId="77777777" w:rsidR="001A3EC9" w:rsidRPr="00B40314" w:rsidRDefault="001A3EC9" w:rsidP="00181A74">
      <w:pPr>
        <w:spacing w:after="0" w:line="273" w:lineRule="auto"/>
        <w:ind w:right="-144"/>
        <w:rPr>
          <w:rFonts w:ascii="Times New Roman" w:hAnsi="Times New Roman"/>
          <w:b/>
          <w:bCs/>
          <w:sz w:val="24"/>
          <w:szCs w:val="24"/>
          <w:lang w:val="uk-UA"/>
        </w:rPr>
      </w:pPr>
    </w:p>
    <w:p w14:paraId="744026DF" w14:textId="77777777" w:rsidR="00CF06C2" w:rsidRPr="00B40314" w:rsidRDefault="00CF06C2" w:rsidP="00181A74">
      <w:pPr>
        <w:spacing w:after="0" w:line="273" w:lineRule="auto"/>
        <w:ind w:right="-144"/>
        <w:rPr>
          <w:rFonts w:ascii="Times New Roman" w:hAnsi="Times New Roman"/>
          <w:sz w:val="24"/>
          <w:szCs w:val="24"/>
          <w:lang w:eastAsia="zh-CN"/>
        </w:rPr>
      </w:pPr>
      <w:proofErr w:type="spellStart"/>
      <w:r w:rsidRPr="00B40314">
        <w:rPr>
          <w:rFonts w:ascii="Times New Roman" w:hAnsi="Times New Roman"/>
          <w:b/>
          <w:bCs/>
          <w:sz w:val="24"/>
          <w:szCs w:val="24"/>
          <w:lang w:val="uk-UA" w:eastAsia="zh-CN"/>
        </w:rPr>
        <w:t>Погодже</w:t>
      </w:r>
      <w:proofErr w:type="spellEnd"/>
      <w:r w:rsidRPr="00B40314">
        <w:rPr>
          <w:rFonts w:ascii="Times New Roman" w:hAnsi="Times New Roman"/>
          <w:b/>
          <w:bCs/>
          <w:sz w:val="24"/>
          <w:szCs w:val="24"/>
          <w:lang w:eastAsia="zh-CN"/>
        </w:rPr>
        <w:t>но</w:t>
      </w:r>
    </w:p>
    <w:p w14:paraId="5C2027AE" w14:textId="77777777" w:rsidR="007942CD" w:rsidRPr="00362D54" w:rsidRDefault="00CF06C2" w:rsidP="00181A74">
      <w:pPr>
        <w:suppressAutoHyphens/>
        <w:spacing w:after="0" w:line="273" w:lineRule="auto"/>
        <w:ind w:right="-144"/>
        <w:rPr>
          <w:rFonts w:ascii="Times New Roman" w:hAnsi="Times New Roman"/>
          <w:b/>
          <w:bCs/>
          <w:sz w:val="24"/>
          <w:szCs w:val="24"/>
          <w:lang w:val="uk-UA" w:eastAsia="zh-CN"/>
        </w:rPr>
      </w:pPr>
      <w:proofErr w:type="spellStart"/>
      <w:r w:rsidRPr="00B40314">
        <w:rPr>
          <w:rFonts w:ascii="Times New Roman" w:hAnsi="Times New Roman"/>
          <w:b/>
          <w:bCs/>
          <w:sz w:val="24"/>
          <w:szCs w:val="24"/>
          <w:lang w:eastAsia="zh-CN"/>
        </w:rPr>
        <w:t>Керуючий</w:t>
      </w:r>
      <w:proofErr w:type="spellEnd"/>
      <w:r w:rsidRPr="00B40314">
        <w:rPr>
          <w:rFonts w:ascii="Times New Roman" w:hAnsi="Times New Roman"/>
          <w:b/>
          <w:bCs/>
          <w:sz w:val="24"/>
          <w:szCs w:val="24"/>
          <w:lang w:eastAsia="zh-CN"/>
        </w:rPr>
        <w:t xml:space="preserve"> справами </w:t>
      </w:r>
      <w:proofErr w:type="spellStart"/>
      <w:r w:rsidRPr="00B40314">
        <w:rPr>
          <w:rFonts w:ascii="Times New Roman" w:hAnsi="Times New Roman"/>
          <w:b/>
          <w:bCs/>
          <w:sz w:val="24"/>
          <w:szCs w:val="24"/>
          <w:lang w:eastAsia="zh-CN"/>
        </w:rPr>
        <w:t>виконкому</w:t>
      </w:r>
      <w:proofErr w:type="spellEnd"/>
      <w:r w:rsidR="005A4889" w:rsidRPr="00B40314">
        <w:rPr>
          <w:rFonts w:ascii="Times New Roman" w:hAnsi="Times New Roman"/>
          <w:b/>
          <w:bCs/>
          <w:sz w:val="24"/>
          <w:szCs w:val="24"/>
          <w:lang w:eastAsia="zh-CN"/>
        </w:rPr>
        <w:tab/>
      </w:r>
      <w:r w:rsidR="005A4889" w:rsidRPr="00B40314">
        <w:rPr>
          <w:rFonts w:ascii="Times New Roman" w:hAnsi="Times New Roman"/>
          <w:b/>
          <w:bCs/>
          <w:sz w:val="24"/>
          <w:szCs w:val="24"/>
          <w:lang w:eastAsia="zh-CN"/>
        </w:rPr>
        <w:tab/>
      </w:r>
      <w:r w:rsidR="005A4889" w:rsidRPr="00B40314">
        <w:rPr>
          <w:rFonts w:ascii="Times New Roman" w:hAnsi="Times New Roman"/>
          <w:b/>
          <w:bCs/>
          <w:sz w:val="24"/>
          <w:szCs w:val="24"/>
          <w:lang w:val="uk-UA" w:eastAsia="zh-CN"/>
        </w:rPr>
        <w:tab/>
      </w:r>
      <w:r w:rsidR="005A4889" w:rsidRPr="00B40314">
        <w:rPr>
          <w:rFonts w:ascii="Times New Roman" w:hAnsi="Times New Roman"/>
          <w:b/>
          <w:bCs/>
          <w:sz w:val="24"/>
          <w:szCs w:val="24"/>
          <w:lang w:val="uk-UA" w:eastAsia="zh-CN"/>
        </w:rPr>
        <w:tab/>
      </w:r>
      <w:r w:rsidR="005A4889" w:rsidRPr="00B40314">
        <w:rPr>
          <w:rFonts w:ascii="Times New Roman" w:hAnsi="Times New Roman"/>
          <w:b/>
          <w:bCs/>
          <w:sz w:val="24"/>
          <w:szCs w:val="24"/>
          <w:lang w:val="uk-UA" w:eastAsia="zh-CN"/>
        </w:rPr>
        <w:tab/>
      </w:r>
      <w:proofErr w:type="spellStart"/>
      <w:r w:rsidRPr="00B40314">
        <w:rPr>
          <w:rFonts w:ascii="Times New Roman" w:hAnsi="Times New Roman"/>
          <w:b/>
          <w:bCs/>
          <w:sz w:val="24"/>
          <w:szCs w:val="24"/>
          <w:lang w:eastAsia="zh-CN"/>
        </w:rPr>
        <w:t>Наталія</w:t>
      </w:r>
      <w:proofErr w:type="spellEnd"/>
      <w:r w:rsidRPr="00B40314">
        <w:rPr>
          <w:rFonts w:ascii="Times New Roman" w:hAnsi="Times New Roman"/>
          <w:b/>
          <w:bCs/>
          <w:sz w:val="24"/>
          <w:szCs w:val="24"/>
          <w:lang w:eastAsia="zh-CN"/>
        </w:rPr>
        <w:t xml:space="preserve"> МОСКАЛЕНКО</w:t>
      </w:r>
    </w:p>
    <w:sectPr w:rsidR="007942CD" w:rsidRPr="00362D54" w:rsidSect="003A3657">
      <w:pgSz w:w="11906" w:h="16838"/>
      <w:pgMar w:top="709" w:right="850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C617193" w14:textId="77777777" w:rsidR="00A306ED" w:rsidRDefault="00A306ED" w:rsidP="00824099">
      <w:pPr>
        <w:spacing w:after="0" w:line="240" w:lineRule="auto"/>
      </w:pPr>
      <w:r>
        <w:separator/>
      </w:r>
    </w:p>
  </w:endnote>
  <w:endnote w:type="continuationSeparator" w:id="0">
    <w:p w14:paraId="6DDCBDC2" w14:textId="77777777" w:rsidR="00A306ED" w:rsidRDefault="00A306ED" w:rsidP="0082409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F5A45C4" w14:textId="77777777" w:rsidR="00A306ED" w:rsidRDefault="00A306ED" w:rsidP="00824099">
      <w:pPr>
        <w:spacing w:after="0" w:line="240" w:lineRule="auto"/>
      </w:pPr>
      <w:r>
        <w:separator/>
      </w:r>
    </w:p>
  </w:footnote>
  <w:footnote w:type="continuationSeparator" w:id="0">
    <w:p w14:paraId="2C53122B" w14:textId="77777777" w:rsidR="00A306ED" w:rsidRDefault="00A306ED" w:rsidP="0082409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8F0E87"/>
    <w:multiLevelType w:val="hybridMultilevel"/>
    <w:tmpl w:val="FA821288"/>
    <w:lvl w:ilvl="0" w:tplc="8334E990">
      <w:start w:val="1"/>
      <w:numFmt w:val="decimal"/>
      <w:lvlText w:val="%1."/>
      <w:lvlJc w:val="left"/>
      <w:pPr>
        <w:ind w:left="1452" w:hanging="88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 w15:restartNumberingAfterBreak="0">
    <w:nsid w:val="05CF07A8"/>
    <w:multiLevelType w:val="multilevel"/>
    <w:tmpl w:val="DC44D51E"/>
    <w:lvl w:ilvl="0">
      <w:start w:val="1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99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</w:rPr>
    </w:lvl>
  </w:abstractNum>
  <w:abstractNum w:abstractNumId="2" w15:restartNumberingAfterBreak="0">
    <w:nsid w:val="0FCB1E71"/>
    <w:multiLevelType w:val="hybridMultilevel"/>
    <w:tmpl w:val="0F96443A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9B42BA"/>
    <w:multiLevelType w:val="hybridMultilevel"/>
    <w:tmpl w:val="4E42A460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6B60AB9"/>
    <w:multiLevelType w:val="hybridMultilevel"/>
    <w:tmpl w:val="1A8E1B28"/>
    <w:lvl w:ilvl="0" w:tplc="5DDC5C4A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647" w:hanging="360"/>
      </w:pPr>
    </w:lvl>
    <w:lvl w:ilvl="2" w:tplc="0422001B" w:tentative="1">
      <w:start w:val="1"/>
      <w:numFmt w:val="lowerRoman"/>
      <w:lvlText w:val="%3."/>
      <w:lvlJc w:val="right"/>
      <w:pPr>
        <w:ind w:left="2367" w:hanging="180"/>
      </w:pPr>
    </w:lvl>
    <w:lvl w:ilvl="3" w:tplc="0422000F" w:tentative="1">
      <w:start w:val="1"/>
      <w:numFmt w:val="decimal"/>
      <w:lvlText w:val="%4."/>
      <w:lvlJc w:val="left"/>
      <w:pPr>
        <w:ind w:left="3087" w:hanging="360"/>
      </w:pPr>
    </w:lvl>
    <w:lvl w:ilvl="4" w:tplc="04220019" w:tentative="1">
      <w:start w:val="1"/>
      <w:numFmt w:val="lowerLetter"/>
      <w:lvlText w:val="%5."/>
      <w:lvlJc w:val="left"/>
      <w:pPr>
        <w:ind w:left="3807" w:hanging="360"/>
      </w:pPr>
    </w:lvl>
    <w:lvl w:ilvl="5" w:tplc="0422001B" w:tentative="1">
      <w:start w:val="1"/>
      <w:numFmt w:val="lowerRoman"/>
      <w:lvlText w:val="%6."/>
      <w:lvlJc w:val="right"/>
      <w:pPr>
        <w:ind w:left="4527" w:hanging="180"/>
      </w:pPr>
    </w:lvl>
    <w:lvl w:ilvl="6" w:tplc="0422000F" w:tentative="1">
      <w:start w:val="1"/>
      <w:numFmt w:val="decimal"/>
      <w:lvlText w:val="%7."/>
      <w:lvlJc w:val="left"/>
      <w:pPr>
        <w:ind w:left="5247" w:hanging="360"/>
      </w:pPr>
    </w:lvl>
    <w:lvl w:ilvl="7" w:tplc="04220019" w:tentative="1">
      <w:start w:val="1"/>
      <w:numFmt w:val="lowerLetter"/>
      <w:lvlText w:val="%8."/>
      <w:lvlJc w:val="left"/>
      <w:pPr>
        <w:ind w:left="5967" w:hanging="360"/>
      </w:pPr>
    </w:lvl>
    <w:lvl w:ilvl="8" w:tplc="042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5" w15:restartNumberingAfterBreak="0">
    <w:nsid w:val="215F018B"/>
    <w:multiLevelType w:val="hybridMultilevel"/>
    <w:tmpl w:val="E7DC87D4"/>
    <w:lvl w:ilvl="0" w:tplc="7ED41D36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6" w15:restartNumberingAfterBreak="0">
    <w:nsid w:val="292A67AD"/>
    <w:multiLevelType w:val="hybridMultilevel"/>
    <w:tmpl w:val="87821C58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5CA070A"/>
    <w:multiLevelType w:val="hybridMultilevel"/>
    <w:tmpl w:val="86760594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68C22A0"/>
    <w:multiLevelType w:val="hybridMultilevel"/>
    <w:tmpl w:val="4DBEE464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5"/>
  </w:num>
  <w:num w:numId="4">
    <w:abstractNumId w:val="4"/>
  </w:num>
  <w:num w:numId="5">
    <w:abstractNumId w:val="8"/>
  </w:num>
  <w:num w:numId="6">
    <w:abstractNumId w:val="6"/>
  </w:num>
  <w:num w:numId="7">
    <w:abstractNumId w:val="3"/>
  </w:num>
  <w:num w:numId="8">
    <w:abstractNumId w:val="7"/>
  </w:num>
  <w:num w:numId="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3815DF"/>
    <w:rsid w:val="000001DF"/>
    <w:rsid w:val="00002D6C"/>
    <w:rsid w:val="00002E0B"/>
    <w:rsid w:val="000037D8"/>
    <w:rsid w:val="0000390F"/>
    <w:rsid w:val="00003C38"/>
    <w:rsid w:val="00006400"/>
    <w:rsid w:val="00006B5A"/>
    <w:rsid w:val="00006E43"/>
    <w:rsid w:val="00010D24"/>
    <w:rsid w:val="0001127C"/>
    <w:rsid w:val="00011285"/>
    <w:rsid w:val="00011367"/>
    <w:rsid w:val="00012BDD"/>
    <w:rsid w:val="000132F5"/>
    <w:rsid w:val="000147F8"/>
    <w:rsid w:val="00015D89"/>
    <w:rsid w:val="0001675D"/>
    <w:rsid w:val="0001782E"/>
    <w:rsid w:val="00020A85"/>
    <w:rsid w:val="00020BFD"/>
    <w:rsid w:val="00023126"/>
    <w:rsid w:val="0002408B"/>
    <w:rsid w:val="000244B5"/>
    <w:rsid w:val="000246CC"/>
    <w:rsid w:val="0002619F"/>
    <w:rsid w:val="00027076"/>
    <w:rsid w:val="00027FBF"/>
    <w:rsid w:val="00030916"/>
    <w:rsid w:val="00030BB1"/>
    <w:rsid w:val="0003102E"/>
    <w:rsid w:val="000311AF"/>
    <w:rsid w:val="0003237D"/>
    <w:rsid w:val="0003273E"/>
    <w:rsid w:val="000347A4"/>
    <w:rsid w:val="0003526B"/>
    <w:rsid w:val="00035654"/>
    <w:rsid w:val="00035B47"/>
    <w:rsid w:val="000362B0"/>
    <w:rsid w:val="00036C54"/>
    <w:rsid w:val="000373AF"/>
    <w:rsid w:val="00041748"/>
    <w:rsid w:val="00042252"/>
    <w:rsid w:val="0004331C"/>
    <w:rsid w:val="0004372C"/>
    <w:rsid w:val="00043875"/>
    <w:rsid w:val="0004451C"/>
    <w:rsid w:val="0004486C"/>
    <w:rsid w:val="00046275"/>
    <w:rsid w:val="0004742D"/>
    <w:rsid w:val="0004778F"/>
    <w:rsid w:val="000479F4"/>
    <w:rsid w:val="00050514"/>
    <w:rsid w:val="00050D02"/>
    <w:rsid w:val="00051AAC"/>
    <w:rsid w:val="00052A29"/>
    <w:rsid w:val="00054AD9"/>
    <w:rsid w:val="0005572B"/>
    <w:rsid w:val="00055DE1"/>
    <w:rsid w:val="000564E6"/>
    <w:rsid w:val="000566F3"/>
    <w:rsid w:val="00056E3F"/>
    <w:rsid w:val="00057C43"/>
    <w:rsid w:val="00060041"/>
    <w:rsid w:val="00061807"/>
    <w:rsid w:val="00062294"/>
    <w:rsid w:val="0006312C"/>
    <w:rsid w:val="000635FE"/>
    <w:rsid w:val="00063C11"/>
    <w:rsid w:val="00063E75"/>
    <w:rsid w:val="00063FA2"/>
    <w:rsid w:val="000655E8"/>
    <w:rsid w:val="000668CF"/>
    <w:rsid w:val="00067412"/>
    <w:rsid w:val="00070381"/>
    <w:rsid w:val="00070AE4"/>
    <w:rsid w:val="0007112C"/>
    <w:rsid w:val="0007136D"/>
    <w:rsid w:val="00072467"/>
    <w:rsid w:val="000733E6"/>
    <w:rsid w:val="00073557"/>
    <w:rsid w:val="00073C62"/>
    <w:rsid w:val="0007435E"/>
    <w:rsid w:val="0007460D"/>
    <w:rsid w:val="000747B5"/>
    <w:rsid w:val="00074F10"/>
    <w:rsid w:val="00075A8D"/>
    <w:rsid w:val="00075FAE"/>
    <w:rsid w:val="00076258"/>
    <w:rsid w:val="0007672D"/>
    <w:rsid w:val="00076EA4"/>
    <w:rsid w:val="000773FE"/>
    <w:rsid w:val="000804E2"/>
    <w:rsid w:val="00080AA7"/>
    <w:rsid w:val="0008118B"/>
    <w:rsid w:val="00081824"/>
    <w:rsid w:val="000824FF"/>
    <w:rsid w:val="00083251"/>
    <w:rsid w:val="000837DF"/>
    <w:rsid w:val="000852C0"/>
    <w:rsid w:val="00085C71"/>
    <w:rsid w:val="00086619"/>
    <w:rsid w:val="00086B9C"/>
    <w:rsid w:val="000879B5"/>
    <w:rsid w:val="00087DB7"/>
    <w:rsid w:val="000908EC"/>
    <w:rsid w:val="00091A65"/>
    <w:rsid w:val="00092F4D"/>
    <w:rsid w:val="00093A3D"/>
    <w:rsid w:val="000945D6"/>
    <w:rsid w:val="00094BDD"/>
    <w:rsid w:val="00096CFC"/>
    <w:rsid w:val="00096F39"/>
    <w:rsid w:val="0009783C"/>
    <w:rsid w:val="000A0396"/>
    <w:rsid w:val="000A2A8A"/>
    <w:rsid w:val="000A7172"/>
    <w:rsid w:val="000A7970"/>
    <w:rsid w:val="000A7B09"/>
    <w:rsid w:val="000B0869"/>
    <w:rsid w:val="000B1C73"/>
    <w:rsid w:val="000B1CEB"/>
    <w:rsid w:val="000B242A"/>
    <w:rsid w:val="000B6240"/>
    <w:rsid w:val="000B6360"/>
    <w:rsid w:val="000B6A55"/>
    <w:rsid w:val="000B6C7E"/>
    <w:rsid w:val="000B7418"/>
    <w:rsid w:val="000B79EF"/>
    <w:rsid w:val="000C01ED"/>
    <w:rsid w:val="000C23F9"/>
    <w:rsid w:val="000C31A6"/>
    <w:rsid w:val="000C333C"/>
    <w:rsid w:val="000C384F"/>
    <w:rsid w:val="000C4D92"/>
    <w:rsid w:val="000C5C12"/>
    <w:rsid w:val="000C5F20"/>
    <w:rsid w:val="000C6E94"/>
    <w:rsid w:val="000C7031"/>
    <w:rsid w:val="000C7D22"/>
    <w:rsid w:val="000D03DA"/>
    <w:rsid w:val="000D1CE5"/>
    <w:rsid w:val="000D34C8"/>
    <w:rsid w:val="000D3CBF"/>
    <w:rsid w:val="000D4AAE"/>
    <w:rsid w:val="000D4E6E"/>
    <w:rsid w:val="000D5805"/>
    <w:rsid w:val="000D584A"/>
    <w:rsid w:val="000D71DE"/>
    <w:rsid w:val="000D7EB7"/>
    <w:rsid w:val="000E0643"/>
    <w:rsid w:val="000E0679"/>
    <w:rsid w:val="000E09D4"/>
    <w:rsid w:val="000E0AF9"/>
    <w:rsid w:val="000E0B89"/>
    <w:rsid w:val="000E1CBC"/>
    <w:rsid w:val="000E29F5"/>
    <w:rsid w:val="000E3F74"/>
    <w:rsid w:val="000E43FA"/>
    <w:rsid w:val="000E4CCD"/>
    <w:rsid w:val="000E7D4E"/>
    <w:rsid w:val="000F0F87"/>
    <w:rsid w:val="000F3838"/>
    <w:rsid w:val="000F524A"/>
    <w:rsid w:val="000F60E5"/>
    <w:rsid w:val="000F6765"/>
    <w:rsid w:val="000F6780"/>
    <w:rsid w:val="000F6A58"/>
    <w:rsid w:val="000F74F5"/>
    <w:rsid w:val="000F777D"/>
    <w:rsid w:val="000F7EA7"/>
    <w:rsid w:val="001013B9"/>
    <w:rsid w:val="00101E8C"/>
    <w:rsid w:val="00102256"/>
    <w:rsid w:val="00102434"/>
    <w:rsid w:val="00103493"/>
    <w:rsid w:val="0010441D"/>
    <w:rsid w:val="00104EDD"/>
    <w:rsid w:val="001077AE"/>
    <w:rsid w:val="00113C7E"/>
    <w:rsid w:val="00113DA0"/>
    <w:rsid w:val="00114029"/>
    <w:rsid w:val="001140F6"/>
    <w:rsid w:val="00114432"/>
    <w:rsid w:val="00115857"/>
    <w:rsid w:val="00116063"/>
    <w:rsid w:val="0011662C"/>
    <w:rsid w:val="00116C05"/>
    <w:rsid w:val="001173EB"/>
    <w:rsid w:val="00117F28"/>
    <w:rsid w:val="001201AD"/>
    <w:rsid w:val="00120DAF"/>
    <w:rsid w:val="00121022"/>
    <w:rsid w:val="00122FC3"/>
    <w:rsid w:val="001234F2"/>
    <w:rsid w:val="001239C9"/>
    <w:rsid w:val="00124589"/>
    <w:rsid w:val="00124E3C"/>
    <w:rsid w:val="00124EB8"/>
    <w:rsid w:val="00127788"/>
    <w:rsid w:val="0013030E"/>
    <w:rsid w:val="0013084F"/>
    <w:rsid w:val="00130D00"/>
    <w:rsid w:val="00131F0C"/>
    <w:rsid w:val="00132373"/>
    <w:rsid w:val="0013322C"/>
    <w:rsid w:val="001336C9"/>
    <w:rsid w:val="00134E13"/>
    <w:rsid w:val="001351E9"/>
    <w:rsid w:val="001354F9"/>
    <w:rsid w:val="0013694F"/>
    <w:rsid w:val="00136C5B"/>
    <w:rsid w:val="0014041D"/>
    <w:rsid w:val="001406D6"/>
    <w:rsid w:val="00141321"/>
    <w:rsid w:val="00141FAD"/>
    <w:rsid w:val="001424A0"/>
    <w:rsid w:val="00144588"/>
    <w:rsid w:val="00145F8D"/>
    <w:rsid w:val="00146640"/>
    <w:rsid w:val="00146CAD"/>
    <w:rsid w:val="001477E2"/>
    <w:rsid w:val="00147BC2"/>
    <w:rsid w:val="00150CB9"/>
    <w:rsid w:val="0015171C"/>
    <w:rsid w:val="00152B60"/>
    <w:rsid w:val="001544B0"/>
    <w:rsid w:val="001549E9"/>
    <w:rsid w:val="00154FAA"/>
    <w:rsid w:val="00155DDF"/>
    <w:rsid w:val="00161586"/>
    <w:rsid w:val="0016247B"/>
    <w:rsid w:val="00162681"/>
    <w:rsid w:val="00162A32"/>
    <w:rsid w:val="00162EDE"/>
    <w:rsid w:val="001632A9"/>
    <w:rsid w:val="00164AD1"/>
    <w:rsid w:val="00164FCC"/>
    <w:rsid w:val="00166C0F"/>
    <w:rsid w:val="00167714"/>
    <w:rsid w:val="0017032A"/>
    <w:rsid w:val="00170CA6"/>
    <w:rsid w:val="00171C04"/>
    <w:rsid w:val="0017284D"/>
    <w:rsid w:val="00175500"/>
    <w:rsid w:val="00175EE2"/>
    <w:rsid w:val="0017687D"/>
    <w:rsid w:val="00176DD8"/>
    <w:rsid w:val="00177008"/>
    <w:rsid w:val="00177931"/>
    <w:rsid w:val="00177AD6"/>
    <w:rsid w:val="0018101C"/>
    <w:rsid w:val="00181A74"/>
    <w:rsid w:val="00183E0F"/>
    <w:rsid w:val="00183E72"/>
    <w:rsid w:val="001842FA"/>
    <w:rsid w:val="00184830"/>
    <w:rsid w:val="00185215"/>
    <w:rsid w:val="00186A66"/>
    <w:rsid w:val="001877D4"/>
    <w:rsid w:val="00191261"/>
    <w:rsid w:val="00191425"/>
    <w:rsid w:val="00191C87"/>
    <w:rsid w:val="00192827"/>
    <w:rsid w:val="001930A4"/>
    <w:rsid w:val="0019536C"/>
    <w:rsid w:val="00197747"/>
    <w:rsid w:val="001A065D"/>
    <w:rsid w:val="001A1272"/>
    <w:rsid w:val="001A163D"/>
    <w:rsid w:val="001A21F0"/>
    <w:rsid w:val="001A23B1"/>
    <w:rsid w:val="001A35D5"/>
    <w:rsid w:val="001A3B68"/>
    <w:rsid w:val="001A3EC9"/>
    <w:rsid w:val="001A59C6"/>
    <w:rsid w:val="001A7AB6"/>
    <w:rsid w:val="001B13CB"/>
    <w:rsid w:val="001B320B"/>
    <w:rsid w:val="001B3B44"/>
    <w:rsid w:val="001B417A"/>
    <w:rsid w:val="001B477B"/>
    <w:rsid w:val="001C0360"/>
    <w:rsid w:val="001C072D"/>
    <w:rsid w:val="001C2160"/>
    <w:rsid w:val="001C29C1"/>
    <w:rsid w:val="001C2A54"/>
    <w:rsid w:val="001C5BB5"/>
    <w:rsid w:val="001C5DE8"/>
    <w:rsid w:val="001C5FAC"/>
    <w:rsid w:val="001C69FD"/>
    <w:rsid w:val="001C6B0F"/>
    <w:rsid w:val="001D0118"/>
    <w:rsid w:val="001D01C2"/>
    <w:rsid w:val="001D0229"/>
    <w:rsid w:val="001D1468"/>
    <w:rsid w:val="001D3F89"/>
    <w:rsid w:val="001D4198"/>
    <w:rsid w:val="001D4B4D"/>
    <w:rsid w:val="001D5370"/>
    <w:rsid w:val="001E304A"/>
    <w:rsid w:val="001E39E1"/>
    <w:rsid w:val="001E6358"/>
    <w:rsid w:val="001E721A"/>
    <w:rsid w:val="001F0C80"/>
    <w:rsid w:val="001F2116"/>
    <w:rsid w:val="001F29A9"/>
    <w:rsid w:val="001F37A3"/>
    <w:rsid w:val="001F557E"/>
    <w:rsid w:val="0020315F"/>
    <w:rsid w:val="00203525"/>
    <w:rsid w:val="00207350"/>
    <w:rsid w:val="0020771B"/>
    <w:rsid w:val="00211ABD"/>
    <w:rsid w:val="00211E1B"/>
    <w:rsid w:val="002120D1"/>
    <w:rsid w:val="00212E38"/>
    <w:rsid w:val="00216761"/>
    <w:rsid w:val="00217323"/>
    <w:rsid w:val="00220003"/>
    <w:rsid w:val="00220179"/>
    <w:rsid w:val="002204F7"/>
    <w:rsid w:val="002215AE"/>
    <w:rsid w:val="0022175D"/>
    <w:rsid w:val="002223F0"/>
    <w:rsid w:val="002226FC"/>
    <w:rsid w:val="00223172"/>
    <w:rsid w:val="00223480"/>
    <w:rsid w:val="00223541"/>
    <w:rsid w:val="00224E38"/>
    <w:rsid w:val="00225701"/>
    <w:rsid w:val="002258C4"/>
    <w:rsid w:val="00225900"/>
    <w:rsid w:val="0022660E"/>
    <w:rsid w:val="002267DC"/>
    <w:rsid w:val="00227210"/>
    <w:rsid w:val="00227D24"/>
    <w:rsid w:val="00231B22"/>
    <w:rsid w:val="00232819"/>
    <w:rsid w:val="00232DD5"/>
    <w:rsid w:val="0023500E"/>
    <w:rsid w:val="002353A2"/>
    <w:rsid w:val="00235AB6"/>
    <w:rsid w:val="002366FB"/>
    <w:rsid w:val="00237421"/>
    <w:rsid w:val="002400E1"/>
    <w:rsid w:val="00241DBC"/>
    <w:rsid w:val="00242F82"/>
    <w:rsid w:val="002449E2"/>
    <w:rsid w:val="00244A8F"/>
    <w:rsid w:val="00244EC8"/>
    <w:rsid w:val="00245209"/>
    <w:rsid w:val="002459A8"/>
    <w:rsid w:val="00245A85"/>
    <w:rsid w:val="00247486"/>
    <w:rsid w:val="00247E74"/>
    <w:rsid w:val="002500C9"/>
    <w:rsid w:val="0025308E"/>
    <w:rsid w:val="002537EE"/>
    <w:rsid w:val="00253D35"/>
    <w:rsid w:val="002543CB"/>
    <w:rsid w:val="00255437"/>
    <w:rsid w:val="00255D1B"/>
    <w:rsid w:val="00256678"/>
    <w:rsid w:val="00256686"/>
    <w:rsid w:val="0025691F"/>
    <w:rsid w:val="00257A9B"/>
    <w:rsid w:val="002600EC"/>
    <w:rsid w:val="00260827"/>
    <w:rsid w:val="002615DE"/>
    <w:rsid w:val="00263C4B"/>
    <w:rsid w:val="00263C8D"/>
    <w:rsid w:val="0026457A"/>
    <w:rsid w:val="0026525D"/>
    <w:rsid w:val="002659D0"/>
    <w:rsid w:val="00267715"/>
    <w:rsid w:val="00267A61"/>
    <w:rsid w:val="00267EA4"/>
    <w:rsid w:val="00273307"/>
    <w:rsid w:val="00275048"/>
    <w:rsid w:val="00275E5E"/>
    <w:rsid w:val="00276183"/>
    <w:rsid w:val="002765BF"/>
    <w:rsid w:val="00276FDD"/>
    <w:rsid w:val="002779F7"/>
    <w:rsid w:val="00282004"/>
    <w:rsid w:val="00282798"/>
    <w:rsid w:val="00282E14"/>
    <w:rsid w:val="0028300A"/>
    <w:rsid w:val="00283031"/>
    <w:rsid w:val="00283D7C"/>
    <w:rsid w:val="00283E16"/>
    <w:rsid w:val="002840A1"/>
    <w:rsid w:val="00284922"/>
    <w:rsid w:val="00285E35"/>
    <w:rsid w:val="002928D1"/>
    <w:rsid w:val="00293010"/>
    <w:rsid w:val="00293189"/>
    <w:rsid w:val="00293EBB"/>
    <w:rsid w:val="00297305"/>
    <w:rsid w:val="002A0C06"/>
    <w:rsid w:val="002A128D"/>
    <w:rsid w:val="002A133D"/>
    <w:rsid w:val="002A1457"/>
    <w:rsid w:val="002A2CAA"/>
    <w:rsid w:val="002A2DD1"/>
    <w:rsid w:val="002A379E"/>
    <w:rsid w:val="002A3979"/>
    <w:rsid w:val="002A3B6A"/>
    <w:rsid w:val="002A3BD6"/>
    <w:rsid w:val="002A4DF2"/>
    <w:rsid w:val="002A5800"/>
    <w:rsid w:val="002A784E"/>
    <w:rsid w:val="002B03DA"/>
    <w:rsid w:val="002B07B2"/>
    <w:rsid w:val="002B0C66"/>
    <w:rsid w:val="002B19CB"/>
    <w:rsid w:val="002B221C"/>
    <w:rsid w:val="002B45CC"/>
    <w:rsid w:val="002B612D"/>
    <w:rsid w:val="002B6332"/>
    <w:rsid w:val="002B695A"/>
    <w:rsid w:val="002B76D3"/>
    <w:rsid w:val="002C036D"/>
    <w:rsid w:val="002C07FE"/>
    <w:rsid w:val="002C0E13"/>
    <w:rsid w:val="002C100C"/>
    <w:rsid w:val="002C200D"/>
    <w:rsid w:val="002C5334"/>
    <w:rsid w:val="002C5D15"/>
    <w:rsid w:val="002C5D41"/>
    <w:rsid w:val="002C5EC4"/>
    <w:rsid w:val="002C6278"/>
    <w:rsid w:val="002C6CFF"/>
    <w:rsid w:val="002C6E4B"/>
    <w:rsid w:val="002C727C"/>
    <w:rsid w:val="002C7627"/>
    <w:rsid w:val="002C7E1A"/>
    <w:rsid w:val="002D3F29"/>
    <w:rsid w:val="002D46B6"/>
    <w:rsid w:val="002D58E8"/>
    <w:rsid w:val="002D5EE3"/>
    <w:rsid w:val="002D6064"/>
    <w:rsid w:val="002D62DD"/>
    <w:rsid w:val="002D69FF"/>
    <w:rsid w:val="002E1489"/>
    <w:rsid w:val="002E26CC"/>
    <w:rsid w:val="002E37F3"/>
    <w:rsid w:val="002E3DEB"/>
    <w:rsid w:val="002E4231"/>
    <w:rsid w:val="002E461B"/>
    <w:rsid w:val="002E4D48"/>
    <w:rsid w:val="002E619B"/>
    <w:rsid w:val="002E7BEC"/>
    <w:rsid w:val="002F101C"/>
    <w:rsid w:val="002F1981"/>
    <w:rsid w:val="002F4173"/>
    <w:rsid w:val="002F44D8"/>
    <w:rsid w:val="002F4651"/>
    <w:rsid w:val="002F4703"/>
    <w:rsid w:val="002F4962"/>
    <w:rsid w:val="002F4B52"/>
    <w:rsid w:val="002F5251"/>
    <w:rsid w:val="002F5514"/>
    <w:rsid w:val="002F5B01"/>
    <w:rsid w:val="002F5D6B"/>
    <w:rsid w:val="002F6DD4"/>
    <w:rsid w:val="002F7849"/>
    <w:rsid w:val="00304FE3"/>
    <w:rsid w:val="00306A06"/>
    <w:rsid w:val="003112F8"/>
    <w:rsid w:val="003118D8"/>
    <w:rsid w:val="00312EA8"/>
    <w:rsid w:val="00313169"/>
    <w:rsid w:val="00313F8A"/>
    <w:rsid w:val="0031561F"/>
    <w:rsid w:val="00315D51"/>
    <w:rsid w:val="00317BFA"/>
    <w:rsid w:val="00317D4E"/>
    <w:rsid w:val="00320232"/>
    <w:rsid w:val="00320A0C"/>
    <w:rsid w:val="003225AE"/>
    <w:rsid w:val="0032353C"/>
    <w:rsid w:val="00323DD3"/>
    <w:rsid w:val="00325290"/>
    <w:rsid w:val="0032631D"/>
    <w:rsid w:val="00326F90"/>
    <w:rsid w:val="00327203"/>
    <w:rsid w:val="00330C9F"/>
    <w:rsid w:val="00331EB9"/>
    <w:rsid w:val="00332BDF"/>
    <w:rsid w:val="00332D15"/>
    <w:rsid w:val="00334A81"/>
    <w:rsid w:val="00334AC3"/>
    <w:rsid w:val="00335BA3"/>
    <w:rsid w:val="00336537"/>
    <w:rsid w:val="00341A22"/>
    <w:rsid w:val="00341E23"/>
    <w:rsid w:val="00343AD8"/>
    <w:rsid w:val="00343F41"/>
    <w:rsid w:val="00343F95"/>
    <w:rsid w:val="0034406F"/>
    <w:rsid w:val="00344830"/>
    <w:rsid w:val="0034619D"/>
    <w:rsid w:val="003461F8"/>
    <w:rsid w:val="003464E0"/>
    <w:rsid w:val="003466CB"/>
    <w:rsid w:val="003478CF"/>
    <w:rsid w:val="0035023D"/>
    <w:rsid w:val="0035150E"/>
    <w:rsid w:val="00353260"/>
    <w:rsid w:val="00353575"/>
    <w:rsid w:val="00353EB5"/>
    <w:rsid w:val="0035506D"/>
    <w:rsid w:val="0035569A"/>
    <w:rsid w:val="003556AD"/>
    <w:rsid w:val="00355E14"/>
    <w:rsid w:val="003562B2"/>
    <w:rsid w:val="00356EFC"/>
    <w:rsid w:val="00357E79"/>
    <w:rsid w:val="00362D54"/>
    <w:rsid w:val="00362EB4"/>
    <w:rsid w:val="003633D0"/>
    <w:rsid w:val="00364829"/>
    <w:rsid w:val="00366105"/>
    <w:rsid w:val="0036613E"/>
    <w:rsid w:val="003678D2"/>
    <w:rsid w:val="00367B65"/>
    <w:rsid w:val="003704AF"/>
    <w:rsid w:val="0037175E"/>
    <w:rsid w:val="00371C5B"/>
    <w:rsid w:val="0037222F"/>
    <w:rsid w:val="003727E4"/>
    <w:rsid w:val="00373356"/>
    <w:rsid w:val="00373627"/>
    <w:rsid w:val="0037397B"/>
    <w:rsid w:val="00373F49"/>
    <w:rsid w:val="00375223"/>
    <w:rsid w:val="003761B9"/>
    <w:rsid w:val="00377786"/>
    <w:rsid w:val="00377D7F"/>
    <w:rsid w:val="003815DF"/>
    <w:rsid w:val="0038379B"/>
    <w:rsid w:val="00385ED3"/>
    <w:rsid w:val="003860D3"/>
    <w:rsid w:val="00387874"/>
    <w:rsid w:val="00390965"/>
    <w:rsid w:val="00390E65"/>
    <w:rsid w:val="003926A6"/>
    <w:rsid w:val="003929B7"/>
    <w:rsid w:val="00392D34"/>
    <w:rsid w:val="003933A7"/>
    <w:rsid w:val="003937DD"/>
    <w:rsid w:val="003961C4"/>
    <w:rsid w:val="00396B49"/>
    <w:rsid w:val="003A0416"/>
    <w:rsid w:val="003A3657"/>
    <w:rsid w:val="003A501A"/>
    <w:rsid w:val="003A526D"/>
    <w:rsid w:val="003A6C3E"/>
    <w:rsid w:val="003A720C"/>
    <w:rsid w:val="003A7487"/>
    <w:rsid w:val="003A750E"/>
    <w:rsid w:val="003B3725"/>
    <w:rsid w:val="003B41C3"/>
    <w:rsid w:val="003B4DE7"/>
    <w:rsid w:val="003B5989"/>
    <w:rsid w:val="003B5AF1"/>
    <w:rsid w:val="003B5C80"/>
    <w:rsid w:val="003B6119"/>
    <w:rsid w:val="003B6ACD"/>
    <w:rsid w:val="003B6DAA"/>
    <w:rsid w:val="003B7B46"/>
    <w:rsid w:val="003C0C46"/>
    <w:rsid w:val="003C38C4"/>
    <w:rsid w:val="003C3D17"/>
    <w:rsid w:val="003D0E15"/>
    <w:rsid w:val="003D190C"/>
    <w:rsid w:val="003D1BDB"/>
    <w:rsid w:val="003D1CC1"/>
    <w:rsid w:val="003D1E5F"/>
    <w:rsid w:val="003D3424"/>
    <w:rsid w:val="003D5818"/>
    <w:rsid w:val="003D58B8"/>
    <w:rsid w:val="003D6355"/>
    <w:rsid w:val="003E01AA"/>
    <w:rsid w:val="003E1754"/>
    <w:rsid w:val="003E1E9D"/>
    <w:rsid w:val="003E253C"/>
    <w:rsid w:val="003E28F9"/>
    <w:rsid w:val="003E45D5"/>
    <w:rsid w:val="003E4818"/>
    <w:rsid w:val="003E56C8"/>
    <w:rsid w:val="003E7368"/>
    <w:rsid w:val="003F1F3B"/>
    <w:rsid w:val="003F24F4"/>
    <w:rsid w:val="003F2945"/>
    <w:rsid w:val="003F52CE"/>
    <w:rsid w:val="003F6D27"/>
    <w:rsid w:val="003F7952"/>
    <w:rsid w:val="0040016E"/>
    <w:rsid w:val="00400244"/>
    <w:rsid w:val="00401A79"/>
    <w:rsid w:val="00404A51"/>
    <w:rsid w:val="0040740F"/>
    <w:rsid w:val="00411B49"/>
    <w:rsid w:val="00411DAE"/>
    <w:rsid w:val="00412313"/>
    <w:rsid w:val="004129D3"/>
    <w:rsid w:val="004130D1"/>
    <w:rsid w:val="00413539"/>
    <w:rsid w:val="00413DE1"/>
    <w:rsid w:val="00415983"/>
    <w:rsid w:val="00416B9E"/>
    <w:rsid w:val="00416F64"/>
    <w:rsid w:val="00417691"/>
    <w:rsid w:val="00420C54"/>
    <w:rsid w:val="00420CD5"/>
    <w:rsid w:val="00420EC7"/>
    <w:rsid w:val="0042174B"/>
    <w:rsid w:val="00423469"/>
    <w:rsid w:val="0042367E"/>
    <w:rsid w:val="00423C52"/>
    <w:rsid w:val="0042424B"/>
    <w:rsid w:val="00426436"/>
    <w:rsid w:val="00426555"/>
    <w:rsid w:val="00430487"/>
    <w:rsid w:val="00431D3D"/>
    <w:rsid w:val="00432B78"/>
    <w:rsid w:val="004349D3"/>
    <w:rsid w:val="00435168"/>
    <w:rsid w:val="00437B47"/>
    <w:rsid w:val="00440D29"/>
    <w:rsid w:val="004416F8"/>
    <w:rsid w:val="00441758"/>
    <w:rsid w:val="00441DE8"/>
    <w:rsid w:val="004426D4"/>
    <w:rsid w:val="00442BE8"/>
    <w:rsid w:val="00442D24"/>
    <w:rsid w:val="00443451"/>
    <w:rsid w:val="00445E24"/>
    <w:rsid w:val="00446063"/>
    <w:rsid w:val="004512A2"/>
    <w:rsid w:val="004514F5"/>
    <w:rsid w:val="00452091"/>
    <w:rsid w:val="0045243A"/>
    <w:rsid w:val="00452891"/>
    <w:rsid w:val="00456BC1"/>
    <w:rsid w:val="00456EEA"/>
    <w:rsid w:val="004579E4"/>
    <w:rsid w:val="0046106B"/>
    <w:rsid w:val="0046427E"/>
    <w:rsid w:val="00464CA3"/>
    <w:rsid w:val="0046516E"/>
    <w:rsid w:val="004654BA"/>
    <w:rsid w:val="00465D63"/>
    <w:rsid w:val="004666C4"/>
    <w:rsid w:val="004679EA"/>
    <w:rsid w:val="00467E5F"/>
    <w:rsid w:val="0047127D"/>
    <w:rsid w:val="00471449"/>
    <w:rsid w:val="004716B1"/>
    <w:rsid w:val="00471AD3"/>
    <w:rsid w:val="00473FE2"/>
    <w:rsid w:val="00475D9F"/>
    <w:rsid w:val="0047633B"/>
    <w:rsid w:val="00480A75"/>
    <w:rsid w:val="00480D6F"/>
    <w:rsid w:val="00480D7A"/>
    <w:rsid w:val="004820F7"/>
    <w:rsid w:val="00482A10"/>
    <w:rsid w:val="00483115"/>
    <w:rsid w:val="00483D7E"/>
    <w:rsid w:val="00483F46"/>
    <w:rsid w:val="0048557D"/>
    <w:rsid w:val="004906B5"/>
    <w:rsid w:val="00490E2B"/>
    <w:rsid w:val="00491637"/>
    <w:rsid w:val="00492035"/>
    <w:rsid w:val="00492696"/>
    <w:rsid w:val="00492781"/>
    <w:rsid w:val="00492BAF"/>
    <w:rsid w:val="00492FE0"/>
    <w:rsid w:val="00493AB1"/>
    <w:rsid w:val="00493C33"/>
    <w:rsid w:val="00493D31"/>
    <w:rsid w:val="00494C0B"/>
    <w:rsid w:val="0049603F"/>
    <w:rsid w:val="0049623E"/>
    <w:rsid w:val="004A107A"/>
    <w:rsid w:val="004A11FE"/>
    <w:rsid w:val="004A1BEC"/>
    <w:rsid w:val="004A1F20"/>
    <w:rsid w:val="004A2223"/>
    <w:rsid w:val="004A236C"/>
    <w:rsid w:val="004A27F0"/>
    <w:rsid w:val="004A2814"/>
    <w:rsid w:val="004A31C1"/>
    <w:rsid w:val="004B19EF"/>
    <w:rsid w:val="004B2072"/>
    <w:rsid w:val="004B4124"/>
    <w:rsid w:val="004B5D69"/>
    <w:rsid w:val="004B6731"/>
    <w:rsid w:val="004C13B6"/>
    <w:rsid w:val="004C20BB"/>
    <w:rsid w:val="004C24C7"/>
    <w:rsid w:val="004C3F3E"/>
    <w:rsid w:val="004C3F46"/>
    <w:rsid w:val="004C4B27"/>
    <w:rsid w:val="004C548F"/>
    <w:rsid w:val="004C56B2"/>
    <w:rsid w:val="004C65D9"/>
    <w:rsid w:val="004C68B8"/>
    <w:rsid w:val="004C6EB8"/>
    <w:rsid w:val="004D006C"/>
    <w:rsid w:val="004D1611"/>
    <w:rsid w:val="004D403B"/>
    <w:rsid w:val="004D5C2A"/>
    <w:rsid w:val="004D6566"/>
    <w:rsid w:val="004D7E1A"/>
    <w:rsid w:val="004E1BE8"/>
    <w:rsid w:val="004E382C"/>
    <w:rsid w:val="004E49A4"/>
    <w:rsid w:val="004E658C"/>
    <w:rsid w:val="004E685D"/>
    <w:rsid w:val="004E68F8"/>
    <w:rsid w:val="004F0236"/>
    <w:rsid w:val="004F0E8B"/>
    <w:rsid w:val="004F1B94"/>
    <w:rsid w:val="004F3F9B"/>
    <w:rsid w:val="004F5A19"/>
    <w:rsid w:val="004F5B6C"/>
    <w:rsid w:val="004F60DB"/>
    <w:rsid w:val="004F61F8"/>
    <w:rsid w:val="004F67BB"/>
    <w:rsid w:val="004F6A07"/>
    <w:rsid w:val="004F7222"/>
    <w:rsid w:val="004F7778"/>
    <w:rsid w:val="005001DA"/>
    <w:rsid w:val="00500226"/>
    <w:rsid w:val="005003F5"/>
    <w:rsid w:val="00500577"/>
    <w:rsid w:val="005011DE"/>
    <w:rsid w:val="0050238A"/>
    <w:rsid w:val="0050358F"/>
    <w:rsid w:val="00503E08"/>
    <w:rsid w:val="00505A50"/>
    <w:rsid w:val="00505DE9"/>
    <w:rsid w:val="005103E5"/>
    <w:rsid w:val="00513C6E"/>
    <w:rsid w:val="00513C87"/>
    <w:rsid w:val="00513EE1"/>
    <w:rsid w:val="00514A07"/>
    <w:rsid w:val="00514B00"/>
    <w:rsid w:val="00515BF7"/>
    <w:rsid w:val="005160F9"/>
    <w:rsid w:val="00516B4E"/>
    <w:rsid w:val="00520884"/>
    <w:rsid w:val="005231B7"/>
    <w:rsid w:val="00523352"/>
    <w:rsid w:val="0052402B"/>
    <w:rsid w:val="005245CD"/>
    <w:rsid w:val="005261FF"/>
    <w:rsid w:val="005308D2"/>
    <w:rsid w:val="005314BD"/>
    <w:rsid w:val="005340D1"/>
    <w:rsid w:val="005348AE"/>
    <w:rsid w:val="00534D19"/>
    <w:rsid w:val="00536009"/>
    <w:rsid w:val="005402A9"/>
    <w:rsid w:val="0054189D"/>
    <w:rsid w:val="00541AC0"/>
    <w:rsid w:val="0054220B"/>
    <w:rsid w:val="00542790"/>
    <w:rsid w:val="0054465B"/>
    <w:rsid w:val="0054473D"/>
    <w:rsid w:val="00544A92"/>
    <w:rsid w:val="00546557"/>
    <w:rsid w:val="005471CC"/>
    <w:rsid w:val="005473AE"/>
    <w:rsid w:val="00553321"/>
    <w:rsid w:val="00553D3E"/>
    <w:rsid w:val="00553F76"/>
    <w:rsid w:val="005541F7"/>
    <w:rsid w:val="0055421A"/>
    <w:rsid w:val="00554FED"/>
    <w:rsid w:val="00555008"/>
    <w:rsid w:val="0055596D"/>
    <w:rsid w:val="005560B2"/>
    <w:rsid w:val="00556AF0"/>
    <w:rsid w:val="00556C5F"/>
    <w:rsid w:val="005573A3"/>
    <w:rsid w:val="005578F2"/>
    <w:rsid w:val="00560A60"/>
    <w:rsid w:val="00560E1E"/>
    <w:rsid w:val="00561222"/>
    <w:rsid w:val="00561CFD"/>
    <w:rsid w:val="005620F2"/>
    <w:rsid w:val="00562FCA"/>
    <w:rsid w:val="0056395E"/>
    <w:rsid w:val="00563E58"/>
    <w:rsid w:val="00563ECB"/>
    <w:rsid w:val="0056651B"/>
    <w:rsid w:val="00566E40"/>
    <w:rsid w:val="00567291"/>
    <w:rsid w:val="005673A1"/>
    <w:rsid w:val="00567C18"/>
    <w:rsid w:val="005706F4"/>
    <w:rsid w:val="00570DFC"/>
    <w:rsid w:val="00570F67"/>
    <w:rsid w:val="00571CEC"/>
    <w:rsid w:val="00571E87"/>
    <w:rsid w:val="00571EA3"/>
    <w:rsid w:val="0057352F"/>
    <w:rsid w:val="005737C9"/>
    <w:rsid w:val="00574319"/>
    <w:rsid w:val="00574E90"/>
    <w:rsid w:val="0057522F"/>
    <w:rsid w:val="005761CF"/>
    <w:rsid w:val="005763D1"/>
    <w:rsid w:val="00576DD8"/>
    <w:rsid w:val="00577647"/>
    <w:rsid w:val="005777A7"/>
    <w:rsid w:val="00577BC6"/>
    <w:rsid w:val="00577FE9"/>
    <w:rsid w:val="00580E9B"/>
    <w:rsid w:val="0058151D"/>
    <w:rsid w:val="00581922"/>
    <w:rsid w:val="005825A1"/>
    <w:rsid w:val="00582DC8"/>
    <w:rsid w:val="00584F97"/>
    <w:rsid w:val="00585F4D"/>
    <w:rsid w:val="00586D20"/>
    <w:rsid w:val="0058713B"/>
    <w:rsid w:val="00593648"/>
    <w:rsid w:val="00593709"/>
    <w:rsid w:val="00593F8F"/>
    <w:rsid w:val="00595C92"/>
    <w:rsid w:val="005961DF"/>
    <w:rsid w:val="005A05F5"/>
    <w:rsid w:val="005A0BF8"/>
    <w:rsid w:val="005A1220"/>
    <w:rsid w:val="005A14B8"/>
    <w:rsid w:val="005A155D"/>
    <w:rsid w:val="005A2A23"/>
    <w:rsid w:val="005A32A2"/>
    <w:rsid w:val="005A3CD1"/>
    <w:rsid w:val="005A3E02"/>
    <w:rsid w:val="005A4889"/>
    <w:rsid w:val="005A4D13"/>
    <w:rsid w:val="005A5165"/>
    <w:rsid w:val="005A566C"/>
    <w:rsid w:val="005A65D7"/>
    <w:rsid w:val="005A72F4"/>
    <w:rsid w:val="005A7383"/>
    <w:rsid w:val="005B0862"/>
    <w:rsid w:val="005B0BE6"/>
    <w:rsid w:val="005B0DC8"/>
    <w:rsid w:val="005B0E08"/>
    <w:rsid w:val="005B1307"/>
    <w:rsid w:val="005B14F4"/>
    <w:rsid w:val="005B1B39"/>
    <w:rsid w:val="005B3D2C"/>
    <w:rsid w:val="005B4460"/>
    <w:rsid w:val="005B476A"/>
    <w:rsid w:val="005B62C0"/>
    <w:rsid w:val="005C29F6"/>
    <w:rsid w:val="005C3314"/>
    <w:rsid w:val="005C3CDE"/>
    <w:rsid w:val="005C4325"/>
    <w:rsid w:val="005C4328"/>
    <w:rsid w:val="005C477B"/>
    <w:rsid w:val="005C4BF6"/>
    <w:rsid w:val="005C6418"/>
    <w:rsid w:val="005C6E33"/>
    <w:rsid w:val="005D121F"/>
    <w:rsid w:val="005D2577"/>
    <w:rsid w:val="005D25FD"/>
    <w:rsid w:val="005D26ED"/>
    <w:rsid w:val="005D3158"/>
    <w:rsid w:val="005D53B0"/>
    <w:rsid w:val="005D5818"/>
    <w:rsid w:val="005D5FB0"/>
    <w:rsid w:val="005E3307"/>
    <w:rsid w:val="005E3704"/>
    <w:rsid w:val="005E3A70"/>
    <w:rsid w:val="005E3DAF"/>
    <w:rsid w:val="005E57D2"/>
    <w:rsid w:val="005E71B0"/>
    <w:rsid w:val="005E75A5"/>
    <w:rsid w:val="005F0F8A"/>
    <w:rsid w:val="005F1881"/>
    <w:rsid w:val="005F2340"/>
    <w:rsid w:val="005F359A"/>
    <w:rsid w:val="005F66C4"/>
    <w:rsid w:val="005F68F8"/>
    <w:rsid w:val="005F71C0"/>
    <w:rsid w:val="005F7779"/>
    <w:rsid w:val="006003C1"/>
    <w:rsid w:val="00600549"/>
    <w:rsid w:val="00600C4B"/>
    <w:rsid w:val="00601778"/>
    <w:rsid w:val="00602D88"/>
    <w:rsid w:val="00603168"/>
    <w:rsid w:val="006038D5"/>
    <w:rsid w:val="00603F12"/>
    <w:rsid w:val="00605424"/>
    <w:rsid w:val="0060683A"/>
    <w:rsid w:val="006074EF"/>
    <w:rsid w:val="006115EA"/>
    <w:rsid w:val="00613A18"/>
    <w:rsid w:val="00613F40"/>
    <w:rsid w:val="006145AB"/>
    <w:rsid w:val="00614B0B"/>
    <w:rsid w:val="006169D7"/>
    <w:rsid w:val="00620113"/>
    <w:rsid w:val="00620422"/>
    <w:rsid w:val="006208C2"/>
    <w:rsid w:val="006209BE"/>
    <w:rsid w:val="00620B57"/>
    <w:rsid w:val="00621F08"/>
    <w:rsid w:val="00622E9C"/>
    <w:rsid w:val="006239F3"/>
    <w:rsid w:val="00623AB7"/>
    <w:rsid w:val="00623E95"/>
    <w:rsid w:val="00624C4D"/>
    <w:rsid w:val="00630A80"/>
    <w:rsid w:val="0063135E"/>
    <w:rsid w:val="00632CEF"/>
    <w:rsid w:val="00632F0C"/>
    <w:rsid w:val="00633483"/>
    <w:rsid w:val="00633EB2"/>
    <w:rsid w:val="00634774"/>
    <w:rsid w:val="006362F3"/>
    <w:rsid w:val="00636684"/>
    <w:rsid w:val="00637535"/>
    <w:rsid w:val="00637D17"/>
    <w:rsid w:val="00640858"/>
    <w:rsid w:val="006410E7"/>
    <w:rsid w:val="006416CB"/>
    <w:rsid w:val="00643571"/>
    <w:rsid w:val="006438D0"/>
    <w:rsid w:val="00643F3A"/>
    <w:rsid w:val="006441C9"/>
    <w:rsid w:val="006454F4"/>
    <w:rsid w:val="00647113"/>
    <w:rsid w:val="00647E4A"/>
    <w:rsid w:val="006508C2"/>
    <w:rsid w:val="00652F7D"/>
    <w:rsid w:val="0065310F"/>
    <w:rsid w:val="00654CA0"/>
    <w:rsid w:val="006556C7"/>
    <w:rsid w:val="0065747C"/>
    <w:rsid w:val="00660152"/>
    <w:rsid w:val="006605D5"/>
    <w:rsid w:val="006627C5"/>
    <w:rsid w:val="00662953"/>
    <w:rsid w:val="00663358"/>
    <w:rsid w:val="00663414"/>
    <w:rsid w:val="00663E45"/>
    <w:rsid w:val="0066446F"/>
    <w:rsid w:val="006652ED"/>
    <w:rsid w:val="00666BC7"/>
    <w:rsid w:val="00667977"/>
    <w:rsid w:val="00667A86"/>
    <w:rsid w:val="006705A9"/>
    <w:rsid w:val="006705EF"/>
    <w:rsid w:val="00672CC3"/>
    <w:rsid w:val="0067378F"/>
    <w:rsid w:val="0067442F"/>
    <w:rsid w:val="00675476"/>
    <w:rsid w:val="00675A5B"/>
    <w:rsid w:val="00677289"/>
    <w:rsid w:val="0068112F"/>
    <w:rsid w:val="0068175C"/>
    <w:rsid w:val="00681BBF"/>
    <w:rsid w:val="00682039"/>
    <w:rsid w:val="0068502A"/>
    <w:rsid w:val="00685039"/>
    <w:rsid w:val="00686675"/>
    <w:rsid w:val="00687A41"/>
    <w:rsid w:val="00690364"/>
    <w:rsid w:val="00690925"/>
    <w:rsid w:val="00693F5F"/>
    <w:rsid w:val="0069576F"/>
    <w:rsid w:val="0069590D"/>
    <w:rsid w:val="00695B25"/>
    <w:rsid w:val="00696682"/>
    <w:rsid w:val="0069675A"/>
    <w:rsid w:val="00696C2F"/>
    <w:rsid w:val="00696C37"/>
    <w:rsid w:val="006A1DDF"/>
    <w:rsid w:val="006A2402"/>
    <w:rsid w:val="006A44E9"/>
    <w:rsid w:val="006A4907"/>
    <w:rsid w:val="006A511A"/>
    <w:rsid w:val="006A6A6A"/>
    <w:rsid w:val="006B0076"/>
    <w:rsid w:val="006B030F"/>
    <w:rsid w:val="006B0E60"/>
    <w:rsid w:val="006B10CA"/>
    <w:rsid w:val="006B11AA"/>
    <w:rsid w:val="006B147A"/>
    <w:rsid w:val="006B15EB"/>
    <w:rsid w:val="006B1732"/>
    <w:rsid w:val="006B1B03"/>
    <w:rsid w:val="006B2753"/>
    <w:rsid w:val="006B277B"/>
    <w:rsid w:val="006B2CB3"/>
    <w:rsid w:val="006B3B3C"/>
    <w:rsid w:val="006B4B58"/>
    <w:rsid w:val="006B4EE2"/>
    <w:rsid w:val="006B6B25"/>
    <w:rsid w:val="006B7454"/>
    <w:rsid w:val="006B75A5"/>
    <w:rsid w:val="006B7B91"/>
    <w:rsid w:val="006C02EB"/>
    <w:rsid w:val="006C0E60"/>
    <w:rsid w:val="006C164D"/>
    <w:rsid w:val="006C1800"/>
    <w:rsid w:val="006C1B2A"/>
    <w:rsid w:val="006C1E84"/>
    <w:rsid w:val="006C5C87"/>
    <w:rsid w:val="006C5F20"/>
    <w:rsid w:val="006C6119"/>
    <w:rsid w:val="006C61A5"/>
    <w:rsid w:val="006C72D0"/>
    <w:rsid w:val="006D0580"/>
    <w:rsid w:val="006D0A7F"/>
    <w:rsid w:val="006D0E86"/>
    <w:rsid w:val="006D1338"/>
    <w:rsid w:val="006D1B75"/>
    <w:rsid w:val="006D1BBA"/>
    <w:rsid w:val="006D4969"/>
    <w:rsid w:val="006D4F92"/>
    <w:rsid w:val="006D64F0"/>
    <w:rsid w:val="006D76C3"/>
    <w:rsid w:val="006E016D"/>
    <w:rsid w:val="006E0A46"/>
    <w:rsid w:val="006E11C9"/>
    <w:rsid w:val="006E1A3C"/>
    <w:rsid w:val="006E21DA"/>
    <w:rsid w:val="006E3B23"/>
    <w:rsid w:val="006E3D3D"/>
    <w:rsid w:val="006E4213"/>
    <w:rsid w:val="006E427D"/>
    <w:rsid w:val="006E4934"/>
    <w:rsid w:val="006E49D8"/>
    <w:rsid w:val="006E6E5C"/>
    <w:rsid w:val="006E7E40"/>
    <w:rsid w:val="006F05DC"/>
    <w:rsid w:val="006F0A06"/>
    <w:rsid w:val="006F119E"/>
    <w:rsid w:val="006F152D"/>
    <w:rsid w:val="006F1734"/>
    <w:rsid w:val="006F1BB3"/>
    <w:rsid w:val="006F2351"/>
    <w:rsid w:val="006F2FCB"/>
    <w:rsid w:val="006F3500"/>
    <w:rsid w:val="006F440A"/>
    <w:rsid w:val="006F4436"/>
    <w:rsid w:val="006F55C1"/>
    <w:rsid w:val="006F6420"/>
    <w:rsid w:val="006F695A"/>
    <w:rsid w:val="006F7428"/>
    <w:rsid w:val="006F79AF"/>
    <w:rsid w:val="007008BB"/>
    <w:rsid w:val="00701DA9"/>
    <w:rsid w:val="00705A2B"/>
    <w:rsid w:val="0070692C"/>
    <w:rsid w:val="00712553"/>
    <w:rsid w:val="007132CA"/>
    <w:rsid w:val="00713913"/>
    <w:rsid w:val="00714475"/>
    <w:rsid w:val="00715997"/>
    <w:rsid w:val="00715C89"/>
    <w:rsid w:val="00715CD5"/>
    <w:rsid w:val="007162F4"/>
    <w:rsid w:val="007213ED"/>
    <w:rsid w:val="00721B49"/>
    <w:rsid w:val="00722477"/>
    <w:rsid w:val="00722F7F"/>
    <w:rsid w:val="007232C8"/>
    <w:rsid w:val="00723400"/>
    <w:rsid w:val="007248C8"/>
    <w:rsid w:val="007252A8"/>
    <w:rsid w:val="00727164"/>
    <w:rsid w:val="007302B6"/>
    <w:rsid w:val="00730C26"/>
    <w:rsid w:val="00731031"/>
    <w:rsid w:val="00732173"/>
    <w:rsid w:val="00733511"/>
    <w:rsid w:val="007341EE"/>
    <w:rsid w:val="00734220"/>
    <w:rsid w:val="00736F28"/>
    <w:rsid w:val="007403A5"/>
    <w:rsid w:val="00741E9C"/>
    <w:rsid w:val="00743373"/>
    <w:rsid w:val="007441DA"/>
    <w:rsid w:val="0074566F"/>
    <w:rsid w:val="0074597A"/>
    <w:rsid w:val="00746246"/>
    <w:rsid w:val="00746A22"/>
    <w:rsid w:val="0075153D"/>
    <w:rsid w:val="00752229"/>
    <w:rsid w:val="00753909"/>
    <w:rsid w:val="00753EF4"/>
    <w:rsid w:val="007557D3"/>
    <w:rsid w:val="0075666E"/>
    <w:rsid w:val="007575EC"/>
    <w:rsid w:val="00760FC5"/>
    <w:rsid w:val="00761124"/>
    <w:rsid w:val="00761D63"/>
    <w:rsid w:val="00763574"/>
    <w:rsid w:val="00763BB8"/>
    <w:rsid w:val="00763D78"/>
    <w:rsid w:val="00764BA1"/>
    <w:rsid w:val="00765795"/>
    <w:rsid w:val="00765EAE"/>
    <w:rsid w:val="007662E0"/>
    <w:rsid w:val="00766B10"/>
    <w:rsid w:val="0076773A"/>
    <w:rsid w:val="00767A18"/>
    <w:rsid w:val="00767BD3"/>
    <w:rsid w:val="007706B6"/>
    <w:rsid w:val="00771FAE"/>
    <w:rsid w:val="00773BF8"/>
    <w:rsid w:val="007743A3"/>
    <w:rsid w:val="00774488"/>
    <w:rsid w:val="00774A18"/>
    <w:rsid w:val="00775040"/>
    <w:rsid w:val="007753D2"/>
    <w:rsid w:val="00775A75"/>
    <w:rsid w:val="00776EFA"/>
    <w:rsid w:val="0077704F"/>
    <w:rsid w:val="00780597"/>
    <w:rsid w:val="00780824"/>
    <w:rsid w:val="00782883"/>
    <w:rsid w:val="00783B61"/>
    <w:rsid w:val="00783E3B"/>
    <w:rsid w:val="007844F1"/>
    <w:rsid w:val="0078535D"/>
    <w:rsid w:val="00786410"/>
    <w:rsid w:val="00786FD3"/>
    <w:rsid w:val="007900D6"/>
    <w:rsid w:val="00790739"/>
    <w:rsid w:val="00790AE2"/>
    <w:rsid w:val="00791ADC"/>
    <w:rsid w:val="00791B6F"/>
    <w:rsid w:val="007922E6"/>
    <w:rsid w:val="00792714"/>
    <w:rsid w:val="00792D10"/>
    <w:rsid w:val="007942CD"/>
    <w:rsid w:val="00795130"/>
    <w:rsid w:val="007960A8"/>
    <w:rsid w:val="00796279"/>
    <w:rsid w:val="007963A9"/>
    <w:rsid w:val="007A058A"/>
    <w:rsid w:val="007A08F0"/>
    <w:rsid w:val="007A3B35"/>
    <w:rsid w:val="007A42E9"/>
    <w:rsid w:val="007A567A"/>
    <w:rsid w:val="007A5AB2"/>
    <w:rsid w:val="007A7A65"/>
    <w:rsid w:val="007B0EAD"/>
    <w:rsid w:val="007B179D"/>
    <w:rsid w:val="007B28DC"/>
    <w:rsid w:val="007B2FBC"/>
    <w:rsid w:val="007B3D2A"/>
    <w:rsid w:val="007B5705"/>
    <w:rsid w:val="007B59A5"/>
    <w:rsid w:val="007B5CB3"/>
    <w:rsid w:val="007B5F6A"/>
    <w:rsid w:val="007B7339"/>
    <w:rsid w:val="007C0C25"/>
    <w:rsid w:val="007C0C70"/>
    <w:rsid w:val="007C1EFB"/>
    <w:rsid w:val="007C2202"/>
    <w:rsid w:val="007C2E07"/>
    <w:rsid w:val="007C31FD"/>
    <w:rsid w:val="007C5D58"/>
    <w:rsid w:val="007C65BA"/>
    <w:rsid w:val="007C7AF2"/>
    <w:rsid w:val="007D036B"/>
    <w:rsid w:val="007D1521"/>
    <w:rsid w:val="007D3890"/>
    <w:rsid w:val="007D4DDB"/>
    <w:rsid w:val="007D6563"/>
    <w:rsid w:val="007D6F8A"/>
    <w:rsid w:val="007D74A7"/>
    <w:rsid w:val="007D7BFB"/>
    <w:rsid w:val="007D7E9C"/>
    <w:rsid w:val="007E252B"/>
    <w:rsid w:val="007E4409"/>
    <w:rsid w:val="007E51F3"/>
    <w:rsid w:val="007E5318"/>
    <w:rsid w:val="007E5535"/>
    <w:rsid w:val="007E5AAE"/>
    <w:rsid w:val="007E5D45"/>
    <w:rsid w:val="007E606E"/>
    <w:rsid w:val="007E7C3D"/>
    <w:rsid w:val="007F0D68"/>
    <w:rsid w:val="007F4D4F"/>
    <w:rsid w:val="007F4EDD"/>
    <w:rsid w:val="007F75D5"/>
    <w:rsid w:val="00800D44"/>
    <w:rsid w:val="00800F07"/>
    <w:rsid w:val="008015C6"/>
    <w:rsid w:val="0080200C"/>
    <w:rsid w:val="008024D7"/>
    <w:rsid w:val="00802C6F"/>
    <w:rsid w:val="00803C6E"/>
    <w:rsid w:val="00804786"/>
    <w:rsid w:val="00805EAC"/>
    <w:rsid w:val="0080743F"/>
    <w:rsid w:val="0080759E"/>
    <w:rsid w:val="00807DDC"/>
    <w:rsid w:val="0081068D"/>
    <w:rsid w:val="0081087B"/>
    <w:rsid w:val="00810E64"/>
    <w:rsid w:val="008112DF"/>
    <w:rsid w:val="00811381"/>
    <w:rsid w:val="00811466"/>
    <w:rsid w:val="00811987"/>
    <w:rsid w:val="00811C48"/>
    <w:rsid w:val="00813CDE"/>
    <w:rsid w:val="00813F7F"/>
    <w:rsid w:val="0081468B"/>
    <w:rsid w:val="00816480"/>
    <w:rsid w:val="00817A17"/>
    <w:rsid w:val="00820115"/>
    <w:rsid w:val="008231D9"/>
    <w:rsid w:val="00824099"/>
    <w:rsid w:val="00824341"/>
    <w:rsid w:val="00826168"/>
    <w:rsid w:val="00827CC4"/>
    <w:rsid w:val="00830138"/>
    <w:rsid w:val="00831124"/>
    <w:rsid w:val="0083179D"/>
    <w:rsid w:val="00832A34"/>
    <w:rsid w:val="008331D8"/>
    <w:rsid w:val="00833848"/>
    <w:rsid w:val="008356E5"/>
    <w:rsid w:val="00835B5F"/>
    <w:rsid w:val="00835E52"/>
    <w:rsid w:val="008374DA"/>
    <w:rsid w:val="008404B4"/>
    <w:rsid w:val="00840BCA"/>
    <w:rsid w:val="008413BE"/>
    <w:rsid w:val="008422AB"/>
    <w:rsid w:val="00843068"/>
    <w:rsid w:val="00843CFB"/>
    <w:rsid w:val="00843E25"/>
    <w:rsid w:val="00846CF2"/>
    <w:rsid w:val="00847A28"/>
    <w:rsid w:val="00847BE1"/>
    <w:rsid w:val="00851139"/>
    <w:rsid w:val="00851C2C"/>
    <w:rsid w:val="00852C14"/>
    <w:rsid w:val="00853243"/>
    <w:rsid w:val="00854243"/>
    <w:rsid w:val="00854EA2"/>
    <w:rsid w:val="00855085"/>
    <w:rsid w:val="0085568C"/>
    <w:rsid w:val="00856470"/>
    <w:rsid w:val="008573C9"/>
    <w:rsid w:val="00860061"/>
    <w:rsid w:val="00860715"/>
    <w:rsid w:val="008618D1"/>
    <w:rsid w:val="008621D1"/>
    <w:rsid w:val="00862AA0"/>
    <w:rsid w:val="00864766"/>
    <w:rsid w:val="0086665D"/>
    <w:rsid w:val="0086695B"/>
    <w:rsid w:val="00866C6D"/>
    <w:rsid w:val="00870365"/>
    <w:rsid w:val="008703B5"/>
    <w:rsid w:val="00871AEA"/>
    <w:rsid w:val="0087230B"/>
    <w:rsid w:val="00872DBC"/>
    <w:rsid w:val="00872F9E"/>
    <w:rsid w:val="0087346A"/>
    <w:rsid w:val="00873D36"/>
    <w:rsid w:val="00873D4B"/>
    <w:rsid w:val="00873E1A"/>
    <w:rsid w:val="00876111"/>
    <w:rsid w:val="008800AD"/>
    <w:rsid w:val="00882A55"/>
    <w:rsid w:val="00882B04"/>
    <w:rsid w:val="00885A61"/>
    <w:rsid w:val="00885CCD"/>
    <w:rsid w:val="00885D83"/>
    <w:rsid w:val="00890EEA"/>
    <w:rsid w:val="00891088"/>
    <w:rsid w:val="0089216D"/>
    <w:rsid w:val="008927AD"/>
    <w:rsid w:val="00893259"/>
    <w:rsid w:val="00893E41"/>
    <w:rsid w:val="0089617A"/>
    <w:rsid w:val="00897218"/>
    <w:rsid w:val="00897267"/>
    <w:rsid w:val="00897D79"/>
    <w:rsid w:val="008A1405"/>
    <w:rsid w:val="008A1764"/>
    <w:rsid w:val="008A24CD"/>
    <w:rsid w:val="008A2636"/>
    <w:rsid w:val="008A335A"/>
    <w:rsid w:val="008A37F1"/>
    <w:rsid w:val="008A3D34"/>
    <w:rsid w:val="008A4217"/>
    <w:rsid w:val="008A434B"/>
    <w:rsid w:val="008A4476"/>
    <w:rsid w:val="008A5104"/>
    <w:rsid w:val="008A64D3"/>
    <w:rsid w:val="008A691D"/>
    <w:rsid w:val="008A70DD"/>
    <w:rsid w:val="008A7A77"/>
    <w:rsid w:val="008A7E80"/>
    <w:rsid w:val="008B2485"/>
    <w:rsid w:val="008B249C"/>
    <w:rsid w:val="008B29AA"/>
    <w:rsid w:val="008B3324"/>
    <w:rsid w:val="008B380E"/>
    <w:rsid w:val="008B47AE"/>
    <w:rsid w:val="008B546E"/>
    <w:rsid w:val="008B5AF0"/>
    <w:rsid w:val="008B6AEF"/>
    <w:rsid w:val="008B76F5"/>
    <w:rsid w:val="008B7FCE"/>
    <w:rsid w:val="008C0AFC"/>
    <w:rsid w:val="008C11AB"/>
    <w:rsid w:val="008C188F"/>
    <w:rsid w:val="008C2261"/>
    <w:rsid w:val="008C2638"/>
    <w:rsid w:val="008C2F57"/>
    <w:rsid w:val="008C367A"/>
    <w:rsid w:val="008C52FE"/>
    <w:rsid w:val="008C55C6"/>
    <w:rsid w:val="008C569B"/>
    <w:rsid w:val="008D13C2"/>
    <w:rsid w:val="008D205E"/>
    <w:rsid w:val="008D2E0C"/>
    <w:rsid w:val="008D3859"/>
    <w:rsid w:val="008D44C6"/>
    <w:rsid w:val="008D4AD5"/>
    <w:rsid w:val="008D507A"/>
    <w:rsid w:val="008D5A6F"/>
    <w:rsid w:val="008D5DB4"/>
    <w:rsid w:val="008D612E"/>
    <w:rsid w:val="008E0B90"/>
    <w:rsid w:val="008E1CE2"/>
    <w:rsid w:val="008E2BFD"/>
    <w:rsid w:val="008E5A7C"/>
    <w:rsid w:val="008E5B20"/>
    <w:rsid w:val="008E70AE"/>
    <w:rsid w:val="008E7950"/>
    <w:rsid w:val="008E7B80"/>
    <w:rsid w:val="008F04AC"/>
    <w:rsid w:val="008F0613"/>
    <w:rsid w:val="008F1073"/>
    <w:rsid w:val="008F16B4"/>
    <w:rsid w:val="008F209C"/>
    <w:rsid w:val="008F23A6"/>
    <w:rsid w:val="008F30A7"/>
    <w:rsid w:val="008F3499"/>
    <w:rsid w:val="008F3DBE"/>
    <w:rsid w:val="008F59A4"/>
    <w:rsid w:val="008F5A38"/>
    <w:rsid w:val="008F6D63"/>
    <w:rsid w:val="008F7289"/>
    <w:rsid w:val="00900942"/>
    <w:rsid w:val="00900C9A"/>
    <w:rsid w:val="00901E6A"/>
    <w:rsid w:val="00902A44"/>
    <w:rsid w:val="00903774"/>
    <w:rsid w:val="00903B63"/>
    <w:rsid w:val="009044E2"/>
    <w:rsid w:val="00905377"/>
    <w:rsid w:val="009064EF"/>
    <w:rsid w:val="00907427"/>
    <w:rsid w:val="0090753C"/>
    <w:rsid w:val="00907B1F"/>
    <w:rsid w:val="009105AA"/>
    <w:rsid w:val="009116CF"/>
    <w:rsid w:val="00912363"/>
    <w:rsid w:val="00912BF6"/>
    <w:rsid w:val="00913A87"/>
    <w:rsid w:val="0091411B"/>
    <w:rsid w:val="009148C0"/>
    <w:rsid w:val="00914F75"/>
    <w:rsid w:val="00915F77"/>
    <w:rsid w:val="00917231"/>
    <w:rsid w:val="0092007C"/>
    <w:rsid w:val="00920456"/>
    <w:rsid w:val="00921008"/>
    <w:rsid w:val="0092133D"/>
    <w:rsid w:val="00922444"/>
    <w:rsid w:val="009231DD"/>
    <w:rsid w:val="0092385B"/>
    <w:rsid w:val="00924AFF"/>
    <w:rsid w:val="00925549"/>
    <w:rsid w:val="0092652E"/>
    <w:rsid w:val="00926E06"/>
    <w:rsid w:val="0092749B"/>
    <w:rsid w:val="00930C75"/>
    <w:rsid w:val="00931835"/>
    <w:rsid w:val="00932EC4"/>
    <w:rsid w:val="0093317E"/>
    <w:rsid w:val="00933BC9"/>
    <w:rsid w:val="00935578"/>
    <w:rsid w:val="00936CC9"/>
    <w:rsid w:val="00937835"/>
    <w:rsid w:val="009379CB"/>
    <w:rsid w:val="0094038F"/>
    <w:rsid w:val="00941B5B"/>
    <w:rsid w:val="00942D6C"/>
    <w:rsid w:val="0094392C"/>
    <w:rsid w:val="00944273"/>
    <w:rsid w:val="00947306"/>
    <w:rsid w:val="0095036A"/>
    <w:rsid w:val="0095130D"/>
    <w:rsid w:val="00953312"/>
    <w:rsid w:val="00953B69"/>
    <w:rsid w:val="009541A8"/>
    <w:rsid w:val="00955C84"/>
    <w:rsid w:val="009569E3"/>
    <w:rsid w:val="00957265"/>
    <w:rsid w:val="0095753E"/>
    <w:rsid w:val="00960541"/>
    <w:rsid w:val="009610D3"/>
    <w:rsid w:val="009617E4"/>
    <w:rsid w:val="00962028"/>
    <w:rsid w:val="009634DD"/>
    <w:rsid w:val="00964083"/>
    <w:rsid w:val="00964D96"/>
    <w:rsid w:val="00965DE7"/>
    <w:rsid w:val="0097098A"/>
    <w:rsid w:val="00971706"/>
    <w:rsid w:val="00971A1C"/>
    <w:rsid w:val="00971E07"/>
    <w:rsid w:val="00972EFB"/>
    <w:rsid w:val="009738A9"/>
    <w:rsid w:val="009747FB"/>
    <w:rsid w:val="00974818"/>
    <w:rsid w:val="00974834"/>
    <w:rsid w:val="00975C5D"/>
    <w:rsid w:val="00975D27"/>
    <w:rsid w:val="00975FCF"/>
    <w:rsid w:val="009776BA"/>
    <w:rsid w:val="00980A7A"/>
    <w:rsid w:val="00981E13"/>
    <w:rsid w:val="0098205B"/>
    <w:rsid w:val="00982C4D"/>
    <w:rsid w:val="00984628"/>
    <w:rsid w:val="00985D5C"/>
    <w:rsid w:val="00987456"/>
    <w:rsid w:val="00987ED3"/>
    <w:rsid w:val="0099060B"/>
    <w:rsid w:val="00990AF8"/>
    <w:rsid w:val="00990B07"/>
    <w:rsid w:val="00990DB2"/>
    <w:rsid w:val="00992ACA"/>
    <w:rsid w:val="009934C6"/>
    <w:rsid w:val="00994F96"/>
    <w:rsid w:val="00995E71"/>
    <w:rsid w:val="009A0415"/>
    <w:rsid w:val="009A0620"/>
    <w:rsid w:val="009A0A6D"/>
    <w:rsid w:val="009A20E4"/>
    <w:rsid w:val="009A2FDE"/>
    <w:rsid w:val="009A36E7"/>
    <w:rsid w:val="009A44B1"/>
    <w:rsid w:val="009A4A32"/>
    <w:rsid w:val="009A4A4B"/>
    <w:rsid w:val="009B1882"/>
    <w:rsid w:val="009B2734"/>
    <w:rsid w:val="009B3176"/>
    <w:rsid w:val="009B318D"/>
    <w:rsid w:val="009B372F"/>
    <w:rsid w:val="009B38CE"/>
    <w:rsid w:val="009B3E07"/>
    <w:rsid w:val="009B431E"/>
    <w:rsid w:val="009B4507"/>
    <w:rsid w:val="009B4C6A"/>
    <w:rsid w:val="009B534B"/>
    <w:rsid w:val="009B6352"/>
    <w:rsid w:val="009B63BA"/>
    <w:rsid w:val="009B7C11"/>
    <w:rsid w:val="009C01C1"/>
    <w:rsid w:val="009C05B2"/>
    <w:rsid w:val="009C3561"/>
    <w:rsid w:val="009C38BA"/>
    <w:rsid w:val="009C441A"/>
    <w:rsid w:val="009C4E4F"/>
    <w:rsid w:val="009C5070"/>
    <w:rsid w:val="009C5AEE"/>
    <w:rsid w:val="009C72E6"/>
    <w:rsid w:val="009D0DC0"/>
    <w:rsid w:val="009D2D7D"/>
    <w:rsid w:val="009D452C"/>
    <w:rsid w:val="009D6062"/>
    <w:rsid w:val="009D6724"/>
    <w:rsid w:val="009D67DF"/>
    <w:rsid w:val="009E0072"/>
    <w:rsid w:val="009E0BFA"/>
    <w:rsid w:val="009E0BFB"/>
    <w:rsid w:val="009E1156"/>
    <w:rsid w:val="009E12FF"/>
    <w:rsid w:val="009E1B52"/>
    <w:rsid w:val="009E47B1"/>
    <w:rsid w:val="009E4AFD"/>
    <w:rsid w:val="009E6E42"/>
    <w:rsid w:val="009E6FEC"/>
    <w:rsid w:val="009E71A7"/>
    <w:rsid w:val="009E7654"/>
    <w:rsid w:val="009E793E"/>
    <w:rsid w:val="009E7F52"/>
    <w:rsid w:val="009F1300"/>
    <w:rsid w:val="009F13B1"/>
    <w:rsid w:val="009F5358"/>
    <w:rsid w:val="009F69F9"/>
    <w:rsid w:val="009F7642"/>
    <w:rsid w:val="00A00166"/>
    <w:rsid w:val="00A00691"/>
    <w:rsid w:val="00A00C8D"/>
    <w:rsid w:val="00A02B5B"/>
    <w:rsid w:val="00A03DB5"/>
    <w:rsid w:val="00A0538D"/>
    <w:rsid w:val="00A060DC"/>
    <w:rsid w:val="00A06F33"/>
    <w:rsid w:val="00A07E34"/>
    <w:rsid w:val="00A108C1"/>
    <w:rsid w:val="00A110FC"/>
    <w:rsid w:val="00A11E4C"/>
    <w:rsid w:val="00A12B5D"/>
    <w:rsid w:val="00A13534"/>
    <w:rsid w:val="00A13FBF"/>
    <w:rsid w:val="00A14470"/>
    <w:rsid w:val="00A146C9"/>
    <w:rsid w:val="00A147F4"/>
    <w:rsid w:val="00A14B6F"/>
    <w:rsid w:val="00A15B80"/>
    <w:rsid w:val="00A17602"/>
    <w:rsid w:val="00A20393"/>
    <w:rsid w:val="00A21508"/>
    <w:rsid w:val="00A21633"/>
    <w:rsid w:val="00A21B34"/>
    <w:rsid w:val="00A22AB1"/>
    <w:rsid w:val="00A22F6E"/>
    <w:rsid w:val="00A23234"/>
    <w:rsid w:val="00A2605D"/>
    <w:rsid w:val="00A26AB6"/>
    <w:rsid w:val="00A27E18"/>
    <w:rsid w:val="00A306ED"/>
    <w:rsid w:val="00A325D1"/>
    <w:rsid w:val="00A32DE0"/>
    <w:rsid w:val="00A332F9"/>
    <w:rsid w:val="00A347C2"/>
    <w:rsid w:val="00A34F74"/>
    <w:rsid w:val="00A354B7"/>
    <w:rsid w:val="00A37922"/>
    <w:rsid w:val="00A40814"/>
    <w:rsid w:val="00A42026"/>
    <w:rsid w:val="00A4227D"/>
    <w:rsid w:val="00A42AE7"/>
    <w:rsid w:val="00A42FFD"/>
    <w:rsid w:val="00A44C57"/>
    <w:rsid w:val="00A455BE"/>
    <w:rsid w:val="00A45EF6"/>
    <w:rsid w:val="00A47F13"/>
    <w:rsid w:val="00A5075A"/>
    <w:rsid w:val="00A50CCF"/>
    <w:rsid w:val="00A510A7"/>
    <w:rsid w:val="00A521B5"/>
    <w:rsid w:val="00A52B6E"/>
    <w:rsid w:val="00A56487"/>
    <w:rsid w:val="00A5705A"/>
    <w:rsid w:val="00A6176D"/>
    <w:rsid w:val="00A61E7C"/>
    <w:rsid w:val="00A6289B"/>
    <w:rsid w:val="00A62E21"/>
    <w:rsid w:val="00A62F9B"/>
    <w:rsid w:val="00A65A42"/>
    <w:rsid w:val="00A67FC4"/>
    <w:rsid w:val="00A702F4"/>
    <w:rsid w:val="00A7111B"/>
    <w:rsid w:val="00A730B9"/>
    <w:rsid w:val="00A7344A"/>
    <w:rsid w:val="00A7483E"/>
    <w:rsid w:val="00A7644F"/>
    <w:rsid w:val="00A764CD"/>
    <w:rsid w:val="00A76FD1"/>
    <w:rsid w:val="00A77264"/>
    <w:rsid w:val="00A7799C"/>
    <w:rsid w:val="00A77B83"/>
    <w:rsid w:val="00A77F42"/>
    <w:rsid w:val="00A81C19"/>
    <w:rsid w:val="00A81FCE"/>
    <w:rsid w:val="00A8273F"/>
    <w:rsid w:val="00A852C5"/>
    <w:rsid w:val="00A8593B"/>
    <w:rsid w:val="00A85E17"/>
    <w:rsid w:val="00A86408"/>
    <w:rsid w:val="00A86787"/>
    <w:rsid w:val="00A8715A"/>
    <w:rsid w:val="00A876BC"/>
    <w:rsid w:val="00A91433"/>
    <w:rsid w:val="00A9359C"/>
    <w:rsid w:val="00A9386F"/>
    <w:rsid w:val="00AA0ACA"/>
    <w:rsid w:val="00AA26CF"/>
    <w:rsid w:val="00AA2A7C"/>
    <w:rsid w:val="00AA335D"/>
    <w:rsid w:val="00AA3814"/>
    <w:rsid w:val="00AA43AB"/>
    <w:rsid w:val="00AA43FE"/>
    <w:rsid w:val="00AA4797"/>
    <w:rsid w:val="00AA6E84"/>
    <w:rsid w:val="00AA7F1F"/>
    <w:rsid w:val="00AB0659"/>
    <w:rsid w:val="00AB0C70"/>
    <w:rsid w:val="00AB126B"/>
    <w:rsid w:val="00AB1484"/>
    <w:rsid w:val="00AB1A5D"/>
    <w:rsid w:val="00AB3992"/>
    <w:rsid w:val="00AB4968"/>
    <w:rsid w:val="00AB4B92"/>
    <w:rsid w:val="00AB53D3"/>
    <w:rsid w:val="00AB58D5"/>
    <w:rsid w:val="00AB5B51"/>
    <w:rsid w:val="00AB633E"/>
    <w:rsid w:val="00AB7FDA"/>
    <w:rsid w:val="00AC02D2"/>
    <w:rsid w:val="00AC22CF"/>
    <w:rsid w:val="00AC2646"/>
    <w:rsid w:val="00AC4F0A"/>
    <w:rsid w:val="00AC5716"/>
    <w:rsid w:val="00AC572D"/>
    <w:rsid w:val="00AC7324"/>
    <w:rsid w:val="00AC7CFF"/>
    <w:rsid w:val="00AD0B94"/>
    <w:rsid w:val="00AD0FD9"/>
    <w:rsid w:val="00AD1112"/>
    <w:rsid w:val="00AD1B6D"/>
    <w:rsid w:val="00AD1F5D"/>
    <w:rsid w:val="00AD2BAB"/>
    <w:rsid w:val="00AD4447"/>
    <w:rsid w:val="00AD4C10"/>
    <w:rsid w:val="00AD513E"/>
    <w:rsid w:val="00AE2287"/>
    <w:rsid w:val="00AE2E65"/>
    <w:rsid w:val="00AE318F"/>
    <w:rsid w:val="00AE3C8B"/>
    <w:rsid w:val="00AE448B"/>
    <w:rsid w:val="00AE4C1D"/>
    <w:rsid w:val="00AE50C3"/>
    <w:rsid w:val="00AE52E1"/>
    <w:rsid w:val="00AE5638"/>
    <w:rsid w:val="00AE6810"/>
    <w:rsid w:val="00AE690F"/>
    <w:rsid w:val="00AF0448"/>
    <w:rsid w:val="00AF0C9D"/>
    <w:rsid w:val="00AF106D"/>
    <w:rsid w:val="00AF1F67"/>
    <w:rsid w:val="00AF2DE4"/>
    <w:rsid w:val="00AF4CB2"/>
    <w:rsid w:val="00AF55EE"/>
    <w:rsid w:val="00AF6AAF"/>
    <w:rsid w:val="00B02FA4"/>
    <w:rsid w:val="00B03F3A"/>
    <w:rsid w:val="00B04ACE"/>
    <w:rsid w:val="00B0622C"/>
    <w:rsid w:val="00B06599"/>
    <w:rsid w:val="00B1073C"/>
    <w:rsid w:val="00B10D88"/>
    <w:rsid w:val="00B11099"/>
    <w:rsid w:val="00B12D29"/>
    <w:rsid w:val="00B13F64"/>
    <w:rsid w:val="00B15059"/>
    <w:rsid w:val="00B154D2"/>
    <w:rsid w:val="00B16498"/>
    <w:rsid w:val="00B1670D"/>
    <w:rsid w:val="00B17A02"/>
    <w:rsid w:val="00B17C21"/>
    <w:rsid w:val="00B20E5D"/>
    <w:rsid w:val="00B221D4"/>
    <w:rsid w:val="00B223F1"/>
    <w:rsid w:val="00B23CD2"/>
    <w:rsid w:val="00B24815"/>
    <w:rsid w:val="00B251C6"/>
    <w:rsid w:val="00B25CE0"/>
    <w:rsid w:val="00B272CC"/>
    <w:rsid w:val="00B32EE5"/>
    <w:rsid w:val="00B33AFD"/>
    <w:rsid w:val="00B34EF9"/>
    <w:rsid w:val="00B37016"/>
    <w:rsid w:val="00B3726E"/>
    <w:rsid w:val="00B37C3D"/>
    <w:rsid w:val="00B40314"/>
    <w:rsid w:val="00B40443"/>
    <w:rsid w:val="00B406F4"/>
    <w:rsid w:val="00B40A91"/>
    <w:rsid w:val="00B41F5A"/>
    <w:rsid w:val="00B42145"/>
    <w:rsid w:val="00B4393E"/>
    <w:rsid w:val="00B44A9B"/>
    <w:rsid w:val="00B45F7F"/>
    <w:rsid w:val="00B47486"/>
    <w:rsid w:val="00B47BD1"/>
    <w:rsid w:val="00B47D2F"/>
    <w:rsid w:val="00B506E2"/>
    <w:rsid w:val="00B50C8D"/>
    <w:rsid w:val="00B51E55"/>
    <w:rsid w:val="00B52905"/>
    <w:rsid w:val="00B53147"/>
    <w:rsid w:val="00B5452B"/>
    <w:rsid w:val="00B55F97"/>
    <w:rsid w:val="00B57500"/>
    <w:rsid w:val="00B60764"/>
    <w:rsid w:val="00B60A63"/>
    <w:rsid w:val="00B614CA"/>
    <w:rsid w:val="00B61AAF"/>
    <w:rsid w:val="00B61AEB"/>
    <w:rsid w:val="00B62222"/>
    <w:rsid w:val="00B62917"/>
    <w:rsid w:val="00B64243"/>
    <w:rsid w:val="00B6596B"/>
    <w:rsid w:val="00B662A7"/>
    <w:rsid w:val="00B66B93"/>
    <w:rsid w:val="00B67125"/>
    <w:rsid w:val="00B67BA1"/>
    <w:rsid w:val="00B702B3"/>
    <w:rsid w:val="00B70BE4"/>
    <w:rsid w:val="00B70CDC"/>
    <w:rsid w:val="00B72542"/>
    <w:rsid w:val="00B7424D"/>
    <w:rsid w:val="00B75EEA"/>
    <w:rsid w:val="00B761F6"/>
    <w:rsid w:val="00B764EC"/>
    <w:rsid w:val="00B81204"/>
    <w:rsid w:val="00B81E63"/>
    <w:rsid w:val="00B846AB"/>
    <w:rsid w:val="00B85773"/>
    <w:rsid w:val="00B86E5A"/>
    <w:rsid w:val="00B86F23"/>
    <w:rsid w:val="00B921DB"/>
    <w:rsid w:val="00B94ABA"/>
    <w:rsid w:val="00B951F9"/>
    <w:rsid w:val="00B954B1"/>
    <w:rsid w:val="00B95744"/>
    <w:rsid w:val="00B965F6"/>
    <w:rsid w:val="00BA0603"/>
    <w:rsid w:val="00BA21CB"/>
    <w:rsid w:val="00BA4CBC"/>
    <w:rsid w:val="00BA5921"/>
    <w:rsid w:val="00BB134C"/>
    <w:rsid w:val="00BB18F1"/>
    <w:rsid w:val="00BB21D8"/>
    <w:rsid w:val="00BB3047"/>
    <w:rsid w:val="00BB5775"/>
    <w:rsid w:val="00BB58DC"/>
    <w:rsid w:val="00BB68E2"/>
    <w:rsid w:val="00BB70DC"/>
    <w:rsid w:val="00BB741E"/>
    <w:rsid w:val="00BC03B2"/>
    <w:rsid w:val="00BC1AF2"/>
    <w:rsid w:val="00BC45D0"/>
    <w:rsid w:val="00BC4884"/>
    <w:rsid w:val="00BC54CB"/>
    <w:rsid w:val="00BC55B1"/>
    <w:rsid w:val="00BC5868"/>
    <w:rsid w:val="00BC59F4"/>
    <w:rsid w:val="00BC7014"/>
    <w:rsid w:val="00BC762C"/>
    <w:rsid w:val="00BD067A"/>
    <w:rsid w:val="00BD1A32"/>
    <w:rsid w:val="00BD246F"/>
    <w:rsid w:val="00BD25EA"/>
    <w:rsid w:val="00BD30D2"/>
    <w:rsid w:val="00BD3FE5"/>
    <w:rsid w:val="00BD4C8C"/>
    <w:rsid w:val="00BD5410"/>
    <w:rsid w:val="00BD610D"/>
    <w:rsid w:val="00BD65FD"/>
    <w:rsid w:val="00BD7E5E"/>
    <w:rsid w:val="00BE063D"/>
    <w:rsid w:val="00BE0CCC"/>
    <w:rsid w:val="00BE193D"/>
    <w:rsid w:val="00BE1E9C"/>
    <w:rsid w:val="00BE2629"/>
    <w:rsid w:val="00BE2C58"/>
    <w:rsid w:val="00BE4848"/>
    <w:rsid w:val="00BE485E"/>
    <w:rsid w:val="00BE4F89"/>
    <w:rsid w:val="00BE5D3F"/>
    <w:rsid w:val="00BF29CC"/>
    <w:rsid w:val="00BF384A"/>
    <w:rsid w:val="00BF5B74"/>
    <w:rsid w:val="00BF7506"/>
    <w:rsid w:val="00C00B50"/>
    <w:rsid w:val="00C0187C"/>
    <w:rsid w:val="00C01F7F"/>
    <w:rsid w:val="00C0222D"/>
    <w:rsid w:val="00C029BF"/>
    <w:rsid w:val="00C05CED"/>
    <w:rsid w:val="00C07368"/>
    <w:rsid w:val="00C075F8"/>
    <w:rsid w:val="00C07619"/>
    <w:rsid w:val="00C07FDD"/>
    <w:rsid w:val="00C1180B"/>
    <w:rsid w:val="00C1254D"/>
    <w:rsid w:val="00C12BF4"/>
    <w:rsid w:val="00C132D4"/>
    <w:rsid w:val="00C13873"/>
    <w:rsid w:val="00C148D0"/>
    <w:rsid w:val="00C1562F"/>
    <w:rsid w:val="00C15893"/>
    <w:rsid w:val="00C167E7"/>
    <w:rsid w:val="00C171CC"/>
    <w:rsid w:val="00C17530"/>
    <w:rsid w:val="00C21A88"/>
    <w:rsid w:val="00C21BE9"/>
    <w:rsid w:val="00C220B3"/>
    <w:rsid w:val="00C23C75"/>
    <w:rsid w:val="00C250C3"/>
    <w:rsid w:val="00C25B25"/>
    <w:rsid w:val="00C26AF3"/>
    <w:rsid w:val="00C2704D"/>
    <w:rsid w:val="00C3058A"/>
    <w:rsid w:val="00C306FE"/>
    <w:rsid w:val="00C3273F"/>
    <w:rsid w:val="00C32F44"/>
    <w:rsid w:val="00C339AB"/>
    <w:rsid w:val="00C33DFD"/>
    <w:rsid w:val="00C35A6A"/>
    <w:rsid w:val="00C36495"/>
    <w:rsid w:val="00C36659"/>
    <w:rsid w:val="00C36E80"/>
    <w:rsid w:val="00C3759A"/>
    <w:rsid w:val="00C4067C"/>
    <w:rsid w:val="00C40EBB"/>
    <w:rsid w:val="00C41522"/>
    <w:rsid w:val="00C44603"/>
    <w:rsid w:val="00C4590D"/>
    <w:rsid w:val="00C4702D"/>
    <w:rsid w:val="00C47158"/>
    <w:rsid w:val="00C5019D"/>
    <w:rsid w:val="00C50CEF"/>
    <w:rsid w:val="00C5179C"/>
    <w:rsid w:val="00C51DB0"/>
    <w:rsid w:val="00C52FB5"/>
    <w:rsid w:val="00C53426"/>
    <w:rsid w:val="00C53EFA"/>
    <w:rsid w:val="00C53F75"/>
    <w:rsid w:val="00C5578A"/>
    <w:rsid w:val="00C57387"/>
    <w:rsid w:val="00C5795E"/>
    <w:rsid w:val="00C60588"/>
    <w:rsid w:val="00C60E0E"/>
    <w:rsid w:val="00C63EF9"/>
    <w:rsid w:val="00C64D65"/>
    <w:rsid w:val="00C65ABD"/>
    <w:rsid w:val="00C66440"/>
    <w:rsid w:val="00C677CC"/>
    <w:rsid w:val="00C711FC"/>
    <w:rsid w:val="00C7288C"/>
    <w:rsid w:val="00C73435"/>
    <w:rsid w:val="00C740B7"/>
    <w:rsid w:val="00C74C11"/>
    <w:rsid w:val="00C74CDF"/>
    <w:rsid w:val="00C74D00"/>
    <w:rsid w:val="00C74D7B"/>
    <w:rsid w:val="00C7587E"/>
    <w:rsid w:val="00C75B0B"/>
    <w:rsid w:val="00C77482"/>
    <w:rsid w:val="00C80062"/>
    <w:rsid w:val="00C8018A"/>
    <w:rsid w:val="00C81400"/>
    <w:rsid w:val="00C828D7"/>
    <w:rsid w:val="00C8325A"/>
    <w:rsid w:val="00C83A2E"/>
    <w:rsid w:val="00C83A5A"/>
    <w:rsid w:val="00C8448A"/>
    <w:rsid w:val="00C84704"/>
    <w:rsid w:val="00C8481B"/>
    <w:rsid w:val="00C85564"/>
    <w:rsid w:val="00C85FE5"/>
    <w:rsid w:val="00C8753D"/>
    <w:rsid w:val="00C8773F"/>
    <w:rsid w:val="00C91C50"/>
    <w:rsid w:val="00C923AE"/>
    <w:rsid w:val="00C97387"/>
    <w:rsid w:val="00C97C3D"/>
    <w:rsid w:val="00CA1E00"/>
    <w:rsid w:val="00CA4901"/>
    <w:rsid w:val="00CA5155"/>
    <w:rsid w:val="00CA53AA"/>
    <w:rsid w:val="00CA53E9"/>
    <w:rsid w:val="00CA580C"/>
    <w:rsid w:val="00CA5AD6"/>
    <w:rsid w:val="00CA6A25"/>
    <w:rsid w:val="00CA6EF6"/>
    <w:rsid w:val="00CB09FC"/>
    <w:rsid w:val="00CB0EBF"/>
    <w:rsid w:val="00CB1625"/>
    <w:rsid w:val="00CB295A"/>
    <w:rsid w:val="00CB3124"/>
    <w:rsid w:val="00CB4119"/>
    <w:rsid w:val="00CB49A5"/>
    <w:rsid w:val="00CB5CC4"/>
    <w:rsid w:val="00CB62AD"/>
    <w:rsid w:val="00CB6400"/>
    <w:rsid w:val="00CB66F2"/>
    <w:rsid w:val="00CB7A1E"/>
    <w:rsid w:val="00CC1CEF"/>
    <w:rsid w:val="00CC5BC6"/>
    <w:rsid w:val="00CC6097"/>
    <w:rsid w:val="00CC6831"/>
    <w:rsid w:val="00CC6C08"/>
    <w:rsid w:val="00CC6F61"/>
    <w:rsid w:val="00CC7146"/>
    <w:rsid w:val="00CC7750"/>
    <w:rsid w:val="00CD1D0C"/>
    <w:rsid w:val="00CD294C"/>
    <w:rsid w:val="00CD2E7D"/>
    <w:rsid w:val="00CD360D"/>
    <w:rsid w:val="00CD40F5"/>
    <w:rsid w:val="00CD5579"/>
    <w:rsid w:val="00CD5BEA"/>
    <w:rsid w:val="00CD6A1F"/>
    <w:rsid w:val="00CD6E0F"/>
    <w:rsid w:val="00CD77E7"/>
    <w:rsid w:val="00CD7DDB"/>
    <w:rsid w:val="00CE00EF"/>
    <w:rsid w:val="00CE1D5F"/>
    <w:rsid w:val="00CE1E1D"/>
    <w:rsid w:val="00CE2407"/>
    <w:rsid w:val="00CE26DF"/>
    <w:rsid w:val="00CE27E8"/>
    <w:rsid w:val="00CE4E9F"/>
    <w:rsid w:val="00CE54FC"/>
    <w:rsid w:val="00CE55F5"/>
    <w:rsid w:val="00CE5907"/>
    <w:rsid w:val="00CE64ED"/>
    <w:rsid w:val="00CE6673"/>
    <w:rsid w:val="00CE678E"/>
    <w:rsid w:val="00CF06C2"/>
    <w:rsid w:val="00CF0C3A"/>
    <w:rsid w:val="00CF1122"/>
    <w:rsid w:val="00CF1A38"/>
    <w:rsid w:val="00CF2606"/>
    <w:rsid w:val="00CF2A63"/>
    <w:rsid w:val="00CF35A2"/>
    <w:rsid w:val="00CF4360"/>
    <w:rsid w:val="00CF5AC9"/>
    <w:rsid w:val="00CF7AAE"/>
    <w:rsid w:val="00D01191"/>
    <w:rsid w:val="00D01D22"/>
    <w:rsid w:val="00D0339E"/>
    <w:rsid w:val="00D03D47"/>
    <w:rsid w:val="00D04583"/>
    <w:rsid w:val="00D047B7"/>
    <w:rsid w:val="00D05640"/>
    <w:rsid w:val="00D06335"/>
    <w:rsid w:val="00D06E3B"/>
    <w:rsid w:val="00D10FDE"/>
    <w:rsid w:val="00D11751"/>
    <w:rsid w:val="00D12FF8"/>
    <w:rsid w:val="00D13241"/>
    <w:rsid w:val="00D16FC2"/>
    <w:rsid w:val="00D21BF0"/>
    <w:rsid w:val="00D228F3"/>
    <w:rsid w:val="00D2312F"/>
    <w:rsid w:val="00D23A94"/>
    <w:rsid w:val="00D23D8F"/>
    <w:rsid w:val="00D24FFB"/>
    <w:rsid w:val="00D261E8"/>
    <w:rsid w:val="00D30CFC"/>
    <w:rsid w:val="00D32704"/>
    <w:rsid w:val="00D33429"/>
    <w:rsid w:val="00D36CCC"/>
    <w:rsid w:val="00D36E00"/>
    <w:rsid w:val="00D37F2D"/>
    <w:rsid w:val="00D4007D"/>
    <w:rsid w:val="00D401E9"/>
    <w:rsid w:val="00D40C30"/>
    <w:rsid w:val="00D41E3C"/>
    <w:rsid w:val="00D44237"/>
    <w:rsid w:val="00D44358"/>
    <w:rsid w:val="00D45752"/>
    <w:rsid w:val="00D457AB"/>
    <w:rsid w:val="00D46370"/>
    <w:rsid w:val="00D46DE1"/>
    <w:rsid w:val="00D46E7D"/>
    <w:rsid w:val="00D5364D"/>
    <w:rsid w:val="00D5530E"/>
    <w:rsid w:val="00D554B3"/>
    <w:rsid w:val="00D558BF"/>
    <w:rsid w:val="00D56A62"/>
    <w:rsid w:val="00D57DE9"/>
    <w:rsid w:val="00D60979"/>
    <w:rsid w:val="00D62C94"/>
    <w:rsid w:val="00D642E5"/>
    <w:rsid w:val="00D6517B"/>
    <w:rsid w:val="00D6595C"/>
    <w:rsid w:val="00D65E91"/>
    <w:rsid w:val="00D66BDF"/>
    <w:rsid w:val="00D66C24"/>
    <w:rsid w:val="00D678B5"/>
    <w:rsid w:val="00D67D3A"/>
    <w:rsid w:val="00D70DBC"/>
    <w:rsid w:val="00D71409"/>
    <w:rsid w:val="00D720AA"/>
    <w:rsid w:val="00D72365"/>
    <w:rsid w:val="00D72EE6"/>
    <w:rsid w:val="00D73828"/>
    <w:rsid w:val="00D7385D"/>
    <w:rsid w:val="00D7430F"/>
    <w:rsid w:val="00D74CC0"/>
    <w:rsid w:val="00D75185"/>
    <w:rsid w:val="00D76C0F"/>
    <w:rsid w:val="00D76D81"/>
    <w:rsid w:val="00D775DD"/>
    <w:rsid w:val="00D776F1"/>
    <w:rsid w:val="00D77B72"/>
    <w:rsid w:val="00D8408C"/>
    <w:rsid w:val="00D850EA"/>
    <w:rsid w:val="00D871AF"/>
    <w:rsid w:val="00D900A6"/>
    <w:rsid w:val="00D90FE8"/>
    <w:rsid w:val="00D96777"/>
    <w:rsid w:val="00D97024"/>
    <w:rsid w:val="00D97027"/>
    <w:rsid w:val="00DA01CB"/>
    <w:rsid w:val="00DA1128"/>
    <w:rsid w:val="00DA15FA"/>
    <w:rsid w:val="00DA3AE3"/>
    <w:rsid w:val="00DA42B8"/>
    <w:rsid w:val="00DA4F20"/>
    <w:rsid w:val="00DA5E52"/>
    <w:rsid w:val="00DA7EE1"/>
    <w:rsid w:val="00DB1F29"/>
    <w:rsid w:val="00DB23E2"/>
    <w:rsid w:val="00DB2F19"/>
    <w:rsid w:val="00DB3451"/>
    <w:rsid w:val="00DB47DF"/>
    <w:rsid w:val="00DB4AA7"/>
    <w:rsid w:val="00DB57CE"/>
    <w:rsid w:val="00DB5A87"/>
    <w:rsid w:val="00DB5CD1"/>
    <w:rsid w:val="00DB6475"/>
    <w:rsid w:val="00DB7C08"/>
    <w:rsid w:val="00DC1228"/>
    <w:rsid w:val="00DC18C2"/>
    <w:rsid w:val="00DC38E6"/>
    <w:rsid w:val="00DC3AC2"/>
    <w:rsid w:val="00DC6EF0"/>
    <w:rsid w:val="00DD0468"/>
    <w:rsid w:val="00DD152F"/>
    <w:rsid w:val="00DD2B62"/>
    <w:rsid w:val="00DD317E"/>
    <w:rsid w:val="00DD37F4"/>
    <w:rsid w:val="00DD566A"/>
    <w:rsid w:val="00DD7534"/>
    <w:rsid w:val="00DD7CCD"/>
    <w:rsid w:val="00DE083C"/>
    <w:rsid w:val="00DE0C94"/>
    <w:rsid w:val="00DE23DD"/>
    <w:rsid w:val="00DE333A"/>
    <w:rsid w:val="00DE4735"/>
    <w:rsid w:val="00DE4AB9"/>
    <w:rsid w:val="00DE4F85"/>
    <w:rsid w:val="00DE610C"/>
    <w:rsid w:val="00DE710C"/>
    <w:rsid w:val="00DF01CF"/>
    <w:rsid w:val="00DF16A0"/>
    <w:rsid w:val="00DF1EFF"/>
    <w:rsid w:val="00DF2DAD"/>
    <w:rsid w:val="00DF4007"/>
    <w:rsid w:val="00DF478D"/>
    <w:rsid w:val="00DF7876"/>
    <w:rsid w:val="00E003A3"/>
    <w:rsid w:val="00E00BEF"/>
    <w:rsid w:val="00E01B35"/>
    <w:rsid w:val="00E01B5D"/>
    <w:rsid w:val="00E01FEC"/>
    <w:rsid w:val="00E027ED"/>
    <w:rsid w:val="00E04686"/>
    <w:rsid w:val="00E04C09"/>
    <w:rsid w:val="00E054D2"/>
    <w:rsid w:val="00E114F6"/>
    <w:rsid w:val="00E12A93"/>
    <w:rsid w:val="00E1319A"/>
    <w:rsid w:val="00E13E6F"/>
    <w:rsid w:val="00E146C3"/>
    <w:rsid w:val="00E149FF"/>
    <w:rsid w:val="00E14E99"/>
    <w:rsid w:val="00E1513D"/>
    <w:rsid w:val="00E172F0"/>
    <w:rsid w:val="00E21F83"/>
    <w:rsid w:val="00E23739"/>
    <w:rsid w:val="00E240BC"/>
    <w:rsid w:val="00E243A9"/>
    <w:rsid w:val="00E24A14"/>
    <w:rsid w:val="00E2504D"/>
    <w:rsid w:val="00E26305"/>
    <w:rsid w:val="00E27387"/>
    <w:rsid w:val="00E27979"/>
    <w:rsid w:val="00E27CB6"/>
    <w:rsid w:val="00E3020A"/>
    <w:rsid w:val="00E326A5"/>
    <w:rsid w:val="00E32E44"/>
    <w:rsid w:val="00E33364"/>
    <w:rsid w:val="00E3395A"/>
    <w:rsid w:val="00E34289"/>
    <w:rsid w:val="00E34BBB"/>
    <w:rsid w:val="00E37EDF"/>
    <w:rsid w:val="00E40039"/>
    <w:rsid w:val="00E401BE"/>
    <w:rsid w:val="00E41D66"/>
    <w:rsid w:val="00E449DA"/>
    <w:rsid w:val="00E46A11"/>
    <w:rsid w:val="00E46F6F"/>
    <w:rsid w:val="00E475D6"/>
    <w:rsid w:val="00E50ED0"/>
    <w:rsid w:val="00E51E09"/>
    <w:rsid w:val="00E52219"/>
    <w:rsid w:val="00E52600"/>
    <w:rsid w:val="00E546B8"/>
    <w:rsid w:val="00E547E1"/>
    <w:rsid w:val="00E54F1B"/>
    <w:rsid w:val="00E56140"/>
    <w:rsid w:val="00E562DA"/>
    <w:rsid w:val="00E60853"/>
    <w:rsid w:val="00E60C66"/>
    <w:rsid w:val="00E61DBA"/>
    <w:rsid w:val="00E63445"/>
    <w:rsid w:val="00E636C8"/>
    <w:rsid w:val="00E639E2"/>
    <w:rsid w:val="00E645A5"/>
    <w:rsid w:val="00E646E8"/>
    <w:rsid w:val="00E65821"/>
    <w:rsid w:val="00E702DA"/>
    <w:rsid w:val="00E70B1D"/>
    <w:rsid w:val="00E71A86"/>
    <w:rsid w:val="00E727D8"/>
    <w:rsid w:val="00E73194"/>
    <w:rsid w:val="00E741FE"/>
    <w:rsid w:val="00E742ED"/>
    <w:rsid w:val="00E74300"/>
    <w:rsid w:val="00E74DEA"/>
    <w:rsid w:val="00E74F38"/>
    <w:rsid w:val="00E762F6"/>
    <w:rsid w:val="00E800E4"/>
    <w:rsid w:val="00E81709"/>
    <w:rsid w:val="00E8232B"/>
    <w:rsid w:val="00E84EBD"/>
    <w:rsid w:val="00E84F63"/>
    <w:rsid w:val="00E85D9A"/>
    <w:rsid w:val="00E8624F"/>
    <w:rsid w:val="00E87A6C"/>
    <w:rsid w:val="00E90C03"/>
    <w:rsid w:val="00E90D03"/>
    <w:rsid w:val="00E9193F"/>
    <w:rsid w:val="00E925C8"/>
    <w:rsid w:val="00E92657"/>
    <w:rsid w:val="00E92CDD"/>
    <w:rsid w:val="00E93C2E"/>
    <w:rsid w:val="00E94660"/>
    <w:rsid w:val="00E9753E"/>
    <w:rsid w:val="00E97CEA"/>
    <w:rsid w:val="00EA2A60"/>
    <w:rsid w:val="00EA36F2"/>
    <w:rsid w:val="00EA38EF"/>
    <w:rsid w:val="00EA4781"/>
    <w:rsid w:val="00EA4A50"/>
    <w:rsid w:val="00EA58A5"/>
    <w:rsid w:val="00EA6CFB"/>
    <w:rsid w:val="00EA7277"/>
    <w:rsid w:val="00EA7414"/>
    <w:rsid w:val="00EA7A24"/>
    <w:rsid w:val="00EB183D"/>
    <w:rsid w:val="00EB2F13"/>
    <w:rsid w:val="00EB342F"/>
    <w:rsid w:val="00EB3F35"/>
    <w:rsid w:val="00EB3F41"/>
    <w:rsid w:val="00EB521A"/>
    <w:rsid w:val="00EB5775"/>
    <w:rsid w:val="00EB60B5"/>
    <w:rsid w:val="00EB61A4"/>
    <w:rsid w:val="00EB62D4"/>
    <w:rsid w:val="00EB67B4"/>
    <w:rsid w:val="00EC0731"/>
    <w:rsid w:val="00EC09DB"/>
    <w:rsid w:val="00EC40C1"/>
    <w:rsid w:val="00EC56B8"/>
    <w:rsid w:val="00EC7077"/>
    <w:rsid w:val="00EC7723"/>
    <w:rsid w:val="00EC7C5E"/>
    <w:rsid w:val="00EC7F09"/>
    <w:rsid w:val="00ED0353"/>
    <w:rsid w:val="00ED07F9"/>
    <w:rsid w:val="00ED1A01"/>
    <w:rsid w:val="00ED275F"/>
    <w:rsid w:val="00ED3409"/>
    <w:rsid w:val="00ED5CF6"/>
    <w:rsid w:val="00ED6161"/>
    <w:rsid w:val="00ED6408"/>
    <w:rsid w:val="00ED67E5"/>
    <w:rsid w:val="00EE046F"/>
    <w:rsid w:val="00EE0700"/>
    <w:rsid w:val="00EE1348"/>
    <w:rsid w:val="00EE2339"/>
    <w:rsid w:val="00EE2B8F"/>
    <w:rsid w:val="00EE43D4"/>
    <w:rsid w:val="00EE47A0"/>
    <w:rsid w:val="00EE4DAF"/>
    <w:rsid w:val="00EE5345"/>
    <w:rsid w:val="00EE58A5"/>
    <w:rsid w:val="00EE6874"/>
    <w:rsid w:val="00EE6A8A"/>
    <w:rsid w:val="00EF0788"/>
    <w:rsid w:val="00EF094B"/>
    <w:rsid w:val="00EF0FBA"/>
    <w:rsid w:val="00EF1083"/>
    <w:rsid w:val="00EF28CA"/>
    <w:rsid w:val="00EF3450"/>
    <w:rsid w:val="00EF49F9"/>
    <w:rsid w:val="00EF552C"/>
    <w:rsid w:val="00EF62CE"/>
    <w:rsid w:val="00EF7870"/>
    <w:rsid w:val="00EF7A04"/>
    <w:rsid w:val="00EF7AE8"/>
    <w:rsid w:val="00F005E7"/>
    <w:rsid w:val="00F006D3"/>
    <w:rsid w:val="00F00B17"/>
    <w:rsid w:val="00F01297"/>
    <w:rsid w:val="00F0137D"/>
    <w:rsid w:val="00F01BE7"/>
    <w:rsid w:val="00F01F74"/>
    <w:rsid w:val="00F0235D"/>
    <w:rsid w:val="00F026A1"/>
    <w:rsid w:val="00F02F3F"/>
    <w:rsid w:val="00F032FB"/>
    <w:rsid w:val="00F0337E"/>
    <w:rsid w:val="00F03A3C"/>
    <w:rsid w:val="00F04565"/>
    <w:rsid w:val="00F04FEC"/>
    <w:rsid w:val="00F05017"/>
    <w:rsid w:val="00F06B41"/>
    <w:rsid w:val="00F073DE"/>
    <w:rsid w:val="00F07743"/>
    <w:rsid w:val="00F100FB"/>
    <w:rsid w:val="00F1085E"/>
    <w:rsid w:val="00F14C26"/>
    <w:rsid w:val="00F15142"/>
    <w:rsid w:val="00F16D99"/>
    <w:rsid w:val="00F175C8"/>
    <w:rsid w:val="00F17D13"/>
    <w:rsid w:val="00F213D1"/>
    <w:rsid w:val="00F21761"/>
    <w:rsid w:val="00F217EA"/>
    <w:rsid w:val="00F21D84"/>
    <w:rsid w:val="00F224C0"/>
    <w:rsid w:val="00F22901"/>
    <w:rsid w:val="00F22E64"/>
    <w:rsid w:val="00F232F1"/>
    <w:rsid w:val="00F24666"/>
    <w:rsid w:val="00F25239"/>
    <w:rsid w:val="00F269A6"/>
    <w:rsid w:val="00F272CB"/>
    <w:rsid w:val="00F27B3B"/>
    <w:rsid w:val="00F302C8"/>
    <w:rsid w:val="00F310F0"/>
    <w:rsid w:val="00F313D6"/>
    <w:rsid w:val="00F325F5"/>
    <w:rsid w:val="00F34201"/>
    <w:rsid w:val="00F41840"/>
    <w:rsid w:val="00F419E6"/>
    <w:rsid w:val="00F41BBB"/>
    <w:rsid w:val="00F445EC"/>
    <w:rsid w:val="00F46585"/>
    <w:rsid w:val="00F5146D"/>
    <w:rsid w:val="00F5193F"/>
    <w:rsid w:val="00F51E30"/>
    <w:rsid w:val="00F5248B"/>
    <w:rsid w:val="00F52BF3"/>
    <w:rsid w:val="00F53844"/>
    <w:rsid w:val="00F5486A"/>
    <w:rsid w:val="00F561AE"/>
    <w:rsid w:val="00F56C8B"/>
    <w:rsid w:val="00F61915"/>
    <w:rsid w:val="00F61B39"/>
    <w:rsid w:val="00F64258"/>
    <w:rsid w:val="00F64AF8"/>
    <w:rsid w:val="00F65AC4"/>
    <w:rsid w:val="00F668ED"/>
    <w:rsid w:val="00F671A1"/>
    <w:rsid w:val="00F6729C"/>
    <w:rsid w:val="00F70EDB"/>
    <w:rsid w:val="00F73067"/>
    <w:rsid w:val="00F73135"/>
    <w:rsid w:val="00F732F6"/>
    <w:rsid w:val="00F7379A"/>
    <w:rsid w:val="00F743E6"/>
    <w:rsid w:val="00F75079"/>
    <w:rsid w:val="00F7573F"/>
    <w:rsid w:val="00F761A8"/>
    <w:rsid w:val="00F80FF9"/>
    <w:rsid w:val="00F8377C"/>
    <w:rsid w:val="00F839F1"/>
    <w:rsid w:val="00F845CD"/>
    <w:rsid w:val="00F84D45"/>
    <w:rsid w:val="00F84F6E"/>
    <w:rsid w:val="00F85988"/>
    <w:rsid w:val="00F85DE9"/>
    <w:rsid w:val="00F86463"/>
    <w:rsid w:val="00F876C2"/>
    <w:rsid w:val="00F87EA3"/>
    <w:rsid w:val="00F91311"/>
    <w:rsid w:val="00F924EB"/>
    <w:rsid w:val="00F937DF"/>
    <w:rsid w:val="00F94B72"/>
    <w:rsid w:val="00F9575C"/>
    <w:rsid w:val="00F967B3"/>
    <w:rsid w:val="00F97FDA"/>
    <w:rsid w:val="00FA0264"/>
    <w:rsid w:val="00FA0458"/>
    <w:rsid w:val="00FA22BC"/>
    <w:rsid w:val="00FA2B11"/>
    <w:rsid w:val="00FA2B27"/>
    <w:rsid w:val="00FA32D7"/>
    <w:rsid w:val="00FA3455"/>
    <w:rsid w:val="00FA35C2"/>
    <w:rsid w:val="00FA494F"/>
    <w:rsid w:val="00FA4A56"/>
    <w:rsid w:val="00FA5F1A"/>
    <w:rsid w:val="00FA67C4"/>
    <w:rsid w:val="00FA72E1"/>
    <w:rsid w:val="00FA762B"/>
    <w:rsid w:val="00FB0A10"/>
    <w:rsid w:val="00FB0DD1"/>
    <w:rsid w:val="00FB1C26"/>
    <w:rsid w:val="00FB1C7E"/>
    <w:rsid w:val="00FB1F42"/>
    <w:rsid w:val="00FB2369"/>
    <w:rsid w:val="00FB3B1F"/>
    <w:rsid w:val="00FB3D8C"/>
    <w:rsid w:val="00FB413F"/>
    <w:rsid w:val="00FB4866"/>
    <w:rsid w:val="00FB50F7"/>
    <w:rsid w:val="00FB7164"/>
    <w:rsid w:val="00FB7863"/>
    <w:rsid w:val="00FB7BC4"/>
    <w:rsid w:val="00FC06F1"/>
    <w:rsid w:val="00FC15E1"/>
    <w:rsid w:val="00FC2B48"/>
    <w:rsid w:val="00FC3C1D"/>
    <w:rsid w:val="00FC412D"/>
    <w:rsid w:val="00FC46AE"/>
    <w:rsid w:val="00FC4A34"/>
    <w:rsid w:val="00FC4C0F"/>
    <w:rsid w:val="00FC559D"/>
    <w:rsid w:val="00FC5B80"/>
    <w:rsid w:val="00FC62CF"/>
    <w:rsid w:val="00FC6610"/>
    <w:rsid w:val="00FC6942"/>
    <w:rsid w:val="00FC6E4B"/>
    <w:rsid w:val="00FC7081"/>
    <w:rsid w:val="00FC7D3B"/>
    <w:rsid w:val="00FD1148"/>
    <w:rsid w:val="00FD1721"/>
    <w:rsid w:val="00FD1A87"/>
    <w:rsid w:val="00FD1DD7"/>
    <w:rsid w:val="00FD1F31"/>
    <w:rsid w:val="00FD5E38"/>
    <w:rsid w:val="00FD617B"/>
    <w:rsid w:val="00FD7186"/>
    <w:rsid w:val="00FE0568"/>
    <w:rsid w:val="00FE07A8"/>
    <w:rsid w:val="00FE08DD"/>
    <w:rsid w:val="00FE1695"/>
    <w:rsid w:val="00FE172A"/>
    <w:rsid w:val="00FE1CE2"/>
    <w:rsid w:val="00FE2D5F"/>
    <w:rsid w:val="00FE3128"/>
    <w:rsid w:val="00FE37C6"/>
    <w:rsid w:val="00FE41DF"/>
    <w:rsid w:val="00FE662C"/>
    <w:rsid w:val="00FE66F5"/>
    <w:rsid w:val="00FE737C"/>
    <w:rsid w:val="00FE7E47"/>
    <w:rsid w:val="00FF095B"/>
    <w:rsid w:val="00FF0B66"/>
    <w:rsid w:val="00FF21EC"/>
    <w:rsid w:val="00FF39D8"/>
    <w:rsid w:val="00FF4448"/>
    <w:rsid w:val="00FF52FD"/>
    <w:rsid w:val="00FF6486"/>
    <w:rsid w:val="00FF6DD6"/>
    <w:rsid w:val="00FF75D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7793130"/>
  <w15:docId w15:val="{33B61820-F11A-468E-9B2D-40C7BB586F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Times New Roman" w:hAnsi="Calibri" w:cs="Times New Roman"/>
        <w:lang w:val="uk-UA" w:eastAsia="uk-UA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A2223"/>
    <w:pPr>
      <w:spacing w:after="200" w:line="276" w:lineRule="auto"/>
    </w:pPr>
    <w:rPr>
      <w:sz w:val="22"/>
      <w:szCs w:val="22"/>
      <w:lang w:val="ru-RU" w:eastAsia="ru-RU"/>
    </w:rPr>
  </w:style>
  <w:style w:type="paragraph" w:styleId="3">
    <w:name w:val="heading 3"/>
    <w:basedOn w:val="a"/>
    <w:link w:val="30"/>
    <w:uiPriority w:val="9"/>
    <w:qFormat/>
    <w:rsid w:val="0092385B"/>
    <w:pPr>
      <w:spacing w:before="100" w:beforeAutospacing="1" w:after="100" w:afterAutospacing="1" w:line="240" w:lineRule="auto"/>
      <w:outlineLvl w:val="2"/>
    </w:pPr>
    <w:rPr>
      <w:rFonts w:ascii="Times New Roman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248C8"/>
    <w:pPr>
      <w:tabs>
        <w:tab w:val="center" w:pos="4677"/>
        <w:tab w:val="right" w:pos="9355"/>
      </w:tabs>
      <w:spacing w:after="0" w:line="240" w:lineRule="auto"/>
    </w:pPr>
    <w:rPr>
      <w:rFonts w:ascii="Times New Roman" w:hAnsi="Times New Roman"/>
      <w:sz w:val="28"/>
      <w:szCs w:val="24"/>
      <w:lang w:val="uk-UA"/>
    </w:rPr>
  </w:style>
  <w:style w:type="character" w:customStyle="1" w:styleId="a4">
    <w:name w:val="Верхній колонтитул Знак"/>
    <w:link w:val="a3"/>
    <w:uiPriority w:val="99"/>
    <w:rsid w:val="007248C8"/>
    <w:rPr>
      <w:rFonts w:ascii="Times New Roman" w:eastAsia="Times New Roman" w:hAnsi="Times New Roman" w:cs="Times New Roman"/>
      <w:sz w:val="28"/>
      <w:szCs w:val="24"/>
      <w:lang w:val="uk-UA"/>
    </w:rPr>
  </w:style>
  <w:style w:type="paragraph" w:styleId="a5">
    <w:name w:val="Normal (Web)"/>
    <w:aliases w:val="Обычный (Web)"/>
    <w:basedOn w:val="a"/>
    <w:uiPriority w:val="99"/>
    <w:rsid w:val="007248C8"/>
    <w:pPr>
      <w:spacing w:before="100" w:after="100" w:line="240" w:lineRule="auto"/>
      <w:ind w:firstLine="567"/>
      <w:jc w:val="both"/>
    </w:pPr>
    <w:rPr>
      <w:rFonts w:ascii="Times New Roman" w:hAnsi="Times New Roman"/>
      <w:sz w:val="24"/>
      <w:szCs w:val="24"/>
      <w:lang w:val="en-US" w:eastAsia="en-US"/>
    </w:rPr>
  </w:style>
  <w:style w:type="paragraph" w:styleId="a6">
    <w:name w:val="Balloon Text"/>
    <w:basedOn w:val="a"/>
    <w:link w:val="a7"/>
    <w:uiPriority w:val="99"/>
    <w:semiHidden/>
    <w:unhideWhenUsed/>
    <w:rsid w:val="007248C8"/>
    <w:pPr>
      <w:spacing w:after="0" w:line="240" w:lineRule="auto"/>
    </w:pPr>
    <w:rPr>
      <w:rFonts w:ascii="Tahoma" w:hAnsi="Tahoma"/>
      <w:sz w:val="16"/>
      <w:szCs w:val="16"/>
    </w:rPr>
  </w:style>
  <w:style w:type="character" w:customStyle="1" w:styleId="a7">
    <w:name w:val="Текст у виносці Знак"/>
    <w:link w:val="a6"/>
    <w:uiPriority w:val="99"/>
    <w:semiHidden/>
    <w:rsid w:val="007248C8"/>
    <w:rPr>
      <w:rFonts w:ascii="Tahoma" w:hAnsi="Tahoma" w:cs="Tahoma"/>
      <w:sz w:val="16"/>
      <w:szCs w:val="16"/>
    </w:rPr>
  </w:style>
  <w:style w:type="paragraph" w:styleId="a8">
    <w:name w:val="List Paragraph"/>
    <w:basedOn w:val="a"/>
    <w:uiPriority w:val="34"/>
    <w:qFormat/>
    <w:rsid w:val="003633D0"/>
    <w:pPr>
      <w:ind w:left="720"/>
      <w:contextualSpacing/>
    </w:pPr>
  </w:style>
  <w:style w:type="character" w:customStyle="1" w:styleId="30">
    <w:name w:val="Заголовок 3 Знак"/>
    <w:link w:val="3"/>
    <w:uiPriority w:val="9"/>
    <w:rsid w:val="0092385B"/>
    <w:rPr>
      <w:rFonts w:ascii="Times New Roman" w:eastAsia="Times New Roman" w:hAnsi="Times New Roman" w:cs="Times New Roman"/>
      <w:b/>
      <w:bCs/>
      <w:sz w:val="27"/>
      <w:szCs w:val="27"/>
    </w:rPr>
  </w:style>
  <w:style w:type="character" w:styleId="a9">
    <w:name w:val="Hyperlink"/>
    <w:uiPriority w:val="99"/>
    <w:semiHidden/>
    <w:unhideWhenUsed/>
    <w:rsid w:val="0092385B"/>
    <w:rPr>
      <w:color w:val="0000FF"/>
      <w:u w:val="single"/>
    </w:rPr>
  </w:style>
  <w:style w:type="paragraph" w:styleId="aa">
    <w:name w:val="footer"/>
    <w:basedOn w:val="a"/>
    <w:link w:val="ab"/>
    <w:uiPriority w:val="99"/>
    <w:unhideWhenUsed/>
    <w:rsid w:val="008024D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ій колонтитул Знак"/>
    <w:basedOn w:val="a0"/>
    <w:link w:val="aa"/>
    <w:uiPriority w:val="99"/>
    <w:rsid w:val="008024D7"/>
  </w:style>
  <w:style w:type="character" w:styleId="ac">
    <w:name w:val="Emphasis"/>
    <w:uiPriority w:val="20"/>
    <w:qFormat/>
    <w:rsid w:val="000E1CBC"/>
    <w:rPr>
      <w:i/>
      <w:iCs/>
    </w:rPr>
  </w:style>
  <w:style w:type="table" w:styleId="ad">
    <w:name w:val="Table Grid"/>
    <w:basedOn w:val="a1"/>
    <w:uiPriority w:val="59"/>
    <w:unhideWhenUsed/>
    <w:rsid w:val="00A2163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rvps14">
    <w:name w:val="rvps14"/>
    <w:basedOn w:val="a"/>
    <w:rsid w:val="0017032A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val="uk-UA" w:eastAsia="uk-UA"/>
    </w:rPr>
  </w:style>
  <w:style w:type="character" w:customStyle="1" w:styleId="rvts11">
    <w:name w:val="rvts11"/>
    <w:basedOn w:val="a0"/>
    <w:rsid w:val="0017032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287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65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49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47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81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53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66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49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02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09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61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63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604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834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996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308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335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040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035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867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131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774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139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214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884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274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546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745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182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215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206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242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776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408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299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826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139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394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713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446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059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267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604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781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539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355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602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990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76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464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214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948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793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595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396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239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75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580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085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679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178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860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990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849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774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094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430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g@romny-vk.gov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dmin\Downloads\1.-Zmini-Programa-ZHKG-2.dot" TargetMode="Externa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8FE9349-5D9B-423C-8110-3D191B6B9E3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1.-Zmini-Programa-ZHKG-2</Template>
  <TotalTime>305</TotalTime>
  <Pages>8</Pages>
  <Words>9799</Words>
  <Characters>5586</Characters>
  <Application>Microsoft Office Word</Application>
  <DocSecurity>0</DocSecurity>
  <Lines>46</Lines>
  <Paragraphs>30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>Reanimator Extreme Edition</Company>
  <LinksUpToDate>false</LinksUpToDate>
  <CharactersWithSpaces>15355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cp:lastModifiedBy>Адмін</cp:lastModifiedBy>
  <cp:revision>46</cp:revision>
  <cp:lastPrinted>2026-10-14T08:07:00Z</cp:lastPrinted>
  <dcterms:created xsi:type="dcterms:W3CDTF">2026-09-17T11:24:00Z</dcterms:created>
  <dcterms:modified xsi:type="dcterms:W3CDTF">2026-10-14T08:07:00Z</dcterms:modified>
</cp:coreProperties>
</file>