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454B15" w14:textId="77777777" w:rsidR="00B47486" w:rsidRPr="00B40314" w:rsidRDefault="00145F8D" w:rsidP="00B47486">
      <w:pPr>
        <w:tabs>
          <w:tab w:val="left" w:pos="4395"/>
        </w:tabs>
        <w:spacing w:after="0" w:line="240" w:lineRule="auto"/>
        <w:contextualSpacing/>
        <w:jc w:val="center"/>
        <w:rPr>
          <w:rFonts w:ascii="Times New Roman" w:eastAsia="Calibri" w:hAnsi="Times New Roman"/>
          <w:noProof/>
          <w:sz w:val="24"/>
          <w:lang w:val="uk-UA"/>
        </w:rPr>
      </w:pPr>
      <w:bookmarkStart w:id="0" w:name="_GoBack"/>
      <w:bookmarkEnd w:id="0"/>
      <w:r w:rsidRPr="00B40314">
        <w:rPr>
          <w:rFonts w:ascii="Times New Roman" w:eastAsia="Calibri" w:hAnsi="Times New Roman"/>
          <w:noProof/>
          <w:sz w:val="24"/>
        </w:rPr>
        <w:drawing>
          <wp:inline distT="0" distB="0" distL="0" distR="0" wp14:anchorId="76259B68" wp14:editId="1BC7DB05">
            <wp:extent cx="485775" cy="650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5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E57CC" w14:textId="77777777" w:rsidR="00B47486" w:rsidRPr="00B40314" w:rsidRDefault="00B47486" w:rsidP="00B47486">
      <w:pPr>
        <w:tabs>
          <w:tab w:val="left" w:pos="4395"/>
        </w:tabs>
        <w:spacing w:after="0" w:line="240" w:lineRule="auto"/>
        <w:contextualSpacing/>
        <w:jc w:val="center"/>
        <w:rPr>
          <w:rFonts w:ascii="Times New Roman" w:eastAsia="Calibri" w:hAnsi="Times New Roman"/>
          <w:b/>
          <w:sz w:val="24"/>
          <w:szCs w:val="24"/>
          <w:lang w:val="uk-UA" w:eastAsia="en-US"/>
        </w:rPr>
      </w:pPr>
      <w:r w:rsidRPr="00B40314">
        <w:rPr>
          <w:rFonts w:ascii="Times New Roman" w:eastAsia="Calibri" w:hAnsi="Times New Roman"/>
          <w:b/>
          <w:sz w:val="24"/>
          <w:szCs w:val="24"/>
          <w:lang w:val="uk-UA" w:eastAsia="en-US"/>
        </w:rPr>
        <w:t>РОМЕНСЬКА МІСЬКА РАДА СУМСЬКОЇ ОБЛАСТІ</w:t>
      </w:r>
    </w:p>
    <w:p w14:paraId="515AE78D" w14:textId="77777777" w:rsidR="00B47486" w:rsidRPr="00B40314" w:rsidRDefault="00B47486" w:rsidP="00B47486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sz w:val="24"/>
          <w:szCs w:val="24"/>
          <w:lang w:val="uk-UA" w:eastAsia="en-US"/>
        </w:rPr>
      </w:pPr>
      <w:r w:rsidRPr="00B40314">
        <w:rPr>
          <w:rFonts w:ascii="Times New Roman" w:eastAsia="Calibri" w:hAnsi="Times New Roman"/>
          <w:b/>
          <w:sz w:val="24"/>
          <w:szCs w:val="24"/>
          <w:lang w:val="uk-UA" w:eastAsia="en-US"/>
        </w:rPr>
        <w:t>ВОСЬМЕ  СКЛИКАННЯ</w:t>
      </w:r>
    </w:p>
    <w:p w14:paraId="27720023" w14:textId="77777777" w:rsidR="00B47486" w:rsidRPr="00B40314" w:rsidRDefault="00412313" w:rsidP="00B47486">
      <w:pPr>
        <w:keepNext/>
        <w:tabs>
          <w:tab w:val="center" w:pos="4677"/>
          <w:tab w:val="left" w:pos="6960"/>
        </w:tabs>
        <w:spacing w:before="120" w:after="120" w:line="240" w:lineRule="auto"/>
        <w:jc w:val="center"/>
        <w:outlineLvl w:val="2"/>
        <w:rPr>
          <w:rFonts w:ascii="Times New Roman" w:hAnsi="Times New Roman"/>
          <w:b/>
          <w:bCs/>
          <w:noProof/>
          <w:sz w:val="24"/>
          <w:szCs w:val="24"/>
          <w:lang w:val="uk-UA"/>
        </w:rPr>
      </w:pPr>
      <w:r w:rsidRPr="00B40314">
        <w:rPr>
          <w:rFonts w:ascii="Times New Roman" w:hAnsi="Times New Roman"/>
          <w:b/>
          <w:bCs/>
          <w:noProof/>
          <w:sz w:val="24"/>
          <w:szCs w:val="24"/>
          <w:lang w:val="uk-UA"/>
        </w:rPr>
        <w:t xml:space="preserve">СТО </w:t>
      </w:r>
      <w:r w:rsidR="00C8325A" w:rsidRPr="00B40314">
        <w:rPr>
          <w:rFonts w:ascii="Times New Roman" w:hAnsi="Times New Roman"/>
          <w:b/>
          <w:bCs/>
          <w:noProof/>
          <w:sz w:val="24"/>
          <w:szCs w:val="24"/>
          <w:lang w:val="uk-UA"/>
        </w:rPr>
        <w:t xml:space="preserve">ДЕВ’ЯТНАДЦЯТА </w:t>
      </w:r>
      <w:r w:rsidR="00B47486" w:rsidRPr="00B40314">
        <w:rPr>
          <w:rFonts w:ascii="Times New Roman" w:hAnsi="Times New Roman"/>
          <w:b/>
          <w:bCs/>
          <w:noProof/>
          <w:sz w:val="24"/>
          <w:szCs w:val="24"/>
          <w:lang w:val="uk-UA"/>
        </w:rPr>
        <w:t>СЕСІЯ</w:t>
      </w:r>
    </w:p>
    <w:p w14:paraId="5B7C187A" w14:textId="77777777" w:rsidR="00B47486" w:rsidRPr="00B40314" w:rsidRDefault="00B47486" w:rsidP="00B47486">
      <w:pPr>
        <w:keepNext/>
        <w:tabs>
          <w:tab w:val="center" w:pos="4677"/>
          <w:tab w:val="left" w:pos="6960"/>
        </w:tabs>
        <w:spacing w:after="0" w:line="240" w:lineRule="auto"/>
        <w:contextualSpacing/>
        <w:jc w:val="center"/>
        <w:outlineLvl w:val="2"/>
        <w:rPr>
          <w:rFonts w:ascii="Times New Roman" w:hAnsi="Times New Roman"/>
          <w:b/>
          <w:bCs/>
          <w:sz w:val="24"/>
          <w:szCs w:val="24"/>
          <w:lang w:val="uk-UA" w:eastAsia="en-US"/>
        </w:rPr>
      </w:pPr>
      <w:r w:rsidRPr="00B40314">
        <w:rPr>
          <w:rFonts w:ascii="Times New Roman" w:hAnsi="Times New Roman"/>
          <w:b/>
          <w:bCs/>
          <w:sz w:val="24"/>
          <w:szCs w:val="24"/>
          <w:lang w:val="uk-UA" w:eastAsia="en-US"/>
        </w:rPr>
        <w:t>РІШЕННЯ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31"/>
        <w:gridCol w:w="3122"/>
        <w:gridCol w:w="3102"/>
      </w:tblGrid>
      <w:tr w:rsidR="00A354B7" w:rsidRPr="00B40314" w14:paraId="60A4A555" w14:textId="77777777" w:rsidTr="00B47486">
        <w:tc>
          <w:tcPr>
            <w:tcW w:w="3190" w:type="dxa"/>
            <w:hideMark/>
          </w:tcPr>
          <w:p w14:paraId="42C3F163" w14:textId="77777777" w:rsidR="00B47486" w:rsidRPr="00B40314" w:rsidRDefault="00C8325A" w:rsidP="00145F8D">
            <w:pPr>
              <w:spacing w:before="120" w:after="120" w:line="240" w:lineRule="auto"/>
              <w:ind w:left="-104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</w:pPr>
            <w:r w:rsidRPr="00B40314">
              <w:rPr>
                <w:rFonts w:ascii="Times New Roman" w:eastAsia="Calibri" w:hAnsi="Times New Roman"/>
                <w:b/>
                <w:sz w:val="24"/>
                <w:lang w:val="uk-UA" w:eastAsia="en-US"/>
              </w:rPr>
              <w:t>16.10</w:t>
            </w:r>
            <w:r w:rsidR="00B47486" w:rsidRPr="00B40314">
              <w:rPr>
                <w:rFonts w:ascii="Times New Roman" w:eastAsia="Calibri" w:hAnsi="Times New Roman"/>
                <w:b/>
                <w:sz w:val="24"/>
                <w:lang w:val="uk-UA" w:eastAsia="en-US"/>
              </w:rPr>
              <w:t>.202</w:t>
            </w:r>
            <w:r w:rsidR="00471449" w:rsidRPr="00B40314">
              <w:rPr>
                <w:rFonts w:ascii="Times New Roman" w:eastAsia="Calibri" w:hAnsi="Times New Roman"/>
                <w:b/>
                <w:sz w:val="24"/>
                <w:lang w:val="uk-UA" w:eastAsia="en-US"/>
              </w:rPr>
              <w:t>6</w:t>
            </w:r>
          </w:p>
        </w:tc>
        <w:tc>
          <w:tcPr>
            <w:tcW w:w="3190" w:type="dxa"/>
            <w:hideMark/>
          </w:tcPr>
          <w:p w14:paraId="72104079" w14:textId="77777777" w:rsidR="00B47486" w:rsidRPr="00B40314" w:rsidRDefault="00B47486" w:rsidP="00CE4E9F">
            <w:pPr>
              <w:spacing w:before="120" w:after="12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</w:pPr>
            <w:r w:rsidRPr="00B40314">
              <w:rPr>
                <w:rFonts w:ascii="Times New Roman" w:eastAsia="Calibri" w:hAnsi="Times New Roman" w:cs="Tahoma"/>
                <w:b/>
                <w:sz w:val="24"/>
                <w:lang w:val="uk-UA" w:eastAsia="en-US"/>
              </w:rPr>
              <w:t>Ромни</w:t>
            </w:r>
          </w:p>
        </w:tc>
        <w:tc>
          <w:tcPr>
            <w:tcW w:w="3191" w:type="dxa"/>
          </w:tcPr>
          <w:p w14:paraId="7486562B" w14:textId="77777777" w:rsidR="00B47486" w:rsidRPr="00B40314" w:rsidRDefault="00B47486" w:rsidP="00CE4E9F">
            <w:pPr>
              <w:spacing w:before="120" w:after="12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uk-UA" w:eastAsia="en-US"/>
              </w:rPr>
            </w:pPr>
          </w:p>
        </w:tc>
      </w:tr>
    </w:tbl>
    <w:p w14:paraId="27679582" w14:textId="77777777" w:rsidR="009C5070" w:rsidRPr="00B40314" w:rsidRDefault="007248C8" w:rsidP="00181A74">
      <w:pPr>
        <w:widowControl w:val="0"/>
        <w:spacing w:after="120"/>
        <w:ind w:right="4678"/>
        <w:jc w:val="both"/>
        <w:rPr>
          <w:rFonts w:ascii="Times New Roman" w:hAnsi="Times New Roman"/>
          <w:b/>
          <w:bCs/>
          <w:sz w:val="24"/>
          <w:szCs w:val="24"/>
          <w:lang w:val="uk-UA" w:eastAsia="en-US"/>
        </w:rPr>
      </w:pPr>
      <w:r w:rsidRPr="00B40314">
        <w:rPr>
          <w:rFonts w:ascii="Times New Roman" w:hAnsi="Times New Roman"/>
          <w:b/>
          <w:bCs/>
          <w:sz w:val="24"/>
          <w:szCs w:val="24"/>
          <w:lang w:val="uk-UA" w:eastAsia="en-US"/>
        </w:rPr>
        <w:t>Про внесення змін до Програми реформування і розвитку житлово-комунального господарства Роменської міської територіальної громади на 202</w:t>
      </w:r>
      <w:r w:rsidR="00CD7DDB" w:rsidRPr="00B40314">
        <w:rPr>
          <w:rFonts w:ascii="Times New Roman" w:hAnsi="Times New Roman"/>
          <w:b/>
          <w:bCs/>
          <w:sz w:val="24"/>
          <w:szCs w:val="24"/>
          <w:lang w:val="uk-UA" w:eastAsia="en-US"/>
        </w:rPr>
        <w:t>6</w:t>
      </w:r>
      <w:r w:rsidRPr="00B40314">
        <w:rPr>
          <w:rFonts w:ascii="Times New Roman" w:hAnsi="Times New Roman"/>
          <w:b/>
          <w:bCs/>
          <w:sz w:val="24"/>
          <w:szCs w:val="24"/>
          <w:lang w:val="uk-UA" w:eastAsia="en-US"/>
        </w:rPr>
        <w:t>-202</w:t>
      </w:r>
      <w:r w:rsidR="00CD7DDB" w:rsidRPr="00B40314">
        <w:rPr>
          <w:rFonts w:ascii="Times New Roman" w:hAnsi="Times New Roman"/>
          <w:b/>
          <w:bCs/>
          <w:sz w:val="24"/>
          <w:szCs w:val="24"/>
          <w:lang w:val="uk-UA" w:eastAsia="en-US"/>
        </w:rPr>
        <w:t>8</w:t>
      </w:r>
      <w:r w:rsidRPr="00B40314">
        <w:rPr>
          <w:rFonts w:ascii="Times New Roman" w:hAnsi="Times New Roman"/>
          <w:b/>
          <w:bCs/>
          <w:sz w:val="24"/>
          <w:szCs w:val="24"/>
          <w:lang w:val="uk-UA" w:eastAsia="en-US"/>
        </w:rPr>
        <w:t xml:space="preserve"> роки</w:t>
      </w:r>
    </w:p>
    <w:p w14:paraId="4BDF57B8" w14:textId="77777777" w:rsidR="00B965F6" w:rsidRPr="00B40314" w:rsidRDefault="00B965F6" w:rsidP="00B96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bCs/>
          <w:sz w:val="24"/>
          <w:szCs w:val="24"/>
          <w:lang w:val="uk-UA" w:eastAsia="en-US"/>
        </w:rPr>
      </w:pPr>
      <w:r w:rsidRPr="00B40314">
        <w:rPr>
          <w:rFonts w:ascii="Times New Roman" w:hAnsi="Times New Roman"/>
          <w:bCs/>
          <w:sz w:val="24"/>
          <w:szCs w:val="24"/>
          <w:lang w:val="uk-UA" w:eastAsia="en-US"/>
        </w:rPr>
        <w:t>Відповідно до пункту 22 частини 1 статті 26 Закону України «Про місцеве самоврядування в Україні», Закону України «Про житлово-комунальні послуги», Закону України «Про благоустрій населених пунктів», з метою створення умов для ефективного функціонування житлово-комунального господарства громади і оперативного вирішення проблем у галузі</w:t>
      </w:r>
    </w:p>
    <w:p w14:paraId="52351039" w14:textId="77777777" w:rsidR="00B965F6" w:rsidRPr="00B40314" w:rsidRDefault="00B965F6" w:rsidP="00B965F6">
      <w:pPr>
        <w:widowControl w:val="0"/>
        <w:spacing w:before="120" w:after="120"/>
        <w:rPr>
          <w:rFonts w:ascii="Times New Roman" w:hAnsi="Times New Roman"/>
          <w:sz w:val="24"/>
          <w:szCs w:val="24"/>
          <w:lang w:val="uk-UA" w:eastAsia="en-US"/>
        </w:rPr>
      </w:pPr>
      <w:r w:rsidRPr="00B40314">
        <w:rPr>
          <w:rFonts w:ascii="Times New Roman" w:hAnsi="Times New Roman"/>
          <w:sz w:val="24"/>
          <w:szCs w:val="24"/>
          <w:lang w:val="uk-UA" w:eastAsia="en-US"/>
        </w:rPr>
        <w:t>МІСЬКА РАДА ВИРІШИЛА:</w:t>
      </w:r>
    </w:p>
    <w:p w14:paraId="58BC4780" w14:textId="77777777" w:rsidR="00B965F6" w:rsidRPr="00B40314" w:rsidRDefault="00B965F6" w:rsidP="00B96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8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B40314">
        <w:rPr>
          <w:rFonts w:ascii="Times New Roman" w:hAnsi="Times New Roman"/>
          <w:sz w:val="24"/>
          <w:szCs w:val="24"/>
          <w:lang w:val="uk-UA"/>
        </w:rPr>
        <w:t>Внести</w:t>
      </w:r>
      <w:proofErr w:type="spellEnd"/>
      <w:r w:rsidRPr="00B40314">
        <w:rPr>
          <w:rFonts w:ascii="Times New Roman" w:hAnsi="Times New Roman"/>
          <w:sz w:val="24"/>
          <w:szCs w:val="24"/>
          <w:lang w:val="uk-UA"/>
        </w:rPr>
        <w:t xml:space="preserve"> такі зміни до </w:t>
      </w:r>
      <w:r w:rsidRPr="00B40314">
        <w:rPr>
          <w:rFonts w:ascii="Times New Roman" w:hAnsi="Times New Roman"/>
          <w:bCs/>
          <w:sz w:val="24"/>
          <w:szCs w:val="24"/>
          <w:lang w:val="uk-UA" w:eastAsia="en-US"/>
        </w:rPr>
        <w:t>Програми реформування і розвитку житлово-комунального господарства Роменської міської територіальної громади на 2026-2028 роки</w:t>
      </w:r>
      <w:r w:rsidRPr="00B40314">
        <w:rPr>
          <w:rFonts w:ascii="Times New Roman" w:hAnsi="Times New Roman"/>
          <w:sz w:val="24"/>
          <w:szCs w:val="24"/>
          <w:lang w:val="uk-UA"/>
        </w:rPr>
        <w:t>, затвердженої рішенням міської ради від 26.11.2025 (далі – Програма):</w:t>
      </w:r>
    </w:p>
    <w:p w14:paraId="4A0FEFD0" w14:textId="77777777" w:rsidR="00B965F6" w:rsidRPr="00B40314" w:rsidRDefault="00B965F6" w:rsidP="00B96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>1) викласти Паспорт Програми у такій редакції: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3597"/>
        <w:gridCol w:w="5064"/>
      </w:tblGrid>
      <w:tr w:rsidR="00994F96" w:rsidRPr="00B40314" w14:paraId="0A6789F2" w14:textId="77777777" w:rsidTr="00DA15FA">
        <w:tc>
          <w:tcPr>
            <w:tcW w:w="576" w:type="dxa"/>
            <w:vAlign w:val="center"/>
          </w:tcPr>
          <w:p w14:paraId="606FD122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3677" w:type="dxa"/>
            <w:vAlign w:val="center"/>
          </w:tcPr>
          <w:p w14:paraId="3CB6E5A3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Параметри</w:t>
            </w:r>
          </w:p>
        </w:tc>
        <w:tc>
          <w:tcPr>
            <w:tcW w:w="5209" w:type="dxa"/>
            <w:vAlign w:val="center"/>
          </w:tcPr>
          <w:p w14:paraId="4F94615A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Зміст</w:t>
            </w:r>
          </w:p>
        </w:tc>
      </w:tr>
      <w:tr w:rsidR="00994F96" w:rsidRPr="00B40314" w14:paraId="08743151" w14:textId="77777777" w:rsidTr="00DA15FA">
        <w:tc>
          <w:tcPr>
            <w:tcW w:w="576" w:type="dxa"/>
          </w:tcPr>
          <w:p w14:paraId="4123D0FF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3677" w:type="dxa"/>
          </w:tcPr>
          <w:p w14:paraId="16159670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Ініціатор розроблення Програми </w:t>
            </w:r>
          </w:p>
        </w:tc>
        <w:tc>
          <w:tcPr>
            <w:tcW w:w="5209" w:type="dxa"/>
          </w:tcPr>
          <w:p w14:paraId="55390B52" w14:textId="77777777" w:rsidR="00B965F6" w:rsidRPr="00B40314" w:rsidRDefault="008331D8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житлово-комунального господарства Роменської міської ради</w:t>
            </w:r>
          </w:p>
        </w:tc>
      </w:tr>
      <w:tr w:rsidR="00994F96" w:rsidRPr="00B40314" w14:paraId="10DB1F56" w14:textId="77777777" w:rsidTr="00DA15FA">
        <w:tc>
          <w:tcPr>
            <w:tcW w:w="576" w:type="dxa"/>
          </w:tcPr>
          <w:p w14:paraId="6C94B2CF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3677" w:type="dxa"/>
          </w:tcPr>
          <w:p w14:paraId="1F9CACDB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Підстави для розроблення програми</w:t>
            </w:r>
          </w:p>
        </w:tc>
        <w:tc>
          <w:tcPr>
            <w:tcW w:w="5209" w:type="dxa"/>
          </w:tcPr>
          <w:p w14:paraId="58A01890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Закон України «Про місцеве самоврядування в Україні», Закон України «Про житлово-комунальні послуги», Закон України «Про благоустрій населених пунктів»</w:t>
            </w:r>
          </w:p>
        </w:tc>
      </w:tr>
      <w:tr w:rsidR="00994F96" w:rsidRPr="00B40314" w14:paraId="34CB96F6" w14:textId="77777777" w:rsidTr="00DA15FA">
        <w:tc>
          <w:tcPr>
            <w:tcW w:w="576" w:type="dxa"/>
          </w:tcPr>
          <w:p w14:paraId="414DE39C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3677" w:type="dxa"/>
          </w:tcPr>
          <w:p w14:paraId="6421A871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Розробник Програми</w:t>
            </w:r>
          </w:p>
        </w:tc>
        <w:tc>
          <w:tcPr>
            <w:tcW w:w="5209" w:type="dxa"/>
          </w:tcPr>
          <w:p w14:paraId="7A47EFE8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житлово-комунального господарства Роменської міської ради</w:t>
            </w:r>
          </w:p>
        </w:tc>
      </w:tr>
      <w:tr w:rsidR="00994F96" w:rsidRPr="00B40314" w14:paraId="3A4B7C9D" w14:textId="77777777" w:rsidTr="00DA15FA">
        <w:tc>
          <w:tcPr>
            <w:tcW w:w="576" w:type="dxa"/>
          </w:tcPr>
          <w:p w14:paraId="016B22A1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3677" w:type="dxa"/>
          </w:tcPr>
          <w:p w14:paraId="061C2401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Відповідальний виконавець</w:t>
            </w:r>
          </w:p>
        </w:tc>
        <w:tc>
          <w:tcPr>
            <w:tcW w:w="5209" w:type="dxa"/>
          </w:tcPr>
          <w:p w14:paraId="009DDF9C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житлово-комунального господарства Роменської міської ради,</w:t>
            </w:r>
          </w:p>
          <w:p w14:paraId="439806D9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Виконавчий комітет Роменської міської ради</w:t>
            </w:r>
          </w:p>
        </w:tc>
      </w:tr>
      <w:tr w:rsidR="00994F96" w:rsidRPr="00B40314" w14:paraId="0D68A2C3" w14:textId="77777777" w:rsidTr="00DA15FA">
        <w:tc>
          <w:tcPr>
            <w:tcW w:w="576" w:type="dxa"/>
          </w:tcPr>
          <w:p w14:paraId="7CF87556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3677" w:type="dxa"/>
          </w:tcPr>
          <w:p w14:paraId="62BA706E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Термін реалізації Програми</w:t>
            </w:r>
          </w:p>
        </w:tc>
        <w:tc>
          <w:tcPr>
            <w:tcW w:w="5209" w:type="dxa"/>
          </w:tcPr>
          <w:p w14:paraId="25782678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2026-2028 роки</w:t>
            </w:r>
          </w:p>
        </w:tc>
      </w:tr>
      <w:tr w:rsidR="00994F96" w:rsidRPr="00B40314" w14:paraId="7E3BE9FF" w14:textId="77777777" w:rsidTr="00DA15FA">
        <w:tc>
          <w:tcPr>
            <w:tcW w:w="576" w:type="dxa"/>
          </w:tcPr>
          <w:p w14:paraId="0238CC2A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3677" w:type="dxa"/>
          </w:tcPr>
          <w:p w14:paraId="57FD1902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Перелік місцевих Бюджетів, які беруть участь у виконанні Програми</w:t>
            </w:r>
          </w:p>
        </w:tc>
        <w:tc>
          <w:tcPr>
            <w:tcW w:w="5209" w:type="dxa"/>
          </w:tcPr>
          <w:p w14:paraId="23B552F3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Державний Бюджет, обласний Бюджет, районний Бюджет, Бюджет Роменської міської територіальної громади</w:t>
            </w:r>
          </w:p>
        </w:tc>
      </w:tr>
      <w:tr w:rsidR="00994F96" w:rsidRPr="00B40314" w14:paraId="3B2D15E0" w14:textId="77777777" w:rsidTr="00DA15FA">
        <w:trPr>
          <w:trHeight w:val="677"/>
        </w:trPr>
        <w:tc>
          <w:tcPr>
            <w:tcW w:w="576" w:type="dxa"/>
          </w:tcPr>
          <w:p w14:paraId="5B8CE4E7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3677" w:type="dxa"/>
          </w:tcPr>
          <w:p w14:paraId="47366921" w14:textId="77777777" w:rsidR="00B965F6" w:rsidRPr="00B40314" w:rsidRDefault="00B965F6" w:rsidP="00DA15FA">
            <w:pPr>
              <w:spacing w:after="0" w:line="240" w:lineRule="auto"/>
              <w:ind w:left="23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Загальний обсяг фінансових ресурсів, необхідних для реалізації Програми, всього, у </w:t>
            </w:r>
            <w:r w:rsidRPr="00B40314">
              <w:rPr>
                <w:rFonts w:ascii="Times New Roman" w:hAnsi="Times New Roman"/>
                <w:spacing w:val="-6"/>
                <w:sz w:val="24"/>
                <w:szCs w:val="24"/>
                <w:lang w:val="uk-UA" w:eastAsia="en-US"/>
              </w:rPr>
              <w:t>тому числі:</w:t>
            </w:r>
          </w:p>
        </w:tc>
        <w:tc>
          <w:tcPr>
            <w:tcW w:w="5209" w:type="dxa"/>
            <w:shd w:val="clear" w:color="auto" w:fill="auto"/>
          </w:tcPr>
          <w:p w14:paraId="0D6BF075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00F46757" w14:textId="77777777" w:rsidR="00B965F6" w:rsidRPr="00B40314" w:rsidRDefault="00AB0659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208 108,08149</w:t>
            </w:r>
            <w:r w:rsidR="008331D8"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3A7487"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тис</w:t>
            </w:r>
            <w:r w:rsidR="00B965F6" w:rsidRPr="00B40314">
              <w:rPr>
                <w:rFonts w:ascii="Times New Roman" w:hAnsi="Times New Roman"/>
                <w:sz w:val="24"/>
                <w:szCs w:val="24"/>
                <w:lang w:val="uk-UA"/>
              </w:rPr>
              <w:t>. грн</w:t>
            </w:r>
          </w:p>
        </w:tc>
      </w:tr>
      <w:tr w:rsidR="00994F96" w:rsidRPr="00B40314" w14:paraId="3DDB5573" w14:textId="77777777" w:rsidTr="00DA15FA">
        <w:tc>
          <w:tcPr>
            <w:tcW w:w="576" w:type="dxa"/>
          </w:tcPr>
          <w:p w14:paraId="4BACFEBA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7.1.</w:t>
            </w:r>
          </w:p>
        </w:tc>
        <w:tc>
          <w:tcPr>
            <w:tcW w:w="3677" w:type="dxa"/>
          </w:tcPr>
          <w:p w14:paraId="46B50E65" w14:textId="73ABBB08" w:rsidR="00B965F6" w:rsidRPr="00B40314" w:rsidRDefault="00B965F6" w:rsidP="00DA15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коштів </w:t>
            </w:r>
            <w:r w:rsidR="00F16095">
              <w:rPr>
                <w:rFonts w:ascii="Times New Roman" w:hAnsi="Times New Roman"/>
                <w:sz w:val="24"/>
                <w:szCs w:val="24"/>
                <w:lang w:val="uk-UA" w:eastAsia="en-US"/>
              </w:rPr>
              <w:t>Б</w:t>
            </w:r>
            <w:r w:rsidRPr="00B40314">
              <w:rPr>
                <w:rFonts w:ascii="Times New Roman" w:hAnsi="Times New Roman"/>
                <w:sz w:val="24"/>
                <w:szCs w:val="24"/>
                <w:lang w:val="uk-UA" w:eastAsia="en-US"/>
              </w:rPr>
              <w:t>юджету Роменської міської територіальної громади</w:t>
            </w:r>
          </w:p>
        </w:tc>
        <w:tc>
          <w:tcPr>
            <w:tcW w:w="5209" w:type="dxa"/>
            <w:shd w:val="clear" w:color="auto" w:fill="auto"/>
            <w:vAlign w:val="center"/>
          </w:tcPr>
          <w:p w14:paraId="2AF616F4" w14:textId="7FB960AB" w:rsidR="00B965F6" w:rsidRPr="00B40314" w:rsidRDefault="00F16095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196 235,37483</w:t>
            </w:r>
            <w:r w:rsidR="008331D8"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B965F6"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тис. грн</w:t>
            </w:r>
          </w:p>
        </w:tc>
      </w:tr>
      <w:tr w:rsidR="00D871AF" w:rsidRPr="00B40314" w14:paraId="28C86865" w14:textId="77777777" w:rsidTr="00DA15FA">
        <w:tc>
          <w:tcPr>
            <w:tcW w:w="576" w:type="dxa"/>
          </w:tcPr>
          <w:p w14:paraId="2269E935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7.2.</w:t>
            </w:r>
          </w:p>
        </w:tc>
        <w:tc>
          <w:tcPr>
            <w:tcW w:w="3677" w:type="dxa"/>
          </w:tcPr>
          <w:p w14:paraId="54245438" w14:textId="77777777" w:rsidR="00B965F6" w:rsidRPr="00B40314" w:rsidRDefault="00B965F6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коштів державного бюджету</w:t>
            </w:r>
          </w:p>
        </w:tc>
        <w:tc>
          <w:tcPr>
            <w:tcW w:w="5209" w:type="dxa"/>
          </w:tcPr>
          <w:p w14:paraId="10BFCA81" w14:textId="60C6548F" w:rsidR="00B965F6" w:rsidRPr="00B40314" w:rsidRDefault="00F16095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5B58D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633,3000</w:t>
            </w:r>
            <w:r w:rsidR="00B965F6"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тис. грн</w:t>
            </w:r>
          </w:p>
        </w:tc>
      </w:tr>
      <w:tr w:rsidR="00182147" w:rsidRPr="00B40314" w14:paraId="6E6800CA" w14:textId="77777777" w:rsidTr="00DA15FA">
        <w:tc>
          <w:tcPr>
            <w:tcW w:w="576" w:type="dxa"/>
          </w:tcPr>
          <w:p w14:paraId="37524F8B" w14:textId="51A7DDDD" w:rsidR="00182147" w:rsidRPr="00B40314" w:rsidRDefault="00182147" w:rsidP="00DA15FA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7.3</w:t>
            </w:r>
          </w:p>
        </w:tc>
        <w:tc>
          <w:tcPr>
            <w:tcW w:w="3677" w:type="dxa"/>
          </w:tcPr>
          <w:p w14:paraId="6BC247B5" w14:textId="5DE0ED1D" w:rsidR="00182147" w:rsidRPr="00182147" w:rsidRDefault="00182147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коштів обласного бюджету</w:t>
            </w:r>
          </w:p>
        </w:tc>
        <w:tc>
          <w:tcPr>
            <w:tcW w:w="5209" w:type="dxa"/>
          </w:tcPr>
          <w:p w14:paraId="1745DE25" w14:textId="33A6CC9D" w:rsidR="00182147" w:rsidRPr="00B40314" w:rsidRDefault="00F16095" w:rsidP="00DA15FA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="005B58D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239,40666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тис.грн</w:t>
            </w:r>
            <w:proofErr w:type="spellEnd"/>
          </w:p>
        </w:tc>
      </w:tr>
    </w:tbl>
    <w:p w14:paraId="2B59A0A4" w14:textId="77777777" w:rsidR="003815DF" w:rsidRPr="00B40314" w:rsidRDefault="003815DF" w:rsidP="00B96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8748507" w14:textId="77777777" w:rsidR="00B965F6" w:rsidRPr="00B40314" w:rsidRDefault="00B965F6" w:rsidP="00B965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 xml:space="preserve">2) викласти таблицю «Ресурсне забезпечення </w:t>
      </w:r>
      <w:r w:rsidRPr="00B40314">
        <w:rPr>
          <w:rFonts w:ascii="Times New Roman" w:hAnsi="Times New Roman"/>
          <w:bCs/>
          <w:sz w:val="24"/>
          <w:szCs w:val="24"/>
          <w:lang w:val="uk-UA" w:eastAsia="en-US"/>
        </w:rPr>
        <w:t>Програми реформування і розвитку житлово-комунального господарства Роменської міської територіальної громади на 2026-2028 роки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» розділу 6 Програми у такій редакції:                                                                                  </w:t>
      </w:r>
    </w:p>
    <w:p w14:paraId="19202208" w14:textId="77777777" w:rsidR="00B965F6" w:rsidRPr="00B40314" w:rsidRDefault="00B965F6" w:rsidP="008331D8">
      <w:pPr>
        <w:tabs>
          <w:tab w:val="left" w:pos="720"/>
        </w:tabs>
        <w:spacing w:after="0" w:line="240" w:lineRule="auto"/>
        <w:ind w:firstLine="720"/>
        <w:contextualSpacing/>
        <w:jc w:val="right"/>
        <w:rPr>
          <w:rFonts w:ascii="Times New Roman" w:hAnsi="Times New Roman"/>
          <w:color w:val="FF0000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>тис. грн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5"/>
        <w:gridCol w:w="1586"/>
        <w:gridCol w:w="1640"/>
        <w:gridCol w:w="1559"/>
        <w:gridCol w:w="2059"/>
      </w:tblGrid>
      <w:tr w:rsidR="00C8325A" w:rsidRPr="00B40314" w14:paraId="061A3B02" w14:textId="77777777" w:rsidTr="00DA15FA">
        <w:trPr>
          <w:trHeight w:val="320"/>
        </w:trPr>
        <w:tc>
          <w:tcPr>
            <w:tcW w:w="2795" w:type="dxa"/>
            <w:vMerge w:val="restart"/>
            <w:vAlign w:val="center"/>
          </w:tcPr>
          <w:p w14:paraId="00C64123" w14:textId="77777777" w:rsidR="00B965F6" w:rsidRPr="00B40314" w:rsidRDefault="00B965F6" w:rsidP="00DA15FA">
            <w:pPr>
              <w:tabs>
                <w:tab w:val="left" w:pos="1080"/>
              </w:tabs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Обсяг коштів, які планується залучити на виконання програми</w:t>
            </w:r>
          </w:p>
        </w:tc>
        <w:tc>
          <w:tcPr>
            <w:tcW w:w="4785" w:type="dxa"/>
            <w:gridSpan w:val="3"/>
            <w:vAlign w:val="center"/>
          </w:tcPr>
          <w:p w14:paraId="50BD7FFB" w14:textId="77777777" w:rsidR="00B965F6" w:rsidRPr="00B40314" w:rsidRDefault="00B965F6" w:rsidP="00DA15FA">
            <w:pPr>
              <w:tabs>
                <w:tab w:val="left" w:pos="1080"/>
              </w:tabs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В розрізі років</w:t>
            </w:r>
          </w:p>
        </w:tc>
        <w:tc>
          <w:tcPr>
            <w:tcW w:w="2059" w:type="dxa"/>
            <w:vMerge w:val="restart"/>
            <w:vAlign w:val="center"/>
          </w:tcPr>
          <w:p w14:paraId="10E396BB" w14:textId="77777777" w:rsidR="00B965F6" w:rsidRPr="00B40314" w:rsidRDefault="00B965F6" w:rsidP="00DA15FA">
            <w:pPr>
              <w:tabs>
                <w:tab w:val="left" w:pos="1080"/>
              </w:tabs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Усього витрат на виконання програми</w:t>
            </w:r>
          </w:p>
        </w:tc>
      </w:tr>
      <w:tr w:rsidR="00C8325A" w:rsidRPr="00B40314" w14:paraId="1AD8C8EA" w14:textId="77777777" w:rsidTr="00DA15FA">
        <w:trPr>
          <w:trHeight w:val="304"/>
        </w:trPr>
        <w:tc>
          <w:tcPr>
            <w:tcW w:w="2795" w:type="dxa"/>
            <w:vMerge/>
          </w:tcPr>
          <w:p w14:paraId="3756829C" w14:textId="77777777" w:rsidR="00B965F6" w:rsidRPr="00B40314" w:rsidRDefault="00B965F6" w:rsidP="00DA15FA">
            <w:pPr>
              <w:tabs>
                <w:tab w:val="left" w:pos="1080"/>
              </w:tabs>
              <w:spacing w:after="0" w:line="240" w:lineRule="auto"/>
              <w:ind w:left="-39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86" w:type="dxa"/>
            <w:vAlign w:val="center"/>
          </w:tcPr>
          <w:p w14:paraId="0CDD6E12" w14:textId="77777777" w:rsidR="00B965F6" w:rsidRPr="00B40314" w:rsidRDefault="00B965F6" w:rsidP="00DA15FA">
            <w:pPr>
              <w:tabs>
                <w:tab w:val="left" w:pos="1080"/>
              </w:tabs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640" w:type="dxa"/>
            <w:vAlign w:val="center"/>
          </w:tcPr>
          <w:p w14:paraId="25D46263" w14:textId="77777777" w:rsidR="00B965F6" w:rsidRPr="00B40314" w:rsidRDefault="00B965F6" w:rsidP="00DA15FA">
            <w:pPr>
              <w:tabs>
                <w:tab w:val="left" w:pos="1080"/>
              </w:tabs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2027 рік</w:t>
            </w:r>
          </w:p>
        </w:tc>
        <w:tc>
          <w:tcPr>
            <w:tcW w:w="1559" w:type="dxa"/>
            <w:vAlign w:val="center"/>
          </w:tcPr>
          <w:p w14:paraId="5FCF2C21" w14:textId="77777777" w:rsidR="00B965F6" w:rsidRPr="00B40314" w:rsidRDefault="00B965F6" w:rsidP="00DA15FA">
            <w:pPr>
              <w:tabs>
                <w:tab w:val="left" w:pos="1080"/>
              </w:tabs>
              <w:spacing w:after="0" w:line="240" w:lineRule="auto"/>
              <w:ind w:left="-3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2028 рік</w:t>
            </w:r>
          </w:p>
        </w:tc>
        <w:tc>
          <w:tcPr>
            <w:tcW w:w="2059" w:type="dxa"/>
            <w:vMerge/>
          </w:tcPr>
          <w:p w14:paraId="29DCE8B9" w14:textId="77777777" w:rsidR="00B965F6" w:rsidRPr="00B40314" w:rsidRDefault="00B965F6" w:rsidP="00DA15FA">
            <w:pPr>
              <w:tabs>
                <w:tab w:val="left" w:pos="1080"/>
              </w:tabs>
              <w:spacing w:after="0" w:line="240" w:lineRule="auto"/>
              <w:ind w:left="-39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8325A" w:rsidRPr="00B40314" w14:paraId="7D1A027A" w14:textId="77777777" w:rsidTr="00DA15FA">
        <w:trPr>
          <w:trHeight w:val="304"/>
        </w:trPr>
        <w:tc>
          <w:tcPr>
            <w:tcW w:w="2795" w:type="dxa"/>
          </w:tcPr>
          <w:p w14:paraId="09A08C55" w14:textId="77777777" w:rsidR="00362D54" w:rsidRPr="00B40314" w:rsidRDefault="00362D54" w:rsidP="00DA15FA">
            <w:pPr>
              <w:tabs>
                <w:tab w:val="left" w:pos="1080"/>
              </w:tabs>
              <w:spacing w:after="0" w:line="240" w:lineRule="auto"/>
              <w:ind w:left="-3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Обсяг ресурсів усього: </w:t>
            </w:r>
          </w:p>
          <w:p w14:paraId="6F344BC1" w14:textId="77777777" w:rsidR="00362D54" w:rsidRPr="00B40314" w:rsidRDefault="00362D54" w:rsidP="00DA15FA">
            <w:pPr>
              <w:tabs>
                <w:tab w:val="left" w:pos="1080"/>
              </w:tabs>
              <w:spacing w:after="0" w:line="240" w:lineRule="auto"/>
              <w:ind w:left="-3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у тому числі</w:t>
            </w:r>
          </w:p>
        </w:tc>
        <w:tc>
          <w:tcPr>
            <w:tcW w:w="1586" w:type="dxa"/>
            <w:vAlign w:val="center"/>
          </w:tcPr>
          <w:p w14:paraId="444B11C4" w14:textId="77777777" w:rsidR="00362D54" w:rsidRPr="00B40314" w:rsidRDefault="00994F96" w:rsidP="00C74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63 531,90749</w:t>
            </w:r>
          </w:p>
        </w:tc>
        <w:tc>
          <w:tcPr>
            <w:tcW w:w="1640" w:type="dxa"/>
            <w:vAlign w:val="center"/>
          </w:tcPr>
          <w:p w14:paraId="0EF5605A" w14:textId="77777777" w:rsidR="00362D54" w:rsidRPr="00B40314" w:rsidRDefault="00362D54" w:rsidP="00C74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65 305,418</w:t>
            </w:r>
          </w:p>
        </w:tc>
        <w:tc>
          <w:tcPr>
            <w:tcW w:w="1559" w:type="dxa"/>
            <w:vAlign w:val="center"/>
          </w:tcPr>
          <w:p w14:paraId="767E0F7E" w14:textId="77777777" w:rsidR="00362D54" w:rsidRPr="00B40314" w:rsidRDefault="00362D54" w:rsidP="00C74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79 270,756</w:t>
            </w:r>
          </w:p>
        </w:tc>
        <w:tc>
          <w:tcPr>
            <w:tcW w:w="2059" w:type="dxa"/>
            <w:vAlign w:val="center"/>
          </w:tcPr>
          <w:p w14:paraId="5D255AD2" w14:textId="77777777" w:rsidR="00362D54" w:rsidRPr="00B40314" w:rsidRDefault="00994F96" w:rsidP="00C74C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208 108,08149</w:t>
            </w:r>
          </w:p>
        </w:tc>
      </w:tr>
      <w:tr w:rsidR="00C8325A" w:rsidRPr="00B40314" w14:paraId="6414BC11" w14:textId="77777777" w:rsidTr="00DA15FA">
        <w:trPr>
          <w:trHeight w:val="304"/>
        </w:trPr>
        <w:tc>
          <w:tcPr>
            <w:tcW w:w="2795" w:type="dxa"/>
          </w:tcPr>
          <w:p w14:paraId="69DDFA81" w14:textId="77777777" w:rsidR="00362D54" w:rsidRPr="00B40314" w:rsidRDefault="00362D54" w:rsidP="00DA15FA">
            <w:pPr>
              <w:tabs>
                <w:tab w:val="left" w:pos="1080"/>
              </w:tabs>
              <w:spacing w:after="0" w:line="240" w:lineRule="auto"/>
              <w:ind w:left="-3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1586" w:type="dxa"/>
            <w:vAlign w:val="center"/>
          </w:tcPr>
          <w:p w14:paraId="03E00E32" w14:textId="3F855CEE" w:rsidR="00362D54" w:rsidRPr="00B40314" w:rsidRDefault="00F86A72" w:rsidP="00362D5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51 659,20083</w:t>
            </w:r>
          </w:p>
        </w:tc>
        <w:tc>
          <w:tcPr>
            <w:tcW w:w="1640" w:type="dxa"/>
            <w:vAlign w:val="center"/>
          </w:tcPr>
          <w:p w14:paraId="458D33C9" w14:textId="77777777" w:rsidR="00362D54" w:rsidRPr="00B40314" w:rsidRDefault="00362D54" w:rsidP="00DA1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65 305,418</w:t>
            </w:r>
          </w:p>
        </w:tc>
        <w:tc>
          <w:tcPr>
            <w:tcW w:w="1559" w:type="dxa"/>
            <w:vAlign w:val="center"/>
          </w:tcPr>
          <w:p w14:paraId="55087285" w14:textId="77777777" w:rsidR="00362D54" w:rsidRPr="00B40314" w:rsidRDefault="00362D54" w:rsidP="00DA15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79 270,756</w:t>
            </w:r>
          </w:p>
        </w:tc>
        <w:tc>
          <w:tcPr>
            <w:tcW w:w="2059" w:type="dxa"/>
            <w:vAlign w:val="center"/>
          </w:tcPr>
          <w:p w14:paraId="401E439D" w14:textId="137841DA" w:rsidR="00362D54" w:rsidRPr="00B40314" w:rsidRDefault="00F86A72" w:rsidP="00362D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196 235,37483</w:t>
            </w:r>
          </w:p>
        </w:tc>
      </w:tr>
      <w:tr w:rsidR="00C8325A" w:rsidRPr="00B40314" w14:paraId="3B2905C5" w14:textId="77777777" w:rsidTr="00DA15FA">
        <w:trPr>
          <w:trHeight w:val="267"/>
        </w:trPr>
        <w:tc>
          <w:tcPr>
            <w:tcW w:w="2795" w:type="dxa"/>
          </w:tcPr>
          <w:p w14:paraId="0A7FD6CF" w14:textId="77777777" w:rsidR="00362D54" w:rsidRPr="00B40314" w:rsidRDefault="00362D54" w:rsidP="00DA15FA">
            <w:pPr>
              <w:tabs>
                <w:tab w:val="left" w:pos="1080"/>
              </w:tabs>
              <w:spacing w:after="0" w:line="240" w:lineRule="auto"/>
              <w:ind w:left="-39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Державний Бюджет</w:t>
            </w:r>
          </w:p>
        </w:tc>
        <w:tc>
          <w:tcPr>
            <w:tcW w:w="1586" w:type="dxa"/>
            <w:vAlign w:val="center"/>
          </w:tcPr>
          <w:p w14:paraId="656075A0" w14:textId="4301AC0C" w:rsidR="00362D54" w:rsidRPr="00B40314" w:rsidRDefault="00F86A72" w:rsidP="00DA1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4 633,3000</w:t>
            </w:r>
          </w:p>
        </w:tc>
        <w:tc>
          <w:tcPr>
            <w:tcW w:w="1640" w:type="dxa"/>
            <w:vAlign w:val="center"/>
          </w:tcPr>
          <w:p w14:paraId="408D5E55" w14:textId="77777777" w:rsidR="00362D54" w:rsidRPr="00B40314" w:rsidRDefault="00362D54" w:rsidP="00DA1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559" w:type="dxa"/>
            <w:vAlign w:val="center"/>
          </w:tcPr>
          <w:p w14:paraId="0A68A93D" w14:textId="77777777" w:rsidR="00362D54" w:rsidRPr="00B40314" w:rsidRDefault="00362D54" w:rsidP="00DA1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2059" w:type="dxa"/>
            <w:vAlign w:val="center"/>
          </w:tcPr>
          <w:p w14:paraId="6C315223" w14:textId="45741170" w:rsidR="00362D54" w:rsidRPr="00B40314" w:rsidRDefault="00F86A72" w:rsidP="00DA1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4 633,3000</w:t>
            </w:r>
          </w:p>
        </w:tc>
      </w:tr>
      <w:tr w:rsidR="00182147" w:rsidRPr="00B40314" w14:paraId="634A653C" w14:textId="77777777" w:rsidTr="00DA15FA">
        <w:trPr>
          <w:trHeight w:val="267"/>
        </w:trPr>
        <w:tc>
          <w:tcPr>
            <w:tcW w:w="2795" w:type="dxa"/>
          </w:tcPr>
          <w:p w14:paraId="71C2E241" w14:textId="6683E030" w:rsidR="00182147" w:rsidRPr="00B40314" w:rsidRDefault="00182147" w:rsidP="00DA15FA">
            <w:pPr>
              <w:tabs>
                <w:tab w:val="left" w:pos="1080"/>
              </w:tabs>
              <w:spacing w:after="0" w:line="240" w:lineRule="auto"/>
              <w:ind w:left="-39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Обласний Бюджет </w:t>
            </w:r>
          </w:p>
        </w:tc>
        <w:tc>
          <w:tcPr>
            <w:tcW w:w="1586" w:type="dxa"/>
            <w:vAlign w:val="center"/>
          </w:tcPr>
          <w:p w14:paraId="5C6EBE6A" w14:textId="476C8981" w:rsidR="00182147" w:rsidRPr="00B40314" w:rsidRDefault="00F86A72" w:rsidP="00DA1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7 239,40666</w:t>
            </w:r>
          </w:p>
        </w:tc>
        <w:tc>
          <w:tcPr>
            <w:tcW w:w="1640" w:type="dxa"/>
            <w:vAlign w:val="center"/>
          </w:tcPr>
          <w:p w14:paraId="1F8BCA71" w14:textId="272BE788" w:rsidR="00182147" w:rsidRPr="00B40314" w:rsidRDefault="00F86A72" w:rsidP="00DA1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559" w:type="dxa"/>
            <w:vAlign w:val="center"/>
          </w:tcPr>
          <w:p w14:paraId="50E21409" w14:textId="5A5E1F5A" w:rsidR="00182147" w:rsidRPr="00B40314" w:rsidRDefault="00F86A72" w:rsidP="00DA1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2059" w:type="dxa"/>
            <w:vAlign w:val="center"/>
          </w:tcPr>
          <w:p w14:paraId="0C2785F3" w14:textId="29E3E744" w:rsidR="00182147" w:rsidRPr="00B40314" w:rsidRDefault="00F86A72" w:rsidP="00DA1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7 239,40666</w:t>
            </w:r>
          </w:p>
        </w:tc>
      </w:tr>
    </w:tbl>
    <w:p w14:paraId="2FCF368D" w14:textId="77777777" w:rsidR="005B62C0" w:rsidRPr="00B40314" w:rsidRDefault="005B62C0" w:rsidP="00EA6C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B6C8CD9" w14:textId="77777777" w:rsidR="007E5535" w:rsidRPr="00B40314" w:rsidRDefault="008331D8" w:rsidP="003D6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>3</w:t>
      </w:r>
      <w:r w:rsidR="007E5535" w:rsidRPr="00B40314">
        <w:rPr>
          <w:rFonts w:ascii="Times New Roman" w:hAnsi="Times New Roman"/>
          <w:sz w:val="24"/>
          <w:szCs w:val="24"/>
          <w:lang w:val="uk-UA"/>
        </w:rPr>
        <w:t>) викласти підпункт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32B78" w:rsidRPr="00B40314">
        <w:rPr>
          <w:rFonts w:ascii="Times New Roman" w:hAnsi="Times New Roman"/>
          <w:sz w:val="24"/>
          <w:szCs w:val="24"/>
          <w:lang w:val="uk-UA"/>
        </w:rPr>
        <w:t xml:space="preserve">1.3 «Капітальний ремонт пасажирського ліфта в житловому будинку за </w:t>
      </w:r>
      <w:proofErr w:type="spellStart"/>
      <w:r w:rsidR="00432B78" w:rsidRPr="00B40314">
        <w:rPr>
          <w:rFonts w:ascii="Times New Roman" w:hAnsi="Times New Roman"/>
          <w:sz w:val="24"/>
          <w:szCs w:val="24"/>
          <w:lang w:val="uk-UA"/>
        </w:rPr>
        <w:t>адресою</w:t>
      </w:r>
      <w:proofErr w:type="spellEnd"/>
      <w:r w:rsidR="00432B78" w:rsidRPr="00B40314">
        <w:rPr>
          <w:rFonts w:ascii="Times New Roman" w:hAnsi="Times New Roman"/>
          <w:sz w:val="24"/>
          <w:szCs w:val="24"/>
          <w:lang w:val="uk-UA"/>
        </w:rPr>
        <w:t xml:space="preserve">: вул. Героїв </w:t>
      </w:r>
      <w:proofErr w:type="spellStart"/>
      <w:r w:rsidR="00432B78" w:rsidRPr="00B40314">
        <w:rPr>
          <w:rFonts w:ascii="Times New Roman" w:hAnsi="Times New Roman"/>
          <w:sz w:val="24"/>
          <w:szCs w:val="24"/>
          <w:lang w:val="uk-UA"/>
        </w:rPr>
        <w:t>Роменщини</w:t>
      </w:r>
      <w:proofErr w:type="spellEnd"/>
      <w:r w:rsidR="00432B78" w:rsidRPr="00B40314">
        <w:rPr>
          <w:rFonts w:ascii="Times New Roman" w:hAnsi="Times New Roman"/>
          <w:sz w:val="24"/>
          <w:szCs w:val="24"/>
          <w:lang w:val="uk-UA"/>
        </w:rPr>
        <w:t xml:space="preserve">, 248 , під’їзд: 3 в м. Ромни Сумської області» </w:t>
      </w:r>
      <w:r w:rsidR="007E5535" w:rsidRPr="00B40314">
        <w:rPr>
          <w:rFonts w:ascii="Times New Roman" w:hAnsi="Times New Roman"/>
          <w:sz w:val="24"/>
          <w:szCs w:val="24"/>
          <w:lang w:val="uk-UA"/>
        </w:rPr>
        <w:t xml:space="preserve">розділу </w:t>
      </w:r>
      <w:r w:rsidR="00432B78" w:rsidRPr="00B40314">
        <w:rPr>
          <w:rFonts w:ascii="Times New Roman" w:hAnsi="Times New Roman"/>
          <w:sz w:val="24"/>
          <w:szCs w:val="24"/>
          <w:lang w:val="uk-UA"/>
        </w:rPr>
        <w:t>І</w:t>
      </w:r>
      <w:r w:rsidR="00432B78" w:rsidRPr="00B40314">
        <w:rPr>
          <w:rFonts w:ascii="Times New Roman" w:hAnsi="Times New Roman"/>
          <w:sz w:val="24"/>
          <w:szCs w:val="24"/>
          <w:lang w:val="en-US"/>
        </w:rPr>
        <w:t>V</w:t>
      </w:r>
      <w:r w:rsidR="00432B78" w:rsidRPr="00B40314">
        <w:rPr>
          <w:rFonts w:ascii="Times New Roman" w:hAnsi="Times New Roman"/>
          <w:sz w:val="24"/>
          <w:szCs w:val="24"/>
          <w:lang w:val="uk-UA"/>
        </w:rPr>
        <w:t xml:space="preserve"> «Забезпечення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32B78" w:rsidRPr="00B40314">
        <w:rPr>
          <w:rFonts w:ascii="Times New Roman" w:hAnsi="Times New Roman"/>
          <w:sz w:val="24"/>
          <w:szCs w:val="24"/>
          <w:lang w:val="uk-UA"/>
        </w:rPr>
        <w:t>надійної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32B78" w:rsidRPr="00B40314">
        <w:rPr>
          <w:rFonts w:ascii="Times New Roman" w:hAnsi="Times New Roman"/>
          <w:sz w:val="24"/>
          <w:szCs w:val="24"/>
          <w:lang w:val="uk-UA"/>
        </w:rPr>
        <w:t>та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32B78" w:rsidRPr="00B40314">
        <w:rPr>
          <w:rFonts w:ascii="Times New Roman" w:hAnsi="Times New Roman"/>
          <w:sz w:val="24"/>
          <w:szCs w:val="24"/>
          <w:lang w:val="uk-UA"/>
        </w:rPr>
        <w:t>безперебійної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32B78" w:rsidRPr="00B40314">
        <w:rPr>
          <w:rFonts w:ascii="Times New Roman" w:hAnsi="Times New Roman"/>
          <w:sz w:val="24"/>
          <w:szCs w:val="24"/>
          <w:lang w:val="uk-UA"/>
        </w:rPr>
        <w:t>експлуатації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32B78" w:rsidRPr="00B40314">
        <w:rPr>
          <w:rFonts w:ascii="Times New Roman" w:hAnsi="Times New Roman"/>
          <w:sz w:val="24"/>
          <w:szCs w:val="24"/>
          <w:lang w:val="uk-UA"/>
        </w:rPr>
        <w:t xml:space="preserve">ліфтів» </w:t>
      </w:r>
      <w:r w:rsidR="007E5535" w:rsidRPr="00B40314">
        <w:rPr>
          <w:rFonts w:ascii="Times New Roman" w:hAnsi="Times New Roman"/>
          <w:sz w:val="24"/>
          <w:szCs w:val="24"/>
          <w:lang w:val="uk-UA"/>
        </w:rPr>
        <w:t>додатку «Перелік завдань і заходів Програми реформування і розвитку житлово-комунального господарства Роменської міської територіальної громади на 2026-2028 роки» у такій редакції:</w:t>
      </w:r>
    </w:p>
    <w:p w14:paraId="4E644190" w14:textId="77777777" w:rsidR="007E5535" w:rsidRPr="00B40314" w:rsidRDefault="007E5535" w:rsidP="007E55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tbl>
      <w:tblPr>
        <w:tblW w:w="9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559"/>
        <w:gridCol w:w="781"/>
        <w:gridCol w:w="69"/>
        <w:gridCol w:w="709"/>
        <w:gridCol w:w="785"/>
        <w:gridCol w:w="992"/>
        <w:gridCol w:w="709"/>
        <w:gridCol w:w="916"/>
        <w:gridCol w:w="1559"/>
      </w:tblGrid>
      <w:tr w:rsidR="007E5535" w:rsidRPr="00B40314" w14:paraId="1029A2E8" w14:textId="77777777" w:rsidTr="008331D8">
        <w:trPr>
          <w:trHeight w:val="1235"/>
          <w:jc w:val="center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41E41" w14:textId="77777777" w:rsidR="007E5535" w:rsidRPr="00B40314" w:rsidRDefault="007E5535" w:rsidP="000557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Назва напряму діяльності                                                          (пріоритетні завдання)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9A7DD" w14:textId="77777777" w:rsidR="007E5535" w:rsidRPr="00B40314" w:rsidRDefault="007E5535" w:rsidP="000557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Зміст заходів Програми з виконання завдання</w:t>
            </w:r>
          </w:p>
        </w:tc>
        <w:tc>
          <w:tcPr>
            <w:tcW w:w="23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993B0" w14:textId="77777777" w:rsidR="007E5535" w:rsidRPr="00B40314" w:rsidRDefault="007E5535" w:rsidP="000557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Орієнтовні обсяги фінансування за роками виконання,       тис. грн.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3AEF1" w14:textId="77777777" w:rsidR="007E5535" w:rsidRPr="00B40314" w:rsidRDefault="007E5535" w:rsidP="000557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Відповідальні за виконання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B0B87" w14:textId="77777777" w:rsidR="007E5535" w:rsidRPr="00B40314" w:rsidRDefault="007E5535" w:rsidP="000557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Строки виконання</w:t>
            </w:r>
          </w:p>
        </w:tc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5E175" w14:textId="77777777" w:rsidR="007E5535" w:rsidRPr="00B40314" w:rsidRDefault="007E5535" w:rsidP="000557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Джерело фінансування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70DD0" w14:textId="77777777" w:rsidR="007E5535" w:rsidRPr="00B40314" w:rsidRDefault="007E5535" w:rsidP="000557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Очікуваний результат виконання заходу</w:t>
            </w:r>
          </w:p>
        </w:tc>
      </w:tr>
      <w:tr w:rsidR="007E5535" w:rsidRPr="00B40314" w14:paraId="19098ED5" w14:textId="77777777" w:rsidTr="00115857">
        <w:trPr>
          <w:trHeight w:val="587"/>
          <w:jc w:val="center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B568E" w14:textId="77777777" w:rsidR="007E5535" w:rsidRPr="00B40314" w:rsidRDefault="007E5535" w:rsidP="000557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448DF" w14:textId="77777777" w:rsidR="007E5535" w:rsidRPr="00B40314" w:rsidRDefault="007E5535" w:rsidP="000557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C7132" w14:textId="77777777" w:rsidR="007E5535" w:rsidRPr="00B40314" w:rsidRDefault="007E5535" w:rsidP="0005572B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F715E" w14:textId="77777777" w:rsidR="007E5535" w:rsidRPr="00B40314" w:rsidRDefault="007E5535" w:rsidP="0005572B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2027 рік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CF3B2" w14:textId="77777777" w:rsidR="007E5535" w:rsidRPr="00B40314" w:rsidRDefault="007E5535" w:rsidP="0005572B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2028 рік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DD79F" w14:textId="77777777" w:rsidR="007E5535" w:rsidRPr="00B40314" w:rsidRDefault="007E5535" w:rsidP="000557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5AE14" w14:textId="77777777" w:rsidR="007E5535" w:rsidRPr="00B40314" w:rsidRDefault="007E5535" w:rsidP="000557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3FB67" w14:textId="77777777" w:rsidR="007E5535" w:rsidRPr="00B40314" w:rsidRDefault="007E5535" w:rsidP="000557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0527E" w14:textId="77777777" w:rsidR="007E5535" w:rsidRPr="00B40314" w:rsidRDefault="007E5535" w:rsidP="000557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7E5535" w:rsidRPr="00B40314" w14:paraId="31665C15" w14:textId="77777777" w:rsidTr="00115857">
        <w:trPr>
          <w:trHeight w:val="187"/>
          <w:jc w:val="center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EB939CD" w14:textId="77777777" w:rsidR="007E5535" w:rsidRPr="00B40314" w:rsidRDefault="007E5535" w:rsidP="000557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EB3EB2" w14:textId="77777777" w:rsidR="007E5535" w:rsidRPr="00B40314" w:rsidRDefault="007E5535" w:rsidP="000557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81" w:type="dxa"/>
            <w:vAlign w:val="center"/>
          </w:tcPr>
          <w:p w14:paraId="55D1089B" w14:textId="77777777" w:rsidR="007E5535" w:rsidRPr="00B40314" w:rsidRDefault="007E5535" w:rsidP="000557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78" w:type="dxa"/>
            <w:gridSpan w:val="2"/>
            <w:vAlign w:val="center"/>
          </w:tcPr>
          <w:p w14:paraId="4F440942" w14:textId="77777777" w:rsidR="007E5535" w:rsidRPr="00B40314" w:rsidRDefault="007E5535" w:rsidP="000557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85" w:type="dxa"/>
            <w:vAlign w:val="center"/>
          </w:tcPr>
          <w:p w14:paraId="002418D9" w14:textId="77777777" w:rsidR="007E5535" w:rsidRPr="00B40314" w:rsidRDefault="007E5535" w:rsidP="000557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3D9F794" w14:textId="77777777" w:rsidR="007E5535" w:rsidRPr="00B40314" w:rsidRDefault="007E5535" w:rsidP="000557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BFBABD4" w14:textId="77777777" w:rsidR="007E5535" w:rsidRPr="00B40314" w:rsidRDefault="007E5535" w:rsidP="000557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60FBBBAA" w14:textId="77777777" w:rsidR="007E5535" w:rsidRPr="00B40314" w:rsidRDefault="007E5535" w:rsidP="000557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5B660A" w14:textId="77777777" w:rsidR="007E5535" w:rsidRPr="00B40314" w:rsidRDefault="007E5535" w:rsidP="000557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</w:tr>
      <w:tr w:rsidR="00432B78" w:rsidRPr="00B40314" w14:paraId="59626B91" w14:textId="77777777" w:rsidTr="008331D8">
        <w:trPr>
          <w:trHeight w:val="2253"/>
          <w:jc w:val="center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E77249" w14:textId="77777777" w:rsidR="00432B78" w:rsidRPr="00B40314" w:rsidRDefault="00432B78" w:rsidP="00432B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1. Підвищення експлуатаційних властивостей ліфтового господарства і утримання його у належному стані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18407F" w14:textId="77777777" w:rsidR="00432B78" w:rsidRPr="00B40314" w:rsidRDefault="00A354B7" w:rsidP="00833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1.3. Капітальний ремонт пасажирського ліфта в житловому будинку за </w:t>
            </w:r>
            <w:proofErr w:type="spellStart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адресою</w:t>
            </w:r>
            <w:proofErr w:type="spellEnd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: вул. Героїв </w:t>
            </w:r>
            <w:proofErr w:type="spellStart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Роменщини</w:t>
            </w:r>
            <w:proofErr w:type="spellEnd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, 248 , під’їзд: 3 в м. Ромни Сумської області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F2A24" w14:textId="77777777" w:rsidR="00432B78" w:rsidRPr="00B40314" w:rsidRDefault="00FB413F" w:rsidP="008331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2081,73329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B09765" w14:textId="77777777" w:rsidR="00432B78" w:rsidRPr="00B40314" w:rsidRDefault="00432B78" w:rsidP="00432B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ACE23E" w14:textId="77777777" w:rsidR="00432B78" w:rsidRPr="00B40314" w:rsidRDefault="00432B78" w:rsidP="00432B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C705B96" w14:textId="77777777" w:rsidR="00432B78" w:rsidRPr="00B40314" w:rsidRDefault="00432B78" w:rsidP="00432B78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УЖКГ РМР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765506" w14:textId="77777777" w:rsidR="00432B78" w:rsidRPr="00B40314" w:rsidRDefault="00432B78" w:rsidP="00432B78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2026-2028 </w:t>
            </w:r>
          </w:p>
          <w:p w14:paraId="0FA87E41" w14:textId="77777777" w:rsidR="00432B78" w:rsidRPr="00B40314" w:rsidRDefault="00432B78" w:rsidP="00432B78">
            <w:pPr>
              <w:spacing w:line="21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роки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4E004A7F" w14:textId="77777777" w:rsidR="00432B78" w:rsidRPr="00B40314" w:rsidRDefault="00432B78" w:rsidP="00432B7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7C36BD87" w14:textId="77777777" w:rsidR="00432B78" w:rsidRPr="00B40314" w:rsidRDefault="00432B78" w:rsidP="00432B78">
            <w:pPr>
              <w:ind w:left="-80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11EA9D" w14:textId="77777777" w:rsidR="00432B78" w:rsidRPr="00B40314" w:rsidRDefault="00DB3451" w:rsidP="0011585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right="-39" w:firstLine="117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Забезпечення надійності та безпечної експлуатації ліфтового господарства</w:t>
            </w:r>
          </w:p>
        </w:tc>
      </w:tr>
      <w:tr w:rsidR="00115857" w:rsidRPr="00B40314" w14:paraId="2DB0BB7B" w14:textId="77777777" w:rsidTr="00115857">
        <w:trPr>
          <w:trHeight w:val="216"/>
          <w:jc w:val="center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C56E0C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1B8A11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C817E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0BE5F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44F9A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A8EA1FB" w14:textId="77777777" w:rsidR="00115857" w:rsidRPr="00B40314" w:rsidRDefault="00115857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E90E9F" w14:textId="77777777" w:rsidR="00115857" w:rsidRPr="00B40314" w:rsidRDefault="00115857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23E2CE18" w14:textId="77777777" w:rsidR="00115857" w:rsidRPr="00B40314" w:rsidRDefault="00115857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092A83" w14:textId="77777777" w:rsidR="00115857" w:rsidRPr="00B40314" w:rsidRDefault="00115857" w:rsidP="0011585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right="-39" w:firstLine="117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</w:tr>
    </w:tbl>
    <w:p w14:paraId="701539FE" w14:textId="77777777" w:rsidR="001173EB" w:rsidRPr="00B40314" w:rsidRDefault="001173EB" w:rsidP="001173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95EBD15" w14:textId="77777777" w:rsidR="001173EB" w:rsidRPr="00B40314" w:rsidRDefault="00115857" w:rsidP="001173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>4</w:t>
      </w:r>
      <w:r w:rsidR="001173EB" w:rsidRPr="00B40314">
        <w:rPr>
          <w:rFonts w:ascii="Times New Roman" w:hAnsi="Times New Roman"/>
          <w:sz w:val="24"/>
          <w:szCs w:val="24"/>
          <w:lang w:val="uk-UA"/>
        </w:rPr>
        <w:t>)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173EB" w:rsidRPr="00B40314">
        <w:rPr>
          <w:rFonts w:ascii="Times New Roman" w:hAnsi="Times New Roman"/>
          <w:sz w:val="24"/>
          <w:szCs w:val="24"/>
          <w:lang w:val="uk-UA"/>
        </w:rPr>
        <w:t>викласти підпункт 2.1 «Послуги з технічного обслуговування систем освітлення вулиць, громадських місць»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173EB" w:rsidRPr="00B40314">
        <w:rPr>
          <w:rFonts w:ascii="Times New Roman" w:hAnsi="Times New Roman"/>
          <w:sz w:val="24"/>
          <w:szCs w:val="24"/>
          <w:lang w:val="uk-UA"/>
        </w:rPr>
        <w:t xml:space="preserve">розділу </w:t>
      </w:r>
      <w:r w:rsidR="001173EB" w:rsidRPr="00B40314">
        <w:rPr>
          <w:rFonts w:ascii="Times New Roman" w:hAnsi="Times New Roman"/>
          <w:sz w:val="24"/>
          <w:szCs w:val="24"/>
          <w:lang w:val="en-US"/>
        </w:rPr>
        <w:t>V</w:t>
      </w:r>
      <w:r w:rsidR="001173EB" w:rsidRPr="00B40314">
        <w:rPr>
          <w:rFonts w:ascii="Times New Roman" w:hAnsi="Times New Roman"/>
          <w:sz w:val="24"/>
          <w:szCs w:val="24"/>
          <w:lang w:val="uk-UA"/>
        </w:rPr>
        <w:t xml:space="preserve">  «Організація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173EB" w:rsidRPr="00B40314">
        <w:rPr>
          <w:rFonts w:ascii="Times New Roman" w:hAnsi="Times New Roman"/>
          <w:sz w:val="24"/>
          <w:szCs w:val="24"/>
          <w:lang w:val="uk-UA"/>
        </w:rPr>
        <w:t>благоустрою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173EB" w:rsidRPr="00B40314">
        <w:rPr>
          <w:rFonts w:ascii="Times New Roman" w:hAnsi="Times New Roman"/>
          <w:sz w:val="24"/>
          <w:szCs w:val="24"/>
          <w:lang w:val="uk-UA"/>
        </w:rPr>
        <w:t>населених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173EB" w:rsidRPr="00B40314">
        <w:rPr>
          <w:rFonts w:ascii="Times New Roman" w:hAnsi="Times New Roman"/>
          <w:sz w:val="24"/>
          <w:szCs w:val="24"/>
          <w:lang w:val="uk-UA"/>
        </w:rPr>
        <w:t>пунктів» додатку «Перелік завдань і заходів Програми реформування і розвитку житлово-</w:t>
      </w:r>
      <w:r w:rsidR="001173EB" w:rsidRPr="00B40314">
        <w:rPr>
          <w:rFonts w:ascii="Times New Roman" w:hAnsi="Times New Roman"/>
          <w:sz w:val="24"/>
          <w:szCs w:val="24"/>
          <w:lang w:val="uk-UA"/>
        </w:rPr>
        <w:lastRenderedPageBreak/>
        <w:t>комунального господарства Роменської міської територіальної громади на 2026-2028 роки» у такій редакції:</w:t>
      </w:r>
    </w:p>
    <w:p w14:paraId="4288B98D" w14:textId="77777777" w:rsidR="001173EB" w:rsidRPr="00B40314" w:rsidRDefault="001173EB" w:rsidP="001173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559"/>
        <w:gridCol w:w="708"/>
        <w:gridCol w:w="851"/>
        <w:gridCol w:w="785"/>
        <w:gridCol w:w="992"/>
        <w:gridCol w:w="709"/>
        <w:gridCol w:w="774"/>
        <w:gridCol w:w="1556"/>
      </w:tblGrid>
      <w:tr w:rsidR="001173EB" w:rsidRPr="00B40314" w14:paraId="2BA64EB9" w14:textId="77777777" w:rsidTr="00115857">
        <w:trPr>
          <w:trHeight w:val="1235"/>
          <w:jc w:val="center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337DB" w14:textId="77777777" w:rsidR="001173EB" w:rsidRPr="00B40314" w:rsidRDefault="001173EB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Назва напряму діяльності                                                          (пріоритетні завдання)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29A09" w14:textId="77777777" w:rsidR="001173EB" w:rsidRPr="00B40314" w:rsidRDefault="001173EB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Зміст заходів Програми з виконання завдання</w:t>
            </w:r>
          </w:p>
        </w:tc>
        <w:tc>
          <w:tcPr>
            <w:tcW w:w="2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C1E11" w14:textId="77777777" w:rsidR="001173EB" w:rsidRPr="00B40314" w:rsidRDefault="001173EB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Орієнтовні обсяги фінансування за роками виконання,       тис. грн.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A4100" w14:textId="77777777" w:rsidR="001173EB" w:rsidRPr="00B40314" w:rsidRDefault="001173EB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Відповідальні за виконання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C7A23" w14:textId="77777777" w:rsidR="001173EB" w:rsidRPr="00B40314" w:rsidRDefault="001173EB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Строки виконання</w:t>
            </w:r>
          </w:p>
        </w:tc>
        <w:tc>
          <w:tcPr>
            <w:tcW w:w="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66216" w14:textId="77777777" w:rsidR="001173EB" w:rsidRPr="00B40314" w:rsidRDefault="001173EB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Джерело фінансування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DC9DF" w14:textId="77777777" w:rsidR="001173EB" w:rsidRPr="00B40314" w:rsidRDefault="001173EB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Очікуваний результат виконання заходу</w:t>
            </w:r>
          </w:p>
        </w:tc>
      </w:tr>
      <w:tr w:rsidR="001173EB" w:rsidRPr="00B40314" w14:paraId="460BF405" w14:textId="77777777" w:rsidTr="00115857">
        <w:trPr>
          <w:trHeight w:val="587"/>
          <w:jc w:val="center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6D976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15DEE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D5A0B" w14:textId="77777777" w:rsidR="001173EB" w:rsidRPr="00B40314" w:rsidRDefault="001173EB" w:rsidP="00115857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3FEA8" w14:textId="77777777" w:rsidR="001173EB" w:rsidRPr="00B40314" w:rsidRDefault="001173EB" w:rsidP="00115857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2027 рік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D68BE" w14:textId="77777777" w:rsidR="001173EB" w:rsidRPr="00B40314" w:rsidRDefault="001173EB" w:rsidP="00115857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2028 рік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828A6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C4A2A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5E946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30F39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1173EB" w:rsidRPr="00B40314" w14:paraId="31B989BA" w14:textId="77777777" w:rsidTr="00115857">
        <w:trPr>
          <w:trHeight w:val="187"/>
          <w:jc w:val="center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39D3676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3F341E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8" w:type="dxa"/>
            <w:vAlign w:val="center"/>
          </w:tcPr>
          <w:p w14:paraId="00BF4848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851" w:type="dxa"/>
            <w:vAlign w:val="center"/>
          </w:tcPr>
          <w:p w14:paraId="45449C6A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85" w:type="dxa"/>
            <w:vAlign w:val="center"/>
          </w:tcPr>
          <w:p w14:paraId="7431796E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0C5DFC" w14:textId="77777777" w:rsidR="001173EB" w:rsidRPr="00B40314" w:rsidRDefault="001173EB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7E4B1C" w14:textId="77777777" w:rsidR="001173EB" w:rsidRPr="00B40314" w:rsidRDefault="001173EB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3A1464B6" w14:textId="77777777" w:rsidR="001173EB" w:rsidRPr="00B40314" w:rsidRDefault="001173EB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3B687767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</w:tr>
      <w:tr w:rsidR="001173EB" w:rsidRPr="00B40314" w14:paraId="7AB578F3" w14:textId="77777777" w:rsidTr="00115857">
        <w:trPr>
          <w:trHeight w:val="2253"/>
          <w:jc w:val="center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E58035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2. Забезпечення функціонування та утримання мереж зовнішнього освітлення громади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7450B6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2.1. Послуги з технічного обслуговування систем освітлення вулиць, громадських місць</w:t>
            </w:r>
          </w:p>
        </w:tc>
        <w:tc>
          <w:tcPr>
            <w:tcW w:w="708" w:type="dxa"/>
            <w:vAlign w:val="center"/>
          </w:tcPr>
          <w:p w14:paraId="49493FB1" w14:textId="77777777" w:rsidR="001173EB" w:rsidRPr="00B40314" w:rsidRDefault="00FB413F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2130,51500</w:t>
            </w:r>
          </w:p>
        </w:tc>
        <w:tc>
          <w:tcPr>
            <w:tcW w:w="851" w:type="dxa"/>
            <w:vAlign w:val="center"/>
          </w:tcPr>
          <w:p w14:paraId="1A1D4085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2965,2</w:t>
            </w:r>
          </w:p>
        </w:tc>
        <w:tc>
          <w:tcPr>
            <w:tcW w:w="785" w:type="dxa"/>
            <w:vAlign w:val="center"/>
          </w:tcPr>
          <w:p w14:paraId="6F40F246" w14:textId="77777777" w:rsidR="001173EB" w:rsidRPr="00B40314" w:rsidRDefault="00C711FC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3122,356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9B5DF8" w14:textId="77777777" w:rsidR="001173EB" w:rsidRPr="00B40314" w:rsidRDefault="001173EB" w:rsidP="00115857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УЖКГ РМР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70B45B" w14:textId="77777777" w:rsidR="001173EB" w:rsidRPr="00B40314" w:rsidRDefault="001173EB" w:rsidP="00115857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2026-2028 </w:t>
            </w:r>
          </w:p>
          <w:p w14:paraId="26C3E8EB" w14:textId="77777777" w:rsidR="001173EB" w:rsidRPr="00B40314" w:rsidRDefault="001173EB" w:rsidP="00115857">
            <w:pPr>
              <w:spacing w:line="21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роки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44CB3B64" w14:textId="77777777" w:rsidR="001173EB" w:rsidRPr="00B40314" w:rsidRDefault="001173EB" w:rsidP="0011585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43B231C3" w14:textId="77777777" w:rsidR="001173EB" w:rsidRPr="00B40314" w:rsidRDefault="001173EB" w:rsidP="00115857">
            <w:pPr>
              <w:ind w:left="-80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262BD5CA" w14:textId="77777777" w:rsidR="001173EB" w:rsidRPr="00B40314" w:rsidRDefault="0008118B" w:rsidP="0011585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firstLine="117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Підвищення рівня освітленості громади, утримання систем освітлення вулиць, громадських місць і світлофорів в належному стані</w:t>
            </w:r>
          </w:p>
        </w:tc>
      </w:tr>
      <w:tr w:rsidR="001173EB" w:rsidRPr="00B40314" w14:paraId="1BD790A0" w14:textId="77777777" w:rsidTr="00115857">
        <w:trPr>
          <w:trHeight w:val="273"/>
          <w:jc w:val="center"/>
        </w:trPr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E08ED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D92F4F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8" w:type="dxa"/>
            <w:vAlign w:val="center"/>
          </w:tcPr>
          <w:p w14:paraId="22F8C0EB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851" w:type="dxa"/>
            <w:vAlign w:val="center"/>
          </w:tcPr>
          <w:p w14:paraId="3C0DBB55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85" w:type="dxa"/>
            <w:vAlign w:val="center"/>
          </w:tcPr>
          <w:p w14:paraId="75D87C0D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D1BE634" w14:textId="77777777" w:rsidR="001173EB" w:rsidRPr="00B40314" w:rsidRDefault="001173EB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25B0687" w14:textId="77777777" w:rsidR="001173EB" w:rsidRPr="00B40314" w:rsidRDefault="001173EB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74" w:type="dxa"/>
            <w:shd w:val="clear" w:color="auto" w:fill="auto"/>
            <w:vAlign w:val="center"/>
          </w:tcPr>
          <w:p w14:paraId="79160DE8" w14:textId="77777777" w:rsidR="001173EB" w:rsidRPr="00B40314" w:rsidRDefault="001173EB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5E206535" w14:textId="77777777" w:rsidR="001173EB" w:rsidRPr="00B40314" w:rsidRDefault="001173EB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</w:tr>
    </w:tbl>
    <w:p w14:paraId="37D412F5" w14:textId="77777777" w:rsidR="00432B78" w:rsidRPr="00B40314" w:rsidRDefault="00432B78" w:rsidP="00432B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DE809C2" w14:textId="77777777" w:rsidR="00432B78" w:rsidRPr="00B40314" w:rsidRDefault="00115857" w:rsidP="00432B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>5</w:t>
      </w:r>
      <w:r w:rsidR="00432B78" w:rsidRPr="00B40314">
        <w:rPr>
          <w:rFonts w:ascii="Times New Roman" w:hAnsi="Times New Roman"/>
          <w:sz w:val="24"/>
          <w:szCs w:val="24"/>
          <w:lang w:val="uk-UA"/>
        </w:rPr>
        <w:t>) викласти підпункт</w:t>
      </w:r>
      <w:r w:rsidRPr="00B40314">
        <w:rPr>
          <w:rFonts w:ascii="Times New Roman" w:hAnsi="Times New Roman"/>
          <w:sz w:val="24"/>
          <w:szCs w:val="24"/>
          <w:lang w:val="uk-UA"/>
        </w:rPr>
        <w:t>и</w:t>
      </w:r>
      <w:r w:rsidR="00432B78" w:rsidRPr="00B40314">
        <w:rPr>
          <w:rFonts w:ascii="Times New Roman" w:hAnsi="Times New Roman"/>
          <w:sz w:val="24"/>
          <w:szCs w:val="24"/>
          <w:lang w:val="uk-UA"/>
        </w:rPr>
        <w:t xml:space="preserve"> 4.18 «Послуги із укладання тротуарної плитки по вул. Соборна в м. Ромни Сумської області»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та 4.19 «Послуги із укладання тротуарної плитки по </w:t>
      </w:r>
      <w:proofErr w:type="spellStart"/>
      <w:r w:rsidRPr="00B40314">
        <w:rPr>
          <w:rFonts w:ascii="Times New Roman" w:hAnsi="Times New Roman"/>
          <w:sz w:val="24"/>
          <w:szCs w:val="24"/>
          <w:lang w:val="uk-UA"/>
        </w:rPr>
        <w:t>бул</w:t>
      </w:r>
      <w:proofErr w:type="spellEnd"/>
      <w:r w:rsidRPr="00B40314">
        <w:rPr>
          <w:rFonts w:ascii="Times New Roman" w:hAnsi="Times New Roman"/>
          <w:sz w:val="24"/>
          <w:szCs w:val="24"/>
          <w:lang w:val="uk-UA"/>
        </w:rPr>
        <w:t xml:space="preserve">. Європейський в м. Ромни Сумської області» </w:t>
      </w:r>
      <w:r w:rsidR="00432B78" w:rsidRPr="00B40314">
        <w:rPr>
          <w:rFonts w:ascii="Times New Roman" w:hAnsi="Times New Roman"/>
          <w:sz w:val="24"/>
          <w:szCs w:val="24"/>
          <w:lang w:val="uk-UA"/>
        </w:rPr>
        <w:t xml:space="preserve">розділу </w:t>
      </w:r>
      <w:r w:rsidR="00432B78" w:rsidRPr="00B40314">
        <w:rPr>
          <w:rFonts w:ascii="Times New Roman" w:hAnsi="Times New Roman"/>
          <w:sz w:val="24"/>
          <w:szCs w:val="24"/>
          <w:lang w:val="en-US"/>
        </w:rPr>
        <w:t>V</w:t>
      </w:r>
      <w:r w:rsidR="00432B78" w:rsidRPr="00B40314">
        <w:rPr>
          <w:rFonts w:ascii="Times New Roman" w:hAnsi="Times New Roman"/>
          <w:sz w:val="24"/>
          <w:szCs w:val="24"/>
          <w:lang w:val="uk-UA"/>
        </w:rPr>
        <w:t xml:space="preserve"> «Організація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32B78" w:rsidRPr="00B40314">
        <w:rPr>
          <w:rFonts w:ascii="Times New Roman" w:hAnsi="Times New Roman"/>
          <w:sz w:val="24"/>
          <w:szCs w:val="24"/>
          <w:lang w:val="uk-UA"/>
        </w:rPr>
        <w:t>благоустрою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32B78" w:rsidRPr="00B40314">
        <w:rPr>
          <w:rFonts w:ascii="Times New Roman" w:hAnsi="Times New Roman"/>
          <w:sz w:val="24"/>
          <w:szCs w:val="24"/>
          <w:lang w:val="uk-UA"/>
        </w:rPr>
        <w:t>населених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32B78" w:rsidRPr="00B40314">
        <w:rPr>
          <w:rFonts w:ascii="Times New Roman" w:hAnsi="Times New Roman"/>
          <w:sz w:val="24"/>
          <w:szCs w:val="24"/>
          <w:lang w:val="uk-UA"/>
        </w:rPr>
        <w:t>пунктів» додатку «Перелік завдань і заходів Програми реформування і розвитку житлово-комунального господарства Роменської міської територіальної громади на 2026-2028 роки» у такій редакції:</w:t>
      </w:r>
    </w:p>
    <w:p w14:paraId="29CB3FA1" w14:textId="77777777" w:rsidR="00432B78" w:rsidRPr="00B40314" w:rsidRDefault="00432B78" w:rsidP="00432B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559"/>
        <w:gridCol w:w="708"/>
        <w:gridCol w:w="851"/>
        <w:gridCol w:w="785"/>
        <w:gridCol w:w="916"/>
        <w:gridCol w:w="709"/>
        <w:gridCol w:w="850"/>
        <w:gridCol w:w="1556"/>
      </w:tblGrid>
      <w:tr w:rsidR="00432B78" w:rsidRPr="00B40314" w14:paraId="49E993C0" w14:textId="77777777" w:rsidTr="00115857">
        <w:trPr>
          <w:trHeight w:val="1235"/>
          <w:jc w:val="center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4C965" w14:textId="77777777" w:rsidR="00432B78" w:rsidRPr="00B40314" w:rsidRDefault="00432B78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Назва напряму діяльності                                                          (пріоритетні завдання)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F1396" w14:textId="77777777" w:rsidR="00432B78" w:rsidRPr="00B40314" w:rsidRDefault="00432B78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Зміст заходів Програми з виконання завдання</w:t>
            </w:r>
          </w:p>
        </w:tc>
        <w:tc>
          <w:tcPr>
            <w:tcW w:w="2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F50E9" w14:textId="77777777" w:rsidR="00432B78" w:rsidRPr="00B40314" w:rsidRDefault="00432B78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Орієнтовні обсяги фінансування за роками виконання,       тис. грн.</w:t>
            </w:r>
          </w:p>
        </w:tc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FD84E" w14:textId="77777777" w:rsidR="00432B78" w:rsidRPr="00B40314" w:rsidRDefault="00432B78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Відповідальні за виконання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A041F" w14:textId="77777777" w:rsidR="00432B78" w:rsidRPr="00B40314" w:rsidRDefault="00432B78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Строки виконання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D06A8" w14:textId="77777777" w:rsidR="00432B78" w:rsidRPr="00B40314" w:rsidRDefault="00432B78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Джерело фінансування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53C5E" w14:textId="77777777" w:rsidR="00432B78" w:rsidRPr="00B40314" w:rsidRDefault="00432B78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Очікуваний результат виконання заходу</w:t>
            </w:r>
          </w:p>
        </w:tc>
      </w:tr>
      <w:tr w:rsidR="00432B78" w:rsidRPr="00B40314" w14:paraId="4974D84F" w14:textId="77777777" w:rsidTr="00115857">
        <w:trPr>
          <w:trHeight w:val="587"/>
          <w:jc w:val="center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61008" w14:textId="77777777" w:rsidR="00432B78" w:rsidRPr="00B40314" w:rsidRDefault="00432B78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1D03B" w14:textId="77777777" w:rsidR="00432B78" w:rsidRPr="00B40314" w:rsidRDefault="00432B78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E52A8" w14:textId="77777777" w:rsidR="00432B78" w:rsidRPr="00B40314" w:rsidRDefault="00432B78" w:rsidP="00115857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5CE19" w14:textId="77777777" w:rsidR="00432B78" w:rsidRPr="00B40314" w:rsidRDefault="00432B78" w:rsidP="00115857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2027 рік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07179" w14:textId="77777777" w:rsidR="00432B78" w:rsidRPr="00B40314" w:rsidRDefault="00432B78" w:rsidP="00115857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2028 рік</w:t>
            </w:r>
          </w:p>
        </w:tc>
        <w:tc>
          <w:tcPr>
            <w:tcW w:w="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DE102" w14:textId="77777777" w:rsidR="00432B78" w:rsidRPr="00B40314" w:rsidRDefault="00432B78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DF075" w14:textId="77777777" w:rsidR="00432B78" w:rsidRPr="00B40314" w:rsidRDefault="00432B78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E6D1C" w14:textId="77777777" w:rsidR="00432B78" w:rsidRPr="00B40314" w:rsidRDefault="00432B78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C6BEB" w14:textId="77777777" w:rsidR="00432B78" w:rsidRPr="00B40314" w:rsidRDefault="00432B78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432B78" w:rsidRPr="00B40314" w14:paraId="1D22269D" w14:textId="77777777" w:rsidTr="00115857">
        <w:trPr>
          <w:trHeight w:val="187"/>
          <w:jc w:val="center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29B228C" w14:textId="77777777" w:rsidR="00432B78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891227" w14:textId="77777777" w:rsidR="00432B78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708" w:type="dxa"/>
            <w:vAlign w:val="center"/>
          </w:tcPr>
          <w:p w14:paraId="098A2BFA" w14:textId="77777777" w:rsidR="00432B78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851" w:type="dxa"/>
            <w:vAlign w:val="center"/>
          </w:tcPr>
          <w:p w14:paraId="14C5C614" w14:textId="77777777" w:rsidR="00432B78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785" w:type="dxa"/>
            <w:vAlign w:val="center"/>
          </w:tcPr>
          <w:p w14:paraId="024C9FD9" w14:textId="77777777" w:rsidR="00432B78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509CEC3F" w14:textId="77777777" w:rsidR="00432B78" w:rsidRPr="00B40314" w:rsidRDefault="00115857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F20115F" w14:textId="77777777" w:rsidR="00432B78" w:rsidRPr="00B40314" w:rsidRDefault="00115857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4723E1" w14:textId="77777777" w:rsidR="00432B78" w:rsidRPr="00B40314" w:rsidRDefault="00115857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50385BAF" w14:textId="77777777" w:rsidR="00432B78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</w:tr>
      <w:tr w:rsidR="00115857" w:rsidRPr="00B40314" w14:paraId="7E797EA7" w14:textId="77777777" w:rsidTr="00115857">
        <w:trPr>
          <w:trHeight w:val="187"/>
          <w:jc w:val="center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23006F0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86FDFA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8" w:type="dxa"/>
            <w:vAlign w:val="center"/>
          </w:tcPr>
          <w:p w14:paraId="20CA4307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851" w:type="dxa"/>
            <w:vAlign w:val="center"/>
          </w:tcPr>
          <w:p w14:paraId="0A7A29E7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85" w:type="dxa"/>
            <w:vAlign w:val="center"/>
          </w:tcPr>
          <w:p w14:paraId="0BA64BE7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05BA8D40" w14:textId="77777777" w:rsidR="00115857" w:rsidRPr="00B40314" w:rsidRDefault="00115857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0C989CB" w14:textId="77777777" w:rsidR="00115857" w:rsidRPr="00B40314" w:rsidRDefault="00115857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B81DC5" w14:textId="77777777" w:rsidR="00115857" w:rsidRPr="00B40314" w:rsidRDefault="00115857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685ACD0E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</w:tr>
      <w:tr w:rsidR="00115857" w:rsidRPr="00B40314" w14:paraId="4D3C584F" w14:textId="77777777" w:rsidTr="00115857">
        <w:trPr>
          <w:trHeight w:val="2253"/>
          <w:jc w:val="center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FCD471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4.  Проведення поточного ремонту та утримання в належному стані об’єктів благоустрою та  їх частин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6EABA0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4.18. Послуги з укладання тротуарної плитки по вул. Соборна в м. Ромни Сумської області</w:t>
            </w:r>
          </w:p>
        </w:tc>
        <w:tc>
          <w:tcPr>
            <w:tcW w:w="708" w:type="dxa"/>
            <w:vAlign w:val="center"/>
          </w:tcPr>
          <w:p w14:paraId="73BAD1EB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66,34500</w:t>
            </w:r>
          </w:p>
        </w:tc>
        <w:tc>
          <w:tcPr>
            <w:tcW w:w="851" w:type="dxa"/>
            <w:vAlign w:val="center"/>
          </w:tcPr>
          <w:p w14:paraId="6114186F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85" w:type="dxa"/>
            <w:vAlign w:val="center"/>
          </w:tcPr>
          <w:p w14:paraId="5AFA4219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Merge w:val="restart"/>
            <w:shd w:val="clear" w:color="auto" w:fill="auto"/>
            <w:vAlign w:val="center"/>
          </w:tcPr>
          <w:p w14:paraId="4DC6A8E0" w14:textId="77777777" w:rsidR="00115857" w:rsidRPr="00B40314" w:rsidRDefault="00115857" w:rsidP="00115857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УЖКГ РМР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59497383" w14:textId="77777777" w:rsidR="00115857" w:rsidRPr="00B40314" w:rsidRDefault="00115857" w:rsidP="00115857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2026-2028 </w:t>
            </w:r>
          </w:p>
          <w:p w14:paraId="71E15622" w14:textId="77777777" w:rsidR="00115857" w:rsidRPr="00B40314" w:rsidRDefault="00115857" w:rsidP="00115857">
            <w:pPr>
              <w:spacing w:line="21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роки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6CB2459E" w14:textId="77777777" w:rsidR="00115857" w:rsidRPr="00B40314" w:rsidRDefault="00115857" w:rsidP="0011585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0E25B490" w14:textId="77777777" w:rsidR="00115857" w:rsidRPr="00B40314" w:rsidRDefault="00115857" w:rsidP="00115857">
            <w:pPr>
              <w:ind w:left="-80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</w:t>
            </w:r>
          </w:p>
        </w:tc>
        <w:tc>
          <w:tcPr>
            <w:tcW w:w="1556" w:type="dxa"/>
            <w:vMerge w:val="restart"/>
            <w:shd w:val="clear" w:color="auto" w:fill="auto"/>
            <w:vAlign w:val="center"/>
          </w:tcPr>
          <w:p w14:paraId="578CBD05" w14:textId="77777777" w:rsidR="00115857" w:rsidRPr="00B40314" w:rsidRDefault="00115857" w:rsidP="0011585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firstLine="117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Збереження та підтримання в належному стані об’єктів благоустрою та їх частин</w:t>
            </w:r>
          </w:p>
        </w:tc>
      </w:tr>
      <w:tr w:rsidR="00115857" w:rsidRPr="00B40314" w14:paraId="6DD29793" w14:textId="77777777" w:rsidTr="00115857">
        <w:trPr>
          <w:trHeight w:val="415"/>
          <w:jc w:val="center"/>
        </w:trPr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14B355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830752E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4.19. Послуги із укладання </w:t>
            </w:r>
          </w:p>
        </w:tc>
        <w:tc>
          <w:tcPr>
            <w:tcW w:w="708" w:type="dxa"/>
            <w:vAlign w:val="center"/>
          </w:tcPr>
          <w:p w14:paraId="760C537A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vAlign w:val="center"/>
          </w:tcPr>
          <w:p w14:paraId="51EB7391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85" w:type="dxa"/>
            <w:vAlign w:val="center"/>
          </w:tcPr>
          <w:p w14:paraId="50BD7271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Merge/>
            <w:shd w:val="clear" w:color="auto" w:fill="auto"/>
            <w:vAlign w:val="center"/>
          </w:tcPr>
          <w:p w14:paraId="0EDC410E" w14:textId="77777777" w:rsidR="00115857" w:rsidRPr="00B40314" w:rsidRDefault="00115857" w:rsidP="00115857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32B86E0F" w14:textId="77777777" w:rsidR="00115857" w:rsidRPr="00B40314" w:rsidRDefault="00115857" w:rsidP="00115857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68630339" w14:textId="77777777" w:rsidR="00115857" w:rsidRPr="00B40314" w:rsidRDefault="00115857" w:rsidP="0011585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6" w:type="dxa"/>
            <w:vMerge/>
            <w:shd w:val="clear" w:color="auto" w:fill="auto"/>
            <w:vAlign w:val="center"/>
          </w:tcPr>
          <w:p w14:paraId="397F9060" w14:textId="77777777" w:rsidR="00115857" w:rsidRPr="00B40314" w:rsidRDefault="00115857" w:rsidP="0011585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firstLine="117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15857" w:rsidRPr="00B40314" w14:paraId="07731DC8" w14:textId="77777777" w:rsidTr="00115857">
        <w:trPr>
          <w:trHeight w:val="273"/>
          <w:jc w:val="center"/>
        </w:trPr>
        <w:tc>
          <w:tcPr>
            <w:tcW w:w="9634" w:type="dxa"/>
            <w:gridSpan w:val="9"/>
            <w:tcBorders>
              <w:top w:val="nil"/>
              <w:left w:val="nil"/>
              <w:right w:val="nil"/>
            </w:tcBorders>
            <w:vAlign w:val="center"/>
          </w:tcPr>
          <w:p w14:paraId="430DE766" w14:textId="77777777" w:rsidR="00115857" w:rsidRPr="00B40314" w:rsidRDefault="00115857" w:rsidP="0011585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firstLine="117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Продовження таблиці</w:t>
            </w:r>
          </w:p>
        </w:tc>
      </w:tr>
      <w:tr w:rsidR="00115857" w:rsidRPr="00B40314" w14:paraId="0DF48A71" w14:textId="77777777" w:rsidTr="00115857">
        <w:trPr>
          <w:trHeight w:val="273"/>
          <w:jc w:val="center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4A4072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97377F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708" w:type="dxa"/>
            <w:vAlign w:val="center"/>
          </w:tcPr>
          <w:p w14:paraId="4938D40F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851" w:type="dxa"/>
            <w:vAlign w:val="center"/>
          </w:tcPr>
          <w:p w14:paraId="242C23E2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785" w:type="dxa"/>
            <w:vAlign w:val="center"/>
          </w:tcPr>
          <w:p w14:paraId="4C69662C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0281945C" w14:textId="77777777" w:rsidR="00115857" w:rsidRPr="00B40314" w:rsidRDefault="00115857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252FE4" w14:textId="77777777" w:rsidR="00115857" w:rsidRPr="00B40314" w:rsidRDefault="00115857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DAB0695" w14:textId="77777777" w:rsidR="00115857" w:rsidRPr="00B40314" w:rsidRDefault="00115857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55288148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</w:tr>
      <w:tr w:rsidR="00115857" w:rsidRPr="00B40314" w14:paraId="24D38857" w14:textId="77777777" w:rsidTr="00115857">
        <w:trPr>
          <w:trHeight w:val="2253"/>
          <w:jc w:val="center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6FB803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DF33650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тротуарної плитки по </w:t>
            </w:r>
            <w:proofErr w:type="spellStart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бул</w:t>
            </w:r>
            <w:proofErr w:type="spellEnd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. Європейський в м. Ромни Сумської області</w:t>
            </w:r>
          </w:p>
        </w:tc>
        <w:tc>
          <w:tcPr>
            <w:tcW w:w="708" w:type="dxa"/>
            <w:vAlign w:val="center"/>
          </w:tcPr>
          <w:p w14:paraId="06777235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vAlign w:val="center"/>
          </w:tcPr>
          <w:p w14:paraId="2F65183F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85" w:type="dxa"/>
            <w:vAlign w:val="center"/>
          </w:tcPr>
          <w:p w14:paraId="545FFD2E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 w14:paraId="0180B4D1" w14:textId="77777777" w:rsidR="00115857" w:rsidRPr="00B40314" w:rsidRDefault="00115857" w:rsidP="00115857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1A56701" w14:textId="77777777" w:rsidR="00115857" w:rsidRPr="00B40314" w:rsidRDefault="00115857" w:rsidP="00115857">
            <w:pPr>
              <w:spacing w:line="21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16D6A3C" w14:textId="77777777" w:rsidR="00115857" w:rsidRPr="00B40314" w:rsidRDefault="00115857" w:rsidP="00115857">
            <w:pPr>
              <w:ind w:left="-80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6" w:type="dxa"/>
            <w:shd w:val="clear" w:color="auto" w:fill="auto"/>
            <w:vAlign w:val="center"/>
          </w:tcPr>
          <w:p w14:paraId="5D9128B5" w14:textId="77777777" w:rsidR="00115857" w:rsidRPr="00B40314" w:rsidRDefault="00115857" w:rsidP="00115857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firstLine="117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15857" w:rsidRPr="00B40314" w14:paraId="0C11398D" w14:textId="77777777" w:rsidTr="00115857">
        <w:trPr>
          <w:trHeight w:val="273"/>
          <w:jc w:val="center"/>
        </w:trPr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35B7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738B97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8" w:type="dxa"/>
            <w:vAlign w:val="center"/>
          </w:tcPr>
          <w:p w14:paraId="4CBEFF17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851" w:type="dxa"/>
            <w:vAlign w:val="center"/>
          </w:tcPr>
          <w:p w14:paraId="564CEA06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85" w:type="dxa"/>
            <w:vAlign w:val="center"/>
          </w:tcPr>
          <w:p w14:paraId="5FBACBC2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1C27BAAE" w14:textId="77777777" w:rsidR="00115857" w:rsidRPr="00B40314" w:rsidRDefault="00115857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B315996" w14:textId="77777777" w:rsidR="00115857" w:rsidRPr="00B40314" w:rsidRDefault="00115857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F46A80E" w14:textId="77777777" w:rsidR="00115857" w:rsidRPr="00B40314" w:rsidRDefault="00115857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04AA15C1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</w:tr>
    </w:tbl>
    <w:p w14:paraId="0BD97EB0" w14:textId="77777777" w:rsidR="007E5535" w:rsidRPr="00B40314" w:rsidRDefault="007E5535" w:rsidP="005B62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1DDDCB6" w14:textId="77777777" w:rsidR="00912363" w:rsidRPr="00B40314" w:rsidRDefault="00115857" w:rsidP="009123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>6</w:t>
      </w:r>
      <w:r w:rsidR="00912363" w:rsidRPr="00B40314">
        <w:rPr>
          <w:rFonts w:ascii="Times New Roman" w:hAnsi="Times New Roman"/>
          <w:sz w:val="24"/>
          <w:szCs w:val="24"/>
          <w:lang w:val="uk-UA"/>
        </w:rPr>
        <w:t>) викласти підпункт</w:t>
      </w:r>
      <w:r w:rsidRPr="00B40314">
        <w:rPr>
          <w:rFonts w:ascii="Times New Roman" w:hAnsi="Times New Roman"/>
          <w:sz w:val="24"/>
          <w:szCs w:val="24"/>
          <w:lang w:val="uk-UA"/>
        </w:rPr>
        <w:t>и</w:t>
      </w:r>
      <w:r w:rsidR="00912363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F119E" w:rsidRPr="00B40314">
        <w:rPr>
          <w:rFonts w:ascii="Times New Roman" w:hAnsi="Times New Roman"/>
          <w:sz w:val="24"/>
          <w:szCs w:val="24"/>
          <w:lang w:val="uk-UA"/>
        </w:rPr>
        <w:t>5.7 «Поточний ремонт тротуарів в м. Ромни Сумської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F119E" w:rsidRPr="00B40314">
        <w:rPr>
          <w:rFonts w:ascii="Times New Roman" w:hAnsi="Times New Roman"/>
          <w:sz w:val="24"/>
          <w:szCs w:val="24"/>
          <w:lang w:val="uk-UA"/>
        </w:rPr>
        <w:t>області»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та 5.8 «Технічний нагляд за виконанням будівельно-монтажних робіт по об’єкту: «Поточний ремонт тротуарів в м. Ромни Сумської області»»</w:t>
      </w:r>
      <w:r w:rsidR="006F119E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12363" w:rsidRPr="00B40314">
        <w:rPr>
          <w:rFonts w:ascii="Times New Roman" w:hAnsi="Times New Roman"/>
          <w:sz w:val="24"/>
          <w:szCs w:val="24"/>
          <w:lang w:val="uk-UA"/>
        </w:rPr>
        <w:t xml:space="preserve">розділу </w:t>
      </w:r>
      <w:r w:rsidR="00912363" w:rsidRPr="00B40314">
        <w:rPr>
          <w:rFonts w:ascii="Times New Roman" w:hAnsi="Times New Roman"/>
          <w:sz w:val="24"/>
          <w:szCs w:val="24"/>
          <w:lang w:val="en-US"/>
        </w:rPr>
        <w:t>V</w:t>
      </w:r>
      <w:r w:rsidR="00912363" w:rsidRPr="00B40314">
        <w:rPr>
          <w:rFonts w:ascii="Times New Roman" w:hAnsi="Times New Roman"/>
          <w:sz w:val="24"/>
          <w:szCs w:val="24"/>
          <w:lang w:val="uk-UA"/>
        </w:rPr>
        <w:t xml:space="preserve">  «</w:t>
      </w:r>
      <w:proofErr w:type="spellStart"/>
      <w:r w:rsidR="00912363" w:rsidRPr="00B40314">
        <w:rPr>
          <w:rFonts w:ascii="Times New Roman" w:hAnsi="Times New Roman"/>
          <w:sz w:val="24"/>
          <w:szCs w:val="24"/>
        </w:rPr>
        <w:t>Організація</w:t>
      </w:r>
      <w:proofErr w:type="spellEnd"/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12363" w:rsidRPr="00B40314">
        <w:rPr>
          <w:rFonts w:ascii="Times New Roman" w:hAnsi="Times New Roman"/>
          <w:sz w:val="24"/>
          <w:szCs w:val="24"/>
        </w:rPr>
        <w:t>благоустрою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912363" w:rsidRPr="00B40314">
        <w:rPr>
          <w:rFonts w:ascii="Times New Roman" w:hAnsi="Times New Roman"/>
          <w:sz w:val="24"/>
          <w:szCs w:val="24"/>
        </w:rPr>
        <w:t>населених</w:t>
      </w:r>
      <w:proofErr w:type="spellEnd"/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912363" w:rsidRPr="00B40314">
        <w:rPr>
          <w:rFonts w:ascii="Times New Roman" w:hAnsi="Times New Roman"/>
          <w:sz w:val="24"/>
          <w:szCs w:val="24"/>
        </w:rPr>
        <w:t>пунктів</w:t>
      </w:r>
      <w:proofErr w:type="spellEnd"/>
      <w:r w:rsidR="00912363" w:rsidRPr="00B40314">
        <w:rPr>
          <w:rFonts w:ascii="Times New Roman" w:hAnsi="Times New Roman"/>
          <w:sz w:val="24"/>
          <w:szCs w:val="24"/>
          <w:lang w:val="uk-UA"/>
        </w:rPr>
        <w:t>» додатку «Перелік завдань і заходів Програми реформування і розвитку житлово-комунального господарства Роменської міської територіальної громади на 2026-2028 роки» у такій редакції:</w:t>
      </w:r>
    </w:p>
    <w:p w14:paraId="2769037E" w14:textId="77777777" w:rsidR="00912363" w:rsidRPr="00B40314" w:rsidRDefault="00912363" w:rsidP="009123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8"/>
        <w:gridCol w:w="1556"/>
        <w:gridCol w:w="712"/>
        <w:gridCol w:w="850"/>
        <w:gridCol w:w="1131"/>
        <w:gridCol w:w="788"/>
        <w:gridCol w:w="709"/>
        <w:gridCol w:w="916"/>
        <w:gridCol w:w="1414"/>
      </w:tblGrid>
      <w:tr w:rsidR="00912363" w:rsidRPr="00B40314" w14:paraId="5E3FD8A2" w14:textId="77777777" w:rsidTr="00115857">
        <w:trPr>
          <w:trHeight w:val="1235"/>
          <w:jc w:val="center"/>
        </w:trPr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7B64B" w14:textId="77777777" w:rsidR="00912363" w:rsidRPr="00B40314" w:rsidRDefault="00912363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Назва напряму діяльності                                                          (пріоритетні завдання)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1397" w14:textId="77777777" w:rsidR="00912363" w:rsidRPr="00B40314" w:rsidRDefault="00912363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Зміст заходів Програми з виконання завдання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1787A" w14:textId="77777777" w:rsidR="00912363" w:rsidRPr="00B40314" w:rsidRDefault="00912363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Орієнтовні обсяги фінансування за роками виконання,       тис. грн.</w:t>
            </w:r>
          </w:p>
        </w:tc>
        <w:tc>
          <w:tcPr>
            <w:tcW w:w="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7AB07" w14:textId="77777777" w:rsidR="00912363" w:rsidRPr="00B40314" w:rsidRDefault="00912363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Відповідальні за виконання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8E2B0" w14:textId="77777777" w:rsidR="00912363" w:rsidRPr="00B40314" w:rsidRDefault="00912363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Строки виконання</w:t>
            </w:r>
          </w:p>
        </w:tc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D6E27" w14:textId="77777777" w:rsidR="00912363" w:rsidRPr="00B40314" w:rsidRDefault="00912363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Джерело фінансування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79D72" w14:textId="77777777" w:rsidR="00912363" w:rsidRPr="00B40314" w:rsidRDefault="00912363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Очікуваний результат виконання заходу</w:t>
            </w:r>
          </w:p>
        </w:tc>
      </w:tr>
      <w:tr w:rsidR="00912363" w:rsidRPr="00B40314" w14:paraId="7FC5681B" w14:textId="77777777" w:rsidTr="00115857">
        <w:trPr>
          <w:trHeight w:val="587"/>
          <w:jc w:val="center"/>
        </w:trPr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69DDC" w14:textId="77777777" w:rsidR="00912363" w:rsidRPr="00B40314" w:rsidRDefault="00912363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2E70D" w14:textId="77777777" w:rsidR="00912363" w:rsidRPr="00B40314" w:rsidRDefault="00912363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6A74D" w14:textId="77777777" w:rsidR="00912363" w:rsidRPr="00B40314" w:rsidRDefault="00912363" w:rsidP="00115857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D1D0D" w14:textId="77777777" w:rsidR="00912363" w:rsidRPr="00B40314" w:rsidRDefault="00912363" w:rsidP="00115857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2027 рік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03AA9" w14:textId="77777777" w:rsidR="00912363" w:rsidRPr="00B40314" w:rsidRDefault="00912363" w:rsidP="00115857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2028 рік</w:t>
            </w:r>
          </w:p>
        </w:tc>
        <w:tc>
          <w:tcPr>
            <w:tcW w:w="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7556A" w14:textId="77777777" w:rsidR="00912363" w:rsidRPr="00B40314" w:rsidRDefault="00912363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48C44" w14:textId="77777777" w:rsidR="00912363" w:rsidRPr="00B40314" w:rsidRDefault="00912363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5CE7E" w14:textId="77777777" w:rsidR="00912363" w:rsidRPr="00B40314" w:rsidRDefault="00912363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F7DAE" w14:textId="77777777" w:rsidR="00912363" w:rsidRPr="00B40314" w:rsidRDefault="00912363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912363" w:rsidRPr="00B40314" w14:paraId="60B443DA" w14:textId="77777777" w:rsidTr="00115857">
        <w:trPr>
          <w:trHeight w:val="187"/>
          <w:jc w:val="center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337C33A" w14:textId="77777777" w:rsidR="00912363" w:rsidRPr="00B40314" w:rsidRDefault="00912363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1D4965CF" w14:textId="77777777" w:rsidR="00912363" w:rsidRPr="00B40314" w:rsidRDefault="00912363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12" w:type="dxa"/>
            <w:vAlign w:val="center"/>
          </w:tcPr>
          <w:p w14:paraId="23D37298" w14:textId="77777777" w:rsidR="00912363" w:rsidRPr="00B40314" w:rsidRDefault="00912363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850" w:type="dxa"/>
            <w:vAlign w:val="center"/>
          </w:tcPr>
          <w:p w14:paraId="01DFF422" w14:textId="77777777" w:rsidR="00912363" w:rsidRPr="00B40314" w:rsidRDefault="00912363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131" w:type="dxa"/>
            <w:vAlign w:val="center"/>
          </w:tcPr>
          <w:p w14:paraId="07A577B3" w14:textId="77777777" w:rsidR="00912363" w:rsidRPr="00B40314" w:rsidRDefault="00912363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88" w:type="dxa"/>
            <w:shd w:val="clear" w:color="auto" w:fill="auto"/>
            <w:vAlign w:val="center"/>
          </w:tcPr>
          <w:p w14:paraId="71EDBC1C" w14:textId="77777777" w:rsidR="00912363" w:rsidRPr="00B40314" w:rsidRDefault="00912363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5663D7" w14:textId="77777777" w:rsidR="00912363" w:rsidRPr="00B40314" w:rsidRDefault="00912363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35410C64" w14:textId="77777777" w:rsidR="00912363" w:rsidRPr="00B40314" w:rsidRDefault="00912363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1B8537A4" w14:textId="77777777" w:rsidR="00912363" w:rsidRPr="00B40314" w:rsidRDefault="00912363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</w:tr>
      <w:tr w:rsidR="00115857" w:rsidRPr="00B40314" w14:paraId="1D69A0BD" w14:textId="77777777" w:rsidTr="00115857">
        <w:trPr>
          <w:trHeight w:val="1970"/>
          <w:jc w:val="center"/>
        </w:trPr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9BE1A7" w14:textId="77777777" w:rsidR="00115857" w:rsidRPr="00B40314" w:rsidRDefault="00115857" w:rsidP="00623E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5. Забезпечення належного стану доріг та тротуарів громади для безпечного руху транспорту та пішоходів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3D2CAD3E" w14:textId="77777777" w:rsidR="00115857" w:rsidRPr="00B40314" w:rsidRDefault="00115857" w:rsidP="007C7A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5.7. Поточний ремонт тротуарів в м. Ромни Сумської області</w:t>
            </w:r>
          </w:p>
        </w:tc>
        <w:tc>
          <w:tcPr>
            <w:tcW w:w="712" w:type="dxa"/>
            <w:vAlign w:val="center"/>
          </w:tcPr>
          <w:p w14:paraId="75FEFAD0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8EEDA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color w:val="000000"/>
              </w:rPr>
              <w:t>3706,5</w:t>
            </w:r>
            <w:r w:rsidRPr="00B40314">
              <w:rPr>
                <w:rFonts w:ascii="Times New Roman" w:hAnsi="Times New Roman"/>
                <w:color w:val="000000"/>
                <w:lang w:val="uk-UA"/>
              </w:rPr>
              <w:t>0000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0139C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color w:val="000000"/>
              </w:rPr>
              <w:t>3902,945</w:t>
            </w:r>
            <w:r w:rsidRPr="00B40314">
              <w:rPr>
                <w:rFonts w:ascii="Times New Roman" w:hAnsi="Times New Roman"/>
                <w:color w:val="000000"/>
                <w:lang w:val="uk-UA"/>
              </w:rPr>
              <w:t>00</w:t>
            </w:r>
          </w:p>
        </w:tc>
        <w:tc>
          <w:tcPr>
            <w:tcW w:w="788" w:type="dxa"/>
            <w:vMerge w:val="restart"/>
            <w:shd w:val="clear" w:color="auto" w:fill="auto"/>
            <w:vAlign w:val="center"/>
          </w:tcPr>
          <w:p w14:paraId="199D2F86" w14:textId="77777777" w:rsidR="00115857" w:rsidRPr="00B40314" w:rsidRDefault="00115857" w:rsidP="007C7AF2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УЖКГ РМР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3E34F83A" w14:textId="77777777" w:rsidR="00115857" w:rsidRPr="00B40314" w:rsidRDefault="00115857" w:rsidP="007C7AF2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2026-2028 </w:t>
            </w:r>
          </w:p>
          <w:p w14:paraId="1123AD07" w14:textId="77777777" w:rsidR="00115857" w:rsidRPr="00B40314" w:rsidRDefault="00115857" w:rsidP="007C7AF2">
            <w:pPr>
              <w:spacing w:line="21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роки</w:t>
            </w:r>
          </w:p>
        </w:tc>
        <w:tc>
          <w:tcPr>
            <w:tcW w:w="916" w:type="dxa"/>
            <w:vMerge w:val="restart"/>
            <w:shd w:val="clear" w:color="auto" w:fill="auto"/>
            <w:vAlign w:val="center"/>
          </w:tcPr>
          <w:p w14:paraId="20B1A4DC" w14:textId="77777777" w:rsidR="00115857" w:rsidRPr="00B40314" w:rsidRDefault="00115857" w:rsidP="007C7AF2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5A0E520E" w14:textId="77777777" w:rsidR="00115857" w:rsidRPr="00B40314" w:rsidRDefault="00115857" w:rsidP="007C7AF2">
            <w:pPr>
              <w:ind w:left="-80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</w:t>
            </w:r>
          </w:p>
        </w:tc>
        <w:tc>
          <w:tcPr>
            <w:tcW w:w="1414" w:type="dxa"/>
            <w:vMerge w:val="restart"/>
            <w:shd w:val="clear" w:color="auto" w:fill="auto"/>
            <w:vAlign w:val="center"/>
          </w:tcPr>
          <w:p w14:paraId="726EBD86" w14:textId="77777777" w:rsidR="00115857" w:rsidRPr="00B40314" w:rsidRDefault="00115857" w:rsidP="007C7AF2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firstLine="117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Покращення дорожньо-транспортної мережі</w:t>
            </w:r>
          </w:p>
        </w:tc>
      </w:tr>
      <w:tr w:rsidR="00115857" w:rsidRPr="00B40314" w14:paraId="677237D2" w14:textId="77777777" w:rsidTr="00115857">
        <w:trPr>
          <w:trHeight w:val="2253"/>
          <w:jc w:val="center"/>
        </w:trPr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482B3A" w14:textId="77777777" w:rsidR="00115857" w:rsidRPr="00B40314" w:rsidRDefault="00115857" w:rsidP="007C7A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6" w:type="dxa"/>
            <w:shd w:val="clear" w:color="auto" w:fill="auto"/>
            <w:vAlign w:val="center"/>
          </w:tcPr>
          <w:p w14:paraId="03AF5599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5.8. Технічний нагляд за </w:t>
            </w:r>
            <w:proofErr w:type="spellStart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виконаннямбудівельно</w:t>
            </w:r>
            <w:proofErr w:type="spellEnd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-монтажних</w:t>
            </w:r>
            <w:r w:rsidR="00DB1F29"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робіт по об’єкту: «Поточний ремонт тротуарів в м. Ромни Сумської області»</w:t>
            </w:r>
          </w:p>
        </w:tc>
        <w:tc>
          <w:tcPr>
            <w:tcW w:w="712" w:type="dxa"/>
            <w:vAlign w:val="center"/>
          </w:tcPr>
          <w:p w14:paraId="78737611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55FD1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color w:val="000000"/>
              </w:rPr>
              <w:t>55,598</w:t>
            </w:r>
            <w:r w:rsidRPr="00B40314">
              <w:rPr>
                <w:rFonts w:ascii="Times New Roman" w:hAnsi="Times New Roman"/>
                <w:color w:val="000000"/>
                <w:lang w:val="uk-UA"/>
              </w:rPr>
              <w:t>00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98F4C" w14:textId="77777777" w:rsidR="00115857" w:rsidRPr="00B40314" w:rsidRDefault="00115857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color w:val="000000"/>
              </w:rPr>
              <w:t>58,544</w:t>
            </w:r>
            <w:r w:rsidRPr="00B40314">
              <w:rPr>
                <w:rFonts w:ascii="Times New Roman" w:hAnsi="Times New Roman"/>
                <w:color w:val="000000"/>
                <w:lang w:val="uk-UA"/>
              </w:rPr>
              <w:t>00</w:t>
            </w:r>
          </w:p>
        </w:tc>
        <w:tc>
          <w:tcPr>
            <w:tcW w:w="788" w:type="dxa"/>
            <w:vMerge/>
            <w:shd w:val="clear" w:color="auto" w:fill="auto"/>
            <w:vAlign w:val="center"/>
          </w:tcPr>
          <w:p w14:paraId="44BB1D31" w14:textId="77777777" w:rsidR="00115857" w:rsidRPr="00B40314" w:rsidRDefault="00115857" w:rsidP="007C7AF2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595BCA30" w14:textId="77777777" w:rsidR="00115857" w:rsidRPr="00B40314" w:rsidRDefault="00115857" w:rsidP="007C7AF2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Merge/>
            <w:shd w:val="clear" w:color="auto" w:fill="auto"/>
            <w:vAlign w:val="center"/>
          </w:tcPr>
          <w:p w14:paraId="31686C74" w14:textId="77777777" w:rsidR="00115857" w:rsidRPr="00B40314" w:rsidRDefault="00115857" w:rsidP="007C7AF2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4" w:type="dxa"/>
            <w:vMerge/>
            <w:shd w:val="clear" w:color="auto" w:fill="auto"/>
            <w:vAlign w:val="center"/>
          </w:tcPr>
          <w:p w14:paraId="0E156FE4" w14:textId="77777777" w:rsidR="00115857" w:rsidRPr="00B40314" w:rsidRDefault="00115857" w:rsidP="007C7AF2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firstLine="117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623E95" w:rsidRPr="00B40314" w14:paraId="1AD6532E" w14:textId="77777777" w:rsidTr="00E645C4">
        <w:trPr>
          <w:trHeight w:val="131"/>
          <w:jc w:val="center"/>
        </w:trPr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14:paraId="23D463C2" w14:textId="77777777" w:rsidR="00623E95" w:rsidRPr="00B40314" w:rsidRDefault="00623E95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…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2603D59B" w14:textId="77777777" w:rsidR="00623E95" w:rsidRPr="00B40314" w:rsidRDefault="00623E95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12" w:type="dxa"/>
            <w:vAlign w:val="center"/>
          </w:tcPr>
          <w:p w14:paraId="7C2663C3" w14:textId="77777777" w:rsidR="00623E95" w:rsidRPr="00B40314" w:rsidRDefault="00623E95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E227A" w14:textId="77777777" w:rsidR="00623E95" w:rsidRPr="00B40314" w:rsidRDefault="00623E95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D9F39" w14:textId="77777777" w:rsidR="00623E95" w:rsidRPr="00B40314" w:rsidRDefault="00623E95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88" w:type="dxa"/>
            <w:shd w:val="clear" w:color="auto" w:fill="auto"/>
            <w:vAlign w:val="center"/>
          </w:tcPr>
          <w:p w14:paraId="27A2460B" w14:textId="77777777" w:rsidR="00623E95" w:rsidRPr="00B40314" w:rsidRDefault="00623E95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765E2E6" w14:textId="77777777" w:rsidR="00623E95" w:rsidRPr="00B40314" w:rsidRDefault="00623E95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3ABE4F4C" w14:textId="77777777" w:rsidR="00623E95" w:rsidRPr="00B40314" w:rsidRDefault="00623E95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31F4E3DD" w14:textId="77777777" w:rsidR="00623E95" w:rsidRPr="00B40314" w:rsidRDefault="00623E95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</w:tr>
    </w:tbl>
    <w:p w14:paraId="2B41C089" w14:textId="77777777" w:rsidR="00912363" w:rsidRPr="00B40314" w:rsidRDefault="00912363" w:rsidP="005B62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48423C9" w14:textId="77777777" w:rsidR="006F119E" w:rsidRPr="00B40314" w:rsidRDefault="00623E95" w:rsidP="006F11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>7</w:t>
      </w:r>
      <w:r w:rsidR="006F119E" w:rsidRPr="00B40314">
        <w:rPr>
          <w:rFonts w:ascii="Times New Roman" w:hAnsi="Times New Roman"/>
          <w:sz w:val="24"/>
          <w:szCs w:val="24"/>
          <w:lang w:val="uk-UA"/>
        </w:rPr>
        <w:t>)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F119E" w:rsidRPr="00B40314">
        <w:rPr>
          <w:rFonts w:ascii="Times New Roman" w:hAnsi="Times New Roman"/>
          <w:sz w:val="24"/>
          <w:szCs w:val="24"/>
          <w:lang w:val="uk-UA"/>
        </w:rPr>
        <w:t>викласти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F119E" w:rsidRPr="00B40314">
        <w:rPr>
          <w:rFonts w:ascii="Times New Roman" w:hAnsi="Times New Roman"/>
          <w:sz w:val="24"/>
          <w:szCs w:val="24"/>
          <w:lang w:val="uk-UA"/>
        </w:rPr>
        <w:t>підпункт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F119E" w:rsidRPr="00B40314">
        <w:rPr>
          <w:rFonts w:ascii="Times New Roman" w:hAnsi="Times New Roman"/>
          <w:sz w:val="24"/>
          <w:szCs w:val="24"/>
          <w:lang w:val="uk-UA"/>
        </w:rPr>
        <w:t xml:space="preserve">8.3 «Послуги з вилову безпритульних тварин з подальшою  стерилізацією, післяопераційною перетримкою, вакцинацією та поверненням на попереднє місце перебування»  розділу </w:t>
      </w:r>
      <w:r w:rsidR="006F119E" w:rsidRPr="00B40314">
        <w:rPr>
          <w:rFonts w:ascii="Times New Roman" w:hAnsi="Times New Roman"/>
          <w:sz w:val="24"/>
          <w:szCs w:val="24"/>
          <w:lang w:val="en-US"/>
        </w:rPr>
        <w:t>V</w:t>
      </w:r>
      <w:r w:rsidR="006F119E" w:rsidRPr="00B40314">
        <w:rPr>
          <w:rFonts w:ascii="Times New Roman" w:hAnsi="Times New Roman"/>
          <w:sz w:val="24"/>
          <w:szCs w:val="24"/>
          <w:lang w:val="uk-UA"/>
        </w:rPr>
        <w:t xml:space="preserve">  «Організація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F119E" w:rsidRPr="00B40314">
        <w:rPr>
          <w:rFonts w:ascii="Times New Roman" w:hAnsi="Times New Roman"/>
          <w:sz w:val="24"/>
          <w:szCs w:val="24"/>
          <w:lang w:val="uk-UA"/>
        </w:rPr>
        <w:t>благоустрою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F119E" w:rsidRPr="00B40314">
        <w:rPr>
          <w:rFonts w:ascii="Times New Roman" w:hAnsi="Times New Roman"/>
          <w:sz w:val="24"/>
          <w:szCs w:val="24"/>
          <w:lang w:val="uk-UA"/>
        </w:rPr>
        <w:t>населених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F119E" w:rsidRPr="00B40314">
        <w:rPr>
          <w:rFonts w:ascii="Times New Roman" w:hAnsi="Times New Roman"/>
          <w:sz w:val="24"/>
          <w:szCs w:val="24"/>
          <w:lang w:val="uk-UA"/>
        </w:rPr>
        <w:t>пунктів» додатку «Перелік завдань і заходів Програми реформування і розвитку житлово-комунального господарства Роменської міської територіальної громади на 2026-2028 роки» у такій редакції:</w:t>
      </w:r>
    </w:p>
    <w:p w14:paraId="2C5D8B98" w14:textId="77777777" w:rsidR="006F119E" w:rsidRPr="00B40314" w:rsidRDefault="006F119E" w:rsidP="006F11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sz w:val="16"/>
          <w:szCs w:val="16"/>
          <w:lang w:val="uk-UA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1985"/>
        <w:gridCol w:w="708"/>
        <w:gridCol w:w="709"/>
        <w:gridCol w:w="992"/>
        <w:gridCol w:w="785"/>
        <w:gridCol w:w="709"/>
        <w:gridCol w:w="916"/>
        <w:gridCol w:w="1414"/>
      </w:tblGrid>
      <w:tr w:rsidR="006F119E" w:rsidRPr="00B40314" w14:paraId="1C7DD7D7" w14:textId="77777777" w:rsidTr="00D46370">
        <w:trPr>
          <w:trHeight w:val="1235"/>
          <w:jc w:val="center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11B31" w14:textId="77777777" w:rsidR="006F119E" w:rsidRPr="00B40314" w:rsidRDefault="006F119E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Назва напряму діяльності                                                          (пріоритетні завдання)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CD987" w14:textId="77777777" w:rsidR="006F119E" w:rsidRPr="00B40314" w:rsidRDefault="006F119E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Зміст заходів Програми з виконання завдання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1E8C1" w14:textId="77777777" w:rsidR="006F119E" w:rsidRPr="00B40314" w:rsidRDefault="006F119E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Орієнтовні обсяги фінансування за роками виконання,       тис. грн.</w:t>
            </w:r>
          </w:p>
        </w:tc>
        <w:tc>
          <w:tcPr>
            <w:tcW w:w="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B36B8" w14:textId="77777777" w:rsidR="006F119E" w:rsidRPr="00B40314" w:rsidRDefault="006F119E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Відповідальні за виконання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ED509" w14:textId="77777777" w:rsidR="006F119E" w:rsidRPr="00B40314" w:rsidRDefault="006F119E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Строки виконання</w:t>
            </w:r>
          </w:p>
        </w:tc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F89D9" w14:textId="77777777" w:rsidR="006F119E" w:rsidRPr="00B40314" w:rsidRDefault="006F119E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Джерело фінансування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F990" w14:textId="77777777" w:rsidR="006F119E" w:rsidRPr="00B40314" w:rsidRDefault="006F119E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Очікуваний результат виконання заходу</w:t>
            </w:r>
          </w:p>
        </w:tc>
      </w:tr>
      <w:tr w:rsidR="006F119E" w:rsidRPr="00B40314" w14:paraId="2BC1FAE8" w14:textId="77777777" w:rsidTr="00D46370">
        <w:trPr>
          <w:trHeight w:val="587"/>
          <w:jc w:val="center"/>
        </w:trPr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E145F" w14:textId="77777777" w:rsidR="006F119E" w:rsidRPr="00B40314" w:rsidRDefault="006F119E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03C01" w14:textId="77777777" w:rsidR="006F119E" w:rsidRPr="00B40314" w:rsidRDefault="006F119E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AD4BE" w14:textId="77777777" w:rsidR="006F119E" w:rsidRPr="00B40314" w:rsidRDefault="006F119E" w:rsidP="00115857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069D2" w14:textId="77777777" w:rsidR="006F119E" w:rsidRPr="00B40314" w:rsidRDefault="006F119E" w:rsidP="00115857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2027 рік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86D3D" w14:textId="77777777" w:rsidR="006F119E" w:rsidRPr="00B40314" w:rsidRDefault="006F119E" w:rsidP="00115857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2028 рік</w:t>
            </w:r>
          </w:p>
        </w:tc>
        <w:tc>
          <w:tcPr>
            <w:tcW w:w="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38FBB" w14:textId="77777777" w:rsidR="006F119E" w:rsidRPr="00B40314" w:rsidRDefault="006F119E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DD938" w14:textId="77777777" w:rsidR="006F119E" w:rsidRPr="00B40314" w:rsidRDefault="006F119E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2FC7A" w14:textId="77777777" w:rsidR="006F119E" w:rsidRPr="00B40314" w:rsidRDefault="006F119E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CCAEE" w14:textId="77777777" w:rsidR="006F119E" w:rsidRPr="00B40314" w:rsidRDefault="006F119E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6F119E" w:rsidRPr="00B40314" w14:paraId="7C40537D" w14:textId="77777777" w:rsidTr="00D46370">
        <w:trPr>
          <w:trHeight w:val="187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BC3663B" w14:textId="77777777" w:rsidR="006F119E" w:rsidRPr="00B40314" w:rsidRDefault="006F119E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35B802" w14:textId="77777777" w:rsidR="006F119E" w:rsidRPr="00B40314" w:rsidRDefault="006F119E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8" w:type="dxa"/>
            <w:vAlign w:val="center"/>
          </w:tcPr>
          <w:p w14:paraId="01E0DEA6" w14:textId="77777777" w:rsidR="006F119E" w:rsidRPr="00B40314" w:rsidRDefault="006F119E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vAlign w:val="center"/>
          </w:tcPr>
          <w:p w14:paraId="2ACA4971" w14:textId="77777777" w:rsidR="006F119E" w:rsidRPr="00B40314" w:rsidRDefault="006F119E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92" w:type="dxa"/>
            <w:vAlign w:val="center"/>
          </w:tcPr>
          <w:p w14:paraId="2D70444E" w14:textId="77777777" w:rsidR="006F119E" w:rsidRPr="00B40314" w:rsidRDefault="006F119E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46F91D0E" w14:textId="77777777" w:rsidR="006F119E" w:rsidRPr="00B40314" w:rsidRDefault="006F119E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DDC8F2E" w14:textId="77777777" w:rsidR="006F119E" w:rsidRPr="00B40314" w:rsidRDefault="006F119E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716DC388" w14:textId="77777777" w:rsidR="006F119E" w:rsidRPr="00B40314" w:rsidRDefault="006F119E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1AF320DC" w14:textId="77777777" w:rsidR="006F119E" w:rsidRPr="00B40314" w:rsidRDefault="006F119E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</w:tr>
      <w:tr w:rsidR="006F119E" w:rsidRPr="00B40314" w14:paraId="1606AA07" w14:textId="77777777" w:rsidTr="00D46370">
        <w:trPr>
          <w:trHeight w:val="2253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FCBC2" w14:textId="77777777" w:rsidR="006F119E" w:rsidRPr="00B40314" w:rsidRDefault="006F119E" w:rsidP="00D463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0" w:right="-108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8. Забезпечення сприятливих умов для співіснування людей та тварин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C8BA4E" w14:textId="77777777" w:rsidR="006F119E" w:rsidRPr="00B40314" w:rsidRDefault="006F119E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8.3. Послуги з вилову безпритульних тварин з подальшою  стерилізацією, післяопераційною перетримкою, вакцинацією та поверненням на попереднє місце перебування</w:t>
            </w:r>
          </w:p>
        </w:tc>
        <w:tc>
          <w:tcPr>
            <w:tcW w:w="708" w:type="dxa"/>
            <w:vAlign w:val="center"/>
          </w:tcPr>
          <w:p w14:paraId="4F9FFA3B" w14:textId="77777777" w:rsidR="006F119E" w:rsidRPr="00B40314" w:rsidRDefault="007C7AF2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272,49564</w:t>
            </w:r>
          </w:p>
        </w:tc>
        <w:tc>
          <w:tcPr>
            <w:tcW w:w="709" w:type="dxa"/>
            <w:vAlign w:val="center"/>
          </w:tcPr>
          <w:p w14:paraId="474F969B" w14:textId="77777777" w:rsidR="006F119E" w:rsidRPr="00B40314" w:rsidRDefault="006F119E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535184BC" w14:textId="77777777" w:rsidR="006F119E" w:rsidRPr="00B40314" w:rsidRDefault="006F119E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85" w:type="dxa"/>
            <w:shd w:val="clear" w:color="auto" w:fill="auto"/>
            <w:vAlign w:val="center"/>
          </w:tcPr>
          <w:p w14:paraId="795E049F" w14:textId="77777777" w:rsidR="006F119E" w:rsidRPr="00B40314" w:rsidRDefault="006F119E" w:rsidP="00DB1F29">
            <w:pPr>
              <w:spacing w:line="204" w:lineRule="auto"/>
              <w:ind w:left="-108" w:right="-174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УЖКГ РМР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E45048" w14:textId="77777777" w:rsidR="006F119E" w:rsidRPr="00B40314" w:rsidRDefault="006F119E" w:rsidP="00115857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2026-2028 </w:t>
            </w:r>
          </w:p>
          <w:p w14:paraId="1FE8B233" w14:textId="77777777" w:rsidR="006F119E" w:rsidRPr="00B40314" w:rsidRDefault="006F119E" w:rsidP="00115857">
            <w:pPr>
              <w:spacing w:line="21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роки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3D09126A" w14:textId="77777777" w:rsidR="006F119E" w:rsidRPr="00B40314" w:rsidRDefault="006F119E" w:rsidP="0011585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201435B7" w14:textId="77777777" w:rsidR="006F119E" w:rsidRPr="00B40314" w:rsidRDefault="006F119E" w:rsidP="00115857">
            <w:pPr>
              <w:ind w:left="-80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425D72B7" w14:textId="77777777" w:rsidR="006F119E" w:rsidRPr="00B40314" w:rsidRDefault="006F119E" w:rsidP="00DB1F29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right="-112" w:firstLine="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Зменшення чисельності безпритульних тварин</w:t>
            </w:r>
          </w:p>
        </w:tc>
      </w:tr>
      <w:tr w:rsidR="00DB1F29" w:rsidRPr="00B40314" w14:paraId="251A6C34" w14:textId="77777777" w:rsidTr="00D46370">
        <w:trPr>
          <w:trHeight w:val="134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B59654" w14:textId="77777777" w:rsidR="00DB1F29" w:rsidRPr="00B40314" w:rsidRDefault="00DB1F29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54C872" w14:textId="77777777" w:rsidR="00DB1F29" w:rsidRPr="00B40314" w:rsidRDefault="00DB1F29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8" w:type="dxa"/>
            <w:vAlign w:val="center"/>
          </w:tcPr>
          <w:p w14:paraId="149A6C2C" w14:textId="77777777" w:rsidR="00DB1F29" w:rsidRPr="00B40314" w:rsidRDefault="00DB1F29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vAlign w:val="center"/>
          </w:tcPr>
          <w:p w14:paraId="033494A7" w14:textId="77777777" w:rsidR="00DB1F29" w:rsidRPr="00B40314" w:rsidRDefault="00DB1F29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92" w:type="dxa"/>
            <w:vAlign w:val="center"/>
          </w:tcPr>
          <w:p w14:paraId="133774C8" w14:textId="77777777" w:rsidR="00DB1F29" w:rsidRPr="00B40314" w:rsidRDefault="00DB1F29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5187D348" w14:textId="77777777" w:rsidR="00DB1F29" w:rsidRPr="00B40314" w:rsidRDefault="00DB1F29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2C14B98" w14:textId="77777777" w:rsidR="00DB1F29" w:rsidRPr="00B40314" w:rsidRDefault="00DB1F29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2C7DE947" w14:textId="77777777" w:rsidR="00DB1F29" w:rsidRPr="00B40314" w:rsidRDefault="00DB1F29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756B0136" w14:textId="77777777" w:rsidR="00DB1F29" w:rsidRPr="00B40314" w:rsidRDefault="00DB1F29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</w:tr>
    </w:tbl>
    <w:p w14:paraId="01B5DCD6" w14:textId="77777777" w:rsidR="006F119E" w:rsidRPr="00B40314" w:rsidRDefault="006F119E" w:rsidP="00C728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8E5BE55" w14:textId="77777777" w:rsidR="00452091" w:rsidRPr="00B40314" w:rsidRDefault="00C7288C" w:rsidP="004520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>8</w:t>
      </w:r>
      <w:r w:rsidR="00721B49" w:rsidRPr="00B40314">
        <w:rPr>
          <w:rFonts w:ascii="Times New Roman" w:hAnsi="Times New Roman"/>
          <w:sz w:val="24"/>
          <w:szCs w:val="24"/>
          <w:lang w:val="uk-UA"/>
        </w:rPr>
        <w:t>)</w:t>
      </w:r>
      <w:r w:rsidR="00DB1F29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21B49" w:rsidRPr="00B40314">
        <w:rPr>
          <w:rFonts w:ascii="Times New Roman" w:hAnsi="Times New Roman"/>
          <w:sz w:val="24"/>
          <w:szCs w:val="24"/>
          <w:lang w:val="uk-UA"/>
        </w:rPr>
        <w:t xml:space="preserve">доповнити  пункт </w:t>
      </w:r>
      <w:r w:rsidRPr="00B40314">
        <w:rPr>
          <w:rFonts w:ascii="Times New Roman" w:hAnsi="Times New Roman"/>
          <w:sz w:val="24"/>
          <w:szCs w:val="24"/>
          <w:lang w:val="uk-UA"/>
        </w:rPr>
        <w:t>1</w:t>
      </w:r>
      <w:r w:rsidR="00452091" w:rsidRPr="00B40314">
        <w:rPr>
          <w:rFonts w:ascii="Times New Roman" w:hAnsi="Times New Roman"/>
          <w:sz w:val="24"/>
          <w:szCs w:val="24"/>
          <w:lang w:val="uk-UA"/>
        </w:rPr>
        <w:t xml:space="preserve"> « Збереження, розвиток, реконструкція та реставрація пам’яток історії та культури»</w:t>
      </w:r>
      <w:r w:rsidR="00DB1F29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52091" w:rsidRPr="00B40314">
        <w:rPr>
          <w:rFonts w:ascii="Times New Roman" w:hAnsi="Times New Roman"/>
          <w:sz w:val="24"/>
          <w:szCs w:val="24"/>
          <w:lang w:val="uk-UA"/>
        </w:rPr>
        <w:t>розділу</w:t>
      </w:r>
      <w:r w:rsidR="00DB1F29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52091" w:rsidRPr="00B40314">
        <w:rPr>
          <w:rFonts w:ascii="Times New Roman" w:hAnsi="Times New Roman"/>
          <w:sz w:val="24"/>
          <w:szCs w:val="24"/>
          <w:lang w:val="uk-UA"/>
        </w:rPr>
        <w:t>VIII «Інші</w:t>
      </w:r>
      <w:r w:rsidR="00DB1F29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52091" w:rsidRPr="00B40314">
        <w:rPr>
          <w:rFonts w:ascii="Times New Roman" w:hAnsi="Times New Roman"/>
          <w:sz w:val="24"/>
          <w:szCs w:val="24"/>
          <w:lang w:val="uk-UA"/>
        </w:rPr>
        <w:t>заходи в галузі</w:t>
      </w:r>
      <w:r w:rsidR="00DB1F29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52091" w:rsidRPr="00B40314">
        <w:rPr>
          <w:rFonts w:ascii="Times New Roman" w:hAnsi="Times New Roman"/>
          <w:sz w:val="24"/>
          <w:szCs w:val="24"/>
          <w:lang w:val="uk-UA"/>
        </w:rPr>
        <w:t>культури і мистецтва» додатку «Перелік завдань і заходів Програми реформування і розвитку житлово-комунального господарства Роменської міської територіальної громади на 2026-2028 роки» підпунктами 1.2, 1.3:</w:t>
      </w:r>
    </w:p>
    <w:p w14:paraId="60C38C62" w14:textId="77777777" w:rsidR="00721B49" w:rsidRPr="00B40314" w:rsidRDefault="00721B49" w:rsidP="00721B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0"/>
        <w:gridCol w:w="2410"/>
      </w:tblGrid>
      <w:tr w:rsidR="00036C54" w:rsidRPr="00B40314" w14:paraId="478BBB6D" w14:textId="77777777" w:rsidTr="00D46370">
        <w:trPr>
          <w:trHeight w:val="698"/>
        </w:trPr>
        <w:tc>
          <w:tcPr>
            <w:tcW w:w="7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D83B6" w14:textId="77777777" w:rsidR="00036C54" w:rsidRPr="00B40314" w:rsidRDefault="00036C54" w:rsidP="00577B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Зміст заходів Програми з виконання завдання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2BD79" w14:textId="77777777" w:rsidR="00036C54" w:rsidRPr="00B40314" w:rsidRDefault="00036C54" w:rsidP="00577BC6">
            <w:pPr>
              <w:spacing w:after="0" w:line="204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Орієнтовні обсяги фінансування за роками виконання, тис. грн</w:t>
            </w:r>
          </w:p>
        </w:tc>
      </w:tr>
      <w:tr w:rsidR="00036C54" w:rsidRPr="00B40314" w14:paraId="1CD170D3" w14:textId="77777777" w:rsidTr="00D46370">
        <w:trPr>
          <w:trHeight w:val="284"/>
        </w:trPr>
        <w:tc>
          <w:tcPr>
            <w:tcW w:w="7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210B9" w14:textId="77777777" w:rsidR="00036C54" w:rsidRPr="00B40314" w:rsidRDefault="00036C54" w:rsidP="00577BC6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87807" w14:textId="77777777" w:rsidR="00036C54" w:rsidRPr="00B40314" w:rsidRDefault="00036C54" w:rsidP="00577BC6">
            <w:pPr>
              <w:spacing w:after="0" w:line="204" w:lineRule="auto"/>
              <w:ind w:left="-94"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2026 рік</w:t>
            </w:r>
          </w:p>
        </w:tc>
      </w:tr>
      <w:tr w:rsidR="00036C54" w:rsidRPr="00B40314" w14:paraId="7ED28ECF" w14:textId="77777777" w:rsidTr="00D46370">
        <w:trPr>
          <w:trHeight w:val="27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1FEAF" w14:textId="77777777" w:rsidR="00452091" w:rsidRPr="00B40314" w:rsidRDefault="00452091" w:rsidP="00036C5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1.2</w:t>
            </w:r>
            <w:r w:rsidR="00DB1F29"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Придбання фотостендів на зварному каркасі з профільної труби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4439C" w14:textId="77777777" w:rsidR="00036C54" w:rsidRPr="00B40314" w:rsidRDefault="007C7AF2" w:rsidP="00036C5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18,00000</w:t>
            </w:r>
          </w:p>
        </w:tc>
      </w:tr>
      <w:tr w:rsidR="00452091" w:rsidRPr="00B40314" w14:paraId="6E3BE3AC" w14:textId="77777777" w:rsidTr="00D46370">
        <w:trPr>
          <w:trHeight w:val="27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A4EA" w14:textId="77777777" w:rsidR="00452091" w:rsidRPr="00B40314" w:rsidRDefault="00452091" w:rsidP="00036C5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bookmarkStart w:id="1" w:name="_Hlk242803722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1.3 Послуги зі встановлення фотостендів в сквері по </w:t>
            </w:r>
            <w:proofErr w:type="spellStart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бульв</w:t>
            </w:r>
            <w:proofErr w:type="spellEnd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DB1F29"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Свободи в </w:t>
            </w:r>
            <w:proofErr w:type="spellStart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м.Ромни</w:t>
            </w:r>
            <w:proofErr w:type="spellEnd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Сумської області</w:t>
            </w:r>
            <w:bookmarkEnd w:id="1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9FD0" w14:textId="77777777" w:rsidR="00452091" w:rsidRPr="00B40314" w:rsidRDefault="007C7AF2" w:rsidP="00036C5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8,00000</w:t>
            </w:r>
          </w:p>
        </w:tc>
      </w:tr>
    </w:tbl>
    <w:p w14:paraId="0A9A3A18" w14:textId="77777777" w:rsidR="00452091" w:rsidRPr="00B40314" w:rsidRDefault="00452091" w:rsidP="00B6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9B360E4" w14:textId="77777777" w:rsidR="00D46370" w:rsidRPr="00B40314" w:rsidRDefault="0067378F" w:rsidP="00D46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>9)</w:t>
      </w:r>
      <w:r w:rsidR="00DB1F29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>викласти підпункти 1.1 «Придбання контейнерів для сміття», 1.2 «Придбання контейнерів-сіток для пластику» та 1.3 «Придбання урн для сміття» розділу Х «Природоохоронні заходи за рахунок цільових фондів» додатку «Перелік завдань і заходів Програми реформування і розвитку житлово-комунального господарства Роменської міської територіальної громади на 2026-2028 роки» у такій редакції:</w:t>
      </w:r>
    </w:p>
    <w:p w14:paraId="5198F12E" w14:textId="77777777" w:rsidR="00D46370" w:rsidRPr="00B40314" w:rsidRDefault="00D46370" w:rsidP="00D46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3"/>
        <w:gridCol w:w="1418"/>
        <w:gridCol w:w="850"/>
        <w:gridCol w:w="709"/>
        <w:gridCol w:w="709"/>
        <w:gridCol w:w="926"/>
        <w:gridCol w:w="709"/>
        <w:gridCol w:w="916"/>
        <w:gridCol w:w="1414"/>
      </w:tblGrid>
      <w:tr w:rsidR="00D46370" w:rsidRPr="00B40314" w14:paraId="592FC434" w14:textId="77777777" w:rsidTr="00D46370">
        <w:trPr>
          <w:trHeight w:val="1235"/>
          <w:jc w:val="center"/>
        </w:trPr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95031" w14:textId="77777777" w:rsidR="00D46370" w:rsidRPr="00B40314" w:rsidRDefault="00D46370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Назва напряму діяльності                                                          (пріоритетні завдання)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669E1" w14:textId="77777777" w:rsidR="00D46370" w:rsidRPr="00B40314" w:rsidRDefault="00D46370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Зміст заходів Програми з виконання завдання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89CCE" w14:textId="77777777" w:rsidR="00D46370" w:rsidRPr="00B40314" w:rsidRDefault="00D46370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Орієнтовні обсяги фінансування за роками виконання,       тис. грн.</w:t>
            </w: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449EE" w14:textId="77777777" w:rsidR="00D46370" w:rsidRPr="00B40314" w:rsidRDefault="00D46370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Відповідальні за виконання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4E0B0" w14:textId="77777777" w:rsidR="00D46370" w:rsidRPr="00B40314" w:rsidRDefault="00D46370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Строки виконання</w:t>
            </w:r>
          </w:p>
        </w:tc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CA6BD" w14:textId="77777777" w:rsidR="00D46370" w:rsidRPr="00B40314" w:rsidRDefault="00D46370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Джерело фінансування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58297" w14:textId="77777777" w:rsidR="00D46370" w:rsidRPr="00B40314" w:rsidRDefault="00D46370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Очікуваний результат виконання заходу</w:t>
            </w:r>
          </w:p>
        </w:tc>
      </w:tr>
      <w:tr w:rsidR="00D46370" w:rsidRPr="00B40314" w14:paraId="73F415DB" w14:textId="77777777" w:rsidTr="00D46370">
        <w:trPr>
          <w:trHeight w:val="475"/>
          <w:jc w:val="center"/>
        </w:trPr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6E791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E7601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1AD0D" w14:textId="77777777" w:rsidR="00D46370" w:rsidRPr="00B40314" w:rsidRDefault="00D46370" w:rsidP="00F240F9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89767" w14:textId="77777777" w:rsidR="00D46370" w:rsidRPr="00B40314" w:rsidRDefault="00D46370" w:rsidP="00F240F9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2027 рік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50F6E" w14:textId="77777777" w:rsidR="00D46370" w:rsidRPr="00B40314" w:rsidRDefault="00D46370" w:rsidP="00F240F9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2028 рік</w:t>
            </w: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DAD99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9C116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16885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39626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D46370" w:rsidRPr="00B40314" w14:paraId="5EB67600" w14:textId="77777777" w:rsidTr="00D46370">
        <w:trPr>
          <w:trHeight w:val="187"/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5F75BAE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851C6C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850" w:type="dxa"/>
            <w:vAlign w:val="center"/>
          </w:tcPr>
          <w:p w14:paraId="66A01899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vAlign w:val="center"/>
          </w:tcPr>
          <w:p w14:paraId="26DC9CB8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vAlign w:val="center"/>
          </w:tcPr>
          <w:p w14:paraId="78751156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3E270FEC" w14:textId="77777777" w:rsidR="00D46370" w:rsidRPr="00B40314" w:rsidRDefault="00D46370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B9A97FD" w14:textId="77777777" w:rsidR="00D46370" w:rsidRPr="00B40314" w:rsidRDefault="00D46370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74C5BB25" w14:textId="77777777" w:rsidR="00D46370" w:rsidRPr="00B40314" w:rsidRDefault="00D46370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60A96C8E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</w:tr>
      <w:tr w:rsidR="00D46370" w:rsidRPr="00B40314" w14:paraId="3D957DD5" w14:textId="77777777" w:rsidTr="00D46370">
        <w:trPr>
          <w:trHeight w:val="840"/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9C5DA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1. Забезпечення природоохоронних заходів згідно постанови КМУ від 17.09.1996 № 1147 «Про затвердження переліку видів діяльності, що належать до природоохоронних заходів»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5880C97" w14:textId="77777777" w:rsidR="00D46370" w:rsidRPr="00B40314" w:rsidRDefault="00D46370" w:rsidP="00D463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1.1. Придбання контейнерів для сміття, контейнерів-сіток для пластику, урн для сміття</w:t>
            </w:r>
          </w:p>
        </w:tc>
        <w:tc>
          <w:tcPr>
            <w:tcW w:w="850" w:type="dxa"/>
            <w:vAlign w:val="center"/>
          </w:tcPr>
          <w:p w14:paraId="7F57F93C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825,50000</w:t>
            </w:r>
          </w:p>
        </w:tc>
        <w:tc>
          <w:tcPr>
            <w:tcW w:w="709" w:type="dxa"/>
            <w:vAlign w:val="center"/>
          </w:tcPr>
          <w:p w14:paraId="6D0160B7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461,70000</w:t>
            </w:r>
          </w:p>
        </w:tc>
        <w:tc>
          <w:tcPr>
            <w:tcW w:w="709" w:type="dxa"/>
            <w:vAlign w:val="center"/>
          </w:tcPr>
          <w:p w14:paraId="68E8384D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461,70000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2FC4CA80" w14:textId="77777777" w:rsidR="00D46370" w:rsidRPr="00B40314" w:rsidRDefault="00D46370" w:rsidP="00F240F9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УЖКГ РМР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B9952E3" w14:textId="77777777" w:rsidR="00D46370" w:rsidRPr="00B40314" w:rsidRDefault="00D46370" w:rsidP="00F240F9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2026-2028 </w:t>
            </w:r>
          </w:p>
          <w:p w14:paraId="340DA5C2" w14:textId="77777777" w:rsidR="00D46370" w:rsidRPr="00B40314" w:rsidRDefault="00D46370" w:rsidP="00F240F9">
            <w:pPr>
              <w:spacing w:line="21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роки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0A9CCE69" w14:textId="77777777" w:rsidR="00D46370" w:rsidRPr="00B40314" w:rsidRDefault="00D46370" w:rsidP="00F240F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3CA737D6" w14:textId="77777777" w:rsidR="00D46370" w:rsidRPr="00B40314" w:rsidRDefault="00D46370" w:rsidP="00F240F9">
            <w:pPr>
              <w:ind w:left="-80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7615CE3A" w14:textId="77777777" w:rsidR="00D46370" w:rsidRPr="00B40314" w:rsidRDefault="00D46370" w:rsidP="00F240F9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firstLine="117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Якісне збирання та вивезення сміття</w:t>
            </w:r>
          </w:p>
        </w:tc>
      </w:tr>
      <w:tr w:rsidR="00D46370" w:rsidRPr="00B40314" w14:paraId="367F6737" w14:textId="77777777" w:rsidTr="00D46370">
        <w:trPr>
          <w:trHeight w:val="260"/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2A79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AF327C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850" w:type="dxa"/>
            <w:vAlign w:val="center"/>
          </w:tcPr>
          <w:p w14:paraId="7130804F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vAlign w:val="center"/>
          </w:tcPr>
          <w:p w14:paraId="6CB7388E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vAlign w:val="center"/>
          </w:tcPr>
          <w:p w14:paraId="4C01821E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70E98D57" w14:textId="77777777" w:rsidR="00D46370" w:rsidRPr="00B40314" w:rsidRDefault="00D46370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AE037A5" w14:textId="77777777" w:rsidR="00D46370" w:rsidRPr="00B40314" w:rsidRDefault="00D46370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16C3844B" w14:textId="77777777" w:rsidR="00D46370" w:rsidRPr="00B40314" w:rsidRDefault="00D46370" w:rsidP="00F240F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65B6F26F" w14:textId="77777777" w:rsidR="00D46370" w:rsidRPr="00B40314" w:rsidRDefault="00D46370" w:rsidP="00F240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</w:tr>
    </w:tbl>
    <w:p w14:paraId="50A7691E" w14:textId="77777777" w:rsidR="00D46370" w:rsidRPr="00B40314" w:rsidRDefault="00D46370" w:rsidP="00B6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1789052" w14:textId="77777777" w:rsidR="00D46370" w:rsidRPr="00B40314" w:rsidRDefault="00D46370" w:rsidP="00B64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 xml:space="preserve">10) </w:t>
      </w:r>
      <w:proofErr w:type="spellStart"/>
      <w:r w:rsidR="0067378F" w:rsidRPr="00B40314">
        <w:rPr>
          <w:rFonts w:ascii="Times New Roman" w:hAnsi="Times New Roman"/>
          <w:sz w:val="24"/>
          <w:szCs w:val="24"/>
          <w:lang w:val="uk-UA"/>
        </w:rPr>
        <w:t>внести</w:t>
      </w:r>
      <w:proofErr w:type="spellEnd"/>
      <w:r w:rsidR="0067378F" w:rsidRPr="00B40314">
        <w:rPr>
          <w:rFonts w:ascii="Times New Roman" w:hAnsi="Times New Roman"/>
          <w:sz w:val="24"/>
          <w:szCs w:val="24"/>
          <w:lang w:val="uk-UA"/>
        </w:rPr>
        <w:t xml:space="preserve"> доповнення до додатку ««Перелік завдань і заходів Програми реформування і розвитку житлово-комунального господарства Роменської міської територіальної громади на 2026-2028 роки» такого змісту</w:t>
      </w:r>
      <w:r w:rsidRPr="00B40314">
        <w:rPr>
          <w:rFonts w:ascii="Times New Roman" w:hAnsi="Times New Roman"/>
          <w:sz w:val="24"/>
          <w:szCs w:val="24"/>
          <w:lang w:val="uk-UA"/>
        </w:rPr>
        <w:t>: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984"/>
        <w:gridCol w:w="709"/>
        <w:gridCol w:w="709"/>
        <w:gridCol w:w="850"/>
        <w:gridCol w:w="709"/>
        <w:gridCol w:w="709"/>
        <w:gridCol w:w="850"/>
        <w:gridCol w:w="1414"/>
      </w:tblGrid>
      <w:tr w:rsidR="0067378F" w:rsidRPr="00B40314" w14:paraId="7BE93E59" w14:textId="77777777" w:rsidTr="00D46370">
        <w:trPr>
          <w:trHeight w:val="1235"/>
          <w:jc w:val="center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56D42" w14:textId="77777777" w:rsidR="0067378F" w:rsidRPr="00B40314" w:rsidRDefault="0067378F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Назва напряму діяльності                                                          (пріоритетні завдання)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D6428" w14:textId="77777777" w:rsidR="0067378F" w:rsidRPr="00B40314" w:rsidRDefault="0067378F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Зміст заходів Програми з виконання завдання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80A93" w14:textId="77777777" w:rsidR="0067378F" w:rsidRPr="00B40314" w:rsidRDefault="0067378F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Орієнтовні обсяги фінансування за роками виконання,       тис. грн.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AA482" w14:textId="77777777" w:rsidR="0067378F" w:rsidRPr="00B40314" w:rsidRDefault="0067378F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Відповідальні за виконання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5F9DA" w14:textId="77777777" w:rsidR="0067378F" w:rsidRPr="00B40314" w:rsidRDefault="0067378F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Строки виконання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EE5E1" w14:textId="77777777" w:rsidR="0067378F" w:rsidRPr="00B40314" w:rsidRDefault="0067378F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Джерело фінансування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5BFBB" w14:textId="77777777" w:rsidR="0067378F" w:rsidRPr="00B40314" w:rsidRDefault="0067378F" w:rsidP="001158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Очікуваний результат виконання заходу</w:t>
            </w:r>
          </w:p>
        </w:tc>
      </w:tr>
      <w:tr w:rsidR="0067378F" w:rsidRPr="00B40314" w14:paraId="3555D644" w14:textId="77777777" w:rsidTr="00D46370">
        <w:trPr>
          <w:trHeight w:val="587"/>
          <w:jc w:val="center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9DF3B" w14:textId="77777777" w:rsidR="0067378F" w:rsidRPr="00B40314" w:rsidRDefault="0067378F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5C0DD" w14:textId="77777777" w:rsidR="0067378F" w:rsidRPr="00B40314" w:rsidRDefault="0067378F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49D61" w14:textId="77777777" w:rsidR="0067378F" w:rsidRPr="00B40314" w:rsidRDefault="0067378F" w:rsidP="00115857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64377" w14:textId="77777777" w:rsidR="0067378F" w:rsidRPr="00B40314" w:rsidRDefault="0067378F" w:rsidP="00115857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2027 рік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71308" w14:textId="77777777" w:rsidR="0067378F" w:rsidRPr="00B40314" w:rsidRDefault="0067378F" w:rsidP="00115857">
            <w:pPr>
              <w:spacing w:after="0" w:line="204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2028 рік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1FBD6" w14:textId="77777777" w:rsidR="0067378F" w:rsidRPr="00B40314" w:rsidRDefault="0067378F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72A18" w14:textId="77777777" w:rsidR="0067378F" w:rsidRPr="00B40314" w:rsidRDefault="0067378F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69D2E" w14:textId="77777777" w:rsidR="0067378F" w:rsidRPr="00B40314" w:rsidRDefault="0067378F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8CBF9" w14:textId="77777777" w:rsidR="0067378F" w:rsidRPr="00B40314" w:rsidRDefault="0067378F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67378F" w:rsidRPr="00B40314" w14:paraId="455CC551" w14:textId="77777777" w:rsidTr="00115857">
        <w:trPr>
          <w:trHeight w:val="187"/>
          <w:jc w:val="center"/>
        </w:trPr>
        <w:tc>
          <w:tcPr>
            <w:tcW w:w="9634" w:type="dxa"/>
            <w:gridSpan w:val="9"/>
            <w:tcBorders>
              <w:top w:val="single" w:sz="4" w:space="0" w:color="auto"/>
              <w:left w:val="single" w:sz="4" w:space="0" w:color="auto"/>
            </w:tcBorders>
            <w:hideMark/>
          </w:tcPr>
          <w:p w14:paraId="3909BB21" w14:textId="77777777" w:rsidR="0067378F" w:rsidRPr="00B40314" w:rsidRDefault="008C367A" w:rsidP="006737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XXI.</w:t>
            </w:r>
            <w:r w:rsidR="0067378F"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Утримання</w:t>
            </w:r>
            <w:proofErr w:type="spellEnd"/>
            <w:r w:rsidR="0067378F"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розвиток автомобільних доріг та дорожньої інфраструктури за рахунок коштів місцевого бюджету»</w:t>
            </w:r>
          </w:p>
        </w:tc>
      </w:tr>
      <w:tr w:rsidR="0067378F" w:rsidRPr="00B40314" w14:paraId="27063166" w14:textId="77777777" w:rsidTr="00D46370">
        <w:trPr>
          <w:trHeight w:val="1407"/>
          <w:jc w:val="center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0A9696" w14:textId="77777777" w:rsidR="0067378F" w:rsidRPr="00B40314" w:rsidRDefault="008C367A" w:rsidP="00DB1F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1.Забезпечення будівництва,</w:t>
            </w:r>
            <w:r w:rsidR="00DB1F29"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реконструкції,ка</w:t>
            </w:r>
            <w:r w:rsidR="00183E0F"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пітального</w:t>
            </w:r>
            <w:proofErr w:type="spellEnd"/>
            <w:r w:rsidR="00183E0F" w:rsidRPr="00B40314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DB1F29"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183E0F"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поточного ремонту і </w:t>
            </w:r>
            <w:proofErr w:type="spellStart"/>
            <w:r w:rsidR="00183E0F"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експлуатацій</w:t>
            </w:r>
            <w:proofErr w:type="spellEnd"/>
            <w:r w:rsidR="00DB1F29" w:rsidRPr="00B40314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="00183E0F"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ного утримання автомобільних доріг та вулиць населених пунктів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83FAA06" w14:textId="77777777" w:rsidR="0067378F" w:rsidRPr="00B40314" w:rsidRDefault="008C367A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1.1</w:t>
            </w:r>
            <w:r w:rsidR="00DB1F29"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="00183E0F"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Коригування </w:t>
            </w:r>
            <w:proofErr w:type="spellStart"/>
            <w:r w:rsidR="00183E0F"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про</w:t>
            </w:r>
            <w:r w:rsidR="006B3B3C"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є</w:t>
            </w:r>
            <w:r w:rsidR="00183E0F"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ктно</w:t>
            </w:r>
            <w:proofErr w:type="spellEnd"/>
            <w:r w:rsidR="00183E0F" w:rsidRPr="00B40314">
              <w:rPr>
                <w:rFonts w:ascii="Times New Roman" w:hAnsi="Times New Roman"/>
                <w:sz w:val="24"/>
                <w:szCs w:val="24"/>
                <w:lang w:val="uk-UA"/>
              </w:rPr>
              <w:t>-кошторисної документації по об’єкту «Нове будівництво мостового переходу через р.</w:t>
            </w:r>
            <w:r w:rsidR="00D46370"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183E0F"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Сула по вул.</w:t>
            </w:r>
            <w:r w:rsidR="00DB1F29"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183E0F"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Полтавській в м.</w:t>
            </w:r>
            <w:r w:rsidR="00D46370"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183E0F"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Ромни Сумської області»</w:t>
            </w:r>
          </w:p>
        </w:tc>
        <w:tc>
          <w:tcPr>
            <w:tcW w:w="709" w:type="dxa"/>
            <w:vAlign w:val="center"/>
          </w:tcPr>
          <w:p w14:paraId="5D6A5E20" w14:textId="77777777" w:rsidR="0067378F" w:rsidRPr="00B40314" w:rsidRDefault="007C7AF2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700,00000</w:t>
            </w:r>
          </w:p>
        </w:tc>
        <w:tc>
          <w:tcPr>
            <w:tcW w:w="709" w:type="dxa"/>
            <w:vAlign w:val="center"/>
          </w:tcPr>
          <w:p w14:paraId="54A9E96F" w14:textId="77777777" w:rsidR="0067378F" w:rsidRPr="00B40314" w:rsidRDefault="0067378F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56D322D" w14:textId="77777777" w:rsidR="0067378F" w:rsidRPr="00B40314" w:rsidRDefault="0067378F" w:rsidP="001158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92A9C93" w14:textId="77777777" w:rsidR="0067378F" w:rsidRPr="00B40314" w:rsidRDefault="0067378F" w:rsidP="00115857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УЖКГ РМР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2C57E09" w14:textId="77777777" w:rsidR="0067378F" w:rsidRPr="00B40314" w:rsidRDefault="0067378F" w:rsidP="00115857">
            <w:pPr>
              <w:spacing w:line="204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2026-2028 </w:t>
            </w:r>
          </w:p>
          <w:p w14:paraId="3D80CF73" w14:textId="77777777" w:rsidR="0067378F" w:rsidRPr="00B40314" w:rsidRDefault="0067378F" w:rsidP="00115857">
            <w:pPr>
              <w:spacing w:line="21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роки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A340C1" w14:textId="77777777" w:rsidR="0067378F" w:rsidRPr="00B40314" w:rsidRDefault="0067378F" w:rsidP="0011585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3EF7D4A6" w14:textId="7B90803B" w:rsidR="0067378F" w:rsidRPr="00B40314" w:rsidRDefault="00C10A88" w:rsidP="00115857">
            <w:pPr>
              <w:ind w:left="-80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Обласний бюджет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44A5C869" w14:textId="77777777" w:rsidR="0067378F" w:rsidRPr="00B40314" w:rsidRDefault="00183E0F" w:rsidP="00DB1F29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655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17" w:right="-112" w:firstLine="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Актуалізація існуючої </w:t>
            </w:r>
            <w:proofErr w:type="spellStart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проєктно</w:t>
            </w:r>
            <w:proofErr w:type="spellEnd"/>
            <w:r w:rsidRPr="00B40314">
              <w:rPr>
                <w:rFonts w:ascii="Times New Roman" w:hAnsi="Times New Roman"/>
                <w:sz w:val="24"/>
                <w:szCs w:val="24"/>
                <w:lang w:val="uk-UA"/>
              </w:rPr>
              <w:t>-кошторисної документації</w:t>
            </w:r>
          </w:p>
        </w:tc>
      </w:tr>
    </w:tbl>
    <w:p w14:paraId="33A1D3F2" w14:textId="77777777" w:rsidR="00D46370" w:rsidRPr="00B40314" w:rsidRDefault="00D46370" w:rsidP="00377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both"/>
        <w:rPr>
          <w:rFonts w:ascii="Times New Roman" w:eastAsia="Calibri" w:hAnsi="Times New Roman"/>
          <w:b/>
          <w:sz w:val="24"/>
          <w:szCs w:val="24"/>
          <w:lang w:val="uk-UA" w:eastAsia="uk-UA"/>
        </w:rPr>
      </w:pPr>
    </w:p>
    <w:p w14:paraId="624CC61A" w14:textId="77777777" w:rsidR="00D46370" w:rsidRPr="00B40314" w:rsidRDefault="00D46370" w:rsidP="00377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both"/>
        <w:rPr>
          <w:rFonts w:ascii="Times New Roman" w:eastAsia="Calibri" w:hAnsi="Times New Roman"/>
          <w:b/>
          <w:sz w:val="24"/>
          <w:szCs w:val="24"/>
          <w:lang w:val="uk-UA" w:eastAsia="uk-UA"/>
        </w:rPr>
      </w:pPr>
    </w:p>
    <w:p w14:paraId="3658AF75" w14:textId="77777777" w:rsidR="00B47BD1" w:rsidRPr="00B40314" w:rsidRDefault="00663E45" w:rsidP="00377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eastAsia="Calibri" w:hAnsi="Times New Roman"/>
          <w:b/>
          <w:sz w:val="24"/>
          <w:szCs w:val="24"/>
          <w:lang w:val="uk-UA" w:eastAsia="uk-UA"/>
        </w:rPr>
        <w:t>Міський голова</w:t>
      </w:r>
      <w:r w:rsidRPr="00B40314">
        <w:rPr>
          <w:rFonts w:ascii="Times New Roman" w:eastAsia="Calibri" w:hAnsi="Times New Roman"/>
          <w:b/>
          <w:sz w:val="24"/>
          <w:szCs w:val="24"/>
          <w:lang w:val="uk-UA" w:eastAsia="uk-UA"/>
        </w:rPr>
        <w:tab/>
      </w:r>
      <w:r w:rsidRPr="00B40314">
        <w:rPr>
          <w:rFonts w:ascii="Times New Roman" w:eastAsia="Calibri" w:hAnsi="Times New Roman"/>
          <w:b/>
          <w:sz w:val="24"/>
          <w:szCs w:val="24"/>
          <w:lang w:val="uk-UA" w:eastAsia="uk-UA"/>
        </w:rPr>
        <w:tab/>
      </w:r>
      <w:r w:rsidRPr="00B40314">
        <w:rPr>
          <w:rFonts w:ascii="Times New Roman" w:eastAsia="Calibri" w:hAnsi="Times New Roman"/>
          <w:b/>
          <w:sz w:val="24"/>
          <w:szCs w:val="24"/>
          <w:lang w:val="uk-UA" w:eastAsia="uk-UA"/>
        </w:rPr>
        <w:tab/>
      </w:r>
      <w:r w:rsidRPr="00B40314">
        <w:rPr>
          <w:rFonts w:ascii="Times New Roman" w:eastAsia="Calibri" w:hAnsi="Times New Roman"/>
          <w:b/>
          <w:sz w:val="24"/>
          <w:szCs w:val="24"/>
          <w:lang w:val="uk-UA" w:eastAsia="uk-UA"/>
        </w:rPr>
        <w:tab/>
      </w:r>
      <w:r w:rsidRPr="00B40314">
        <w:rPr>
          <w:rFonts w:ascii="Times New Roman" w:eastAsia="Calibri" w:hAnsi="Times New Roman"/>
          <w:b/>
          <w:sz w:val="24"/>
          <w:szCs w:val="24"/>
          <w:lang w:val="uk-UA" w:eastAsia="uk-UA"/>
        </w:rPr>
        <w:tab/>
      </w:r>
      <w:r w:rsidRPr="00B40314">
        <w:rPr>
          <w:rFonts w:ascii="Times New Roman" w:eastAsia="Calibri" w:hAnsi="Times New Roman"/>
          <w:b/>
          <w:sz w:val="24"/>
          <w:szCs w:val="24"/>
          <w:lang w:val="uk-UA" w:eastAsia="uk-UA"/>
        </w:rPr>
        <w:tab/>
        <w:t>Олег СТОГНІЙ</w:t>
      </w:r>
    </w:p>
    <w:p w14:paraId="034FF772" w14:textId="77777777" w:rsidR="007248C8" w:rsidRPr="00B40314" w:rsidRDefault="00255437" w:rsidP="00181A74">
      <w:pPr>
        <w:spacing w:after="0" w:line="271" w:lineRule="auto"/>
        <w:ind w:right="-144"/>
        <w:jc w:val="center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b/>
          <w:bCs/>
          <w:sz w:val="24"/>
          <w:szCs w:val="24"/>
          <w:lang w:val="uk-UA"/>
        </w:rPr>
        <w:lastRenderedPageBreak/>
        <w:t>П</w:t>
      </w:r>
      <w:r w:rsidR="007248C8" w:rsidRPr="00B40314">
        <w:rPr>
          <w:rFonts w:ascii="Times New Roman" w:hAnsi="Times New Roman"/>
          <w:b/>
          <w:bCs/>
          <w:sz w:val="24"/>
          <w:szCs w:val="24"/>
          <w:lang w:val="uk-UA"/>
        </w:rPr>
        <w:t>ОЯСНЮВАЛЬНА ЗАПИСКА</w:t>
      </w:r>
    </w:p>
    <w:p w14:paraId="2DD47F05" w14:textId="77777777" w:rsidR="007248C8" w:rsidRPr="00B40314" w:rsidRDefault="007248C8" w:rsidP="00181A74">
      <w:pPr>
        <w:spacing w:after="0" w:line="271" w:lineRule="auto"/>
        <w:ind w:right="-144"/>
        <w:jc w:val="center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b/>
          <w:bCs/>
          <w:sz w:val="24"/>
          <w:szCs w:val="24"/>
          <w:lang w:val="uk-UA"/>
        </w:rPr>
        <w:t>до</w:t>
      </w:r>
      <w:r w:rsidRPr="00B40314">
        <w:rPr>
          <w:rFonts w:ascii="Times New Roman" w:hAnsi="Times New Roman"/>
          <w:b/>
          <w:bCs/>
          <w:sz w:val="24"/>
          <w:szCs w:val="24"/>
        </w:rPr>
        <w:t> </w:t>
      </w:r>
      <w:proofErr w:type="spellStart"/>
      <w:r w:rsidRPr="00B40314">
        <w:rPr>
          <w:rFonts w:ascii="Times New Roman" w:hAnsi="Times New Roman"/>
          <w:b/>
          <w:bCs/>
          <w:sz w:val="24"/>
          <w:szCs w:val="24"/>
          <w:lang w:val="uk-UA"/>
        </w:rPr>
        <w:t>проєкту</w:t>
      </w:r>
      <w:proofErr w:type="spellEnd"/>
      <w:r w:rsidRPr="00B40314">
        <w:rPr>
          <w:rFonts w:ascii="Times New Roman" w:hAnsi="Times New Roman"/>
          <w:b/>
          <w:bCs/>
          <w:sz w:val="24"/>
          <w:szCs w:val="24"/>
          <w:lang w:val="uk-UA"/>
        </w:rPr>
        <w:t xml:space="preserve"> рішення Роменської міської ради</w:t>
      </w:r>
    </w:p>
    <w:p w14:paraId="4C19BBE8" w14:textId="77777777" w:rsidR="007248C8" w:rsidRPr="00B40314" w:rsidRDefault="007248C8" w:rsidP="00181A74">
      <w:pPr>
        <w:tabs>
          <w:tab w:val="left" w:pos="3969"/>
        </w:tabs>
        <w:spacing w:after="0" w:line="271" w:lineRule="auto"/>
        <w:ind w:right="-144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B40314">
        <w:rPr>
          <w:rFonts w:ascii="Times New Roman" w:hAnsi="Times New Roman"/>
          <w:b/>
          <w:bCs/>
          <w:sz w:val="24"/>
          <w:szCs w:val="24"/>
          <w:lang w:val="uk-UA"/>
        </w:rPr>
        <w:t xml:space="preserve">«Про внесення </w:t>
      </w:r>
      <w:proofErr w:type="spellStart"/>
      <w:r w:rsidRPr="00B40314">
        <w:rPr>
          <w:rFonts w:ascii="Times New Roman" w:hAnsi="Times New Roman"/>
          <w:b/>
          <w:bCs/>
          <w:sz w:val="24"/>
          <w:szCs w:val="24"/>
          <w:lang w:val="uk-UA"/>
        </w:rPr>
        <w:t>змі</w:t>
      </w:r>
      <w:proofErr w:type="spellEnd"/>
      <w:r w:rsidRPr="00B40314">
        <w:rPr>
          <w:rFonts w:ascii="Times New Roman" w:hAnsi="Times New Roman"/>
          <w:b/>
          <w:bCs/>
          <w:sz w:val="24"/>
          <w:szCs w:val="24"/>
        </w:rPr>
        <w:t xml:space="preserve">н до </w:t>
      </w:r>
      <w:proofErr w:type="spellStart"/>
      <w:r w:rsidRPr="00B40314">
        <w:rPr>
          <w:rFonts w:ascii="Times New Roman" w:hAnsi="Times New Roman"/>
          <w:b/>
          <w:bCs/>
          <w:sz w:val="24"/>
          <w:szCs w:val="24"/>
        </w:rPr>
        <w:t>Програми</w:t>
      </w:r>
      <w:proofErr w:type="spellEnd"/>
      <w:r w:rsidR="00DB1F29" w:rsidRPr="00B40314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B40314">
        <w:rPr>
          <w:rFonts w:ascii="Times New Roman" w:hAnsi="Times New Roman"/>
          <w:b/>
          <w:bCs/>
          <w:sz w:val="24"/>
          <w:szCs w:val="24"/>
        </w:rPr>
        <w:t>реформування</w:t>
      </w:r>
      <w:proofErr w:type="spellEnd"/>
      <w:r w:rsidRPr="00B40314">
        <w:rPr>
          <w:rFonts w:ascii="Times New Roman" w:hAnsi="Times New Roman"/>
          <w:b/>
          <w:bCs/>
          <w:sz w:val="24"/>
          <w:szCs w:val="24"/>
        </w:rPr>
        <w:t xml:space="preserve"> і </w:t>
      </w:r>
      <w:proofErr w:type="spellStart"/>
      <w:r w:rsidRPr="00B40314">
        <w:rPr>
          <w:rFonts w:ascii="Times New Roman" w:hAnsi="Times New Roman"/>
          <w:b/>
          <w:bCs/>
          <w:sz w:val="24"/>
          <w:szCs w:val="24"/>
        </w:rPr>
        <w:t>розвитку</w:t>
      </w:r>
      <w:proofErr w:type="spellEnd"/>
      <w:r w:rsidR="00DB1F29" w:rsidRPr="00B40314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B40314">
        <w:rPr>
          <w:rFonts w:ascii="Times New Roman" w:hAnsi="Times New Roman"/>
          <w:b/>
          <w:bCs/>
          <w:sz w:val="24"/>
          <w:szCs w:val="24"/>
        </w:rPr>
        <w:t>житлово-комунального</w:t>
      </w:r>
      <w:proofErr w:type="spellEnd"/>
      <w:r w:rsidR="00DB1F29" w:rsidRPr="00B40314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B40314">
        <w:rPr>
          <w:rFonts w:ascii="Times New Roman" w:hAnsi="Times New Roman"/>
          <w:b/>
          <w:bCs/>
          <w:sz w:val="24"/>
          <w:szCs w:val="24"/>
        </w:rPr>
        <w:t>господарства</w:t>
      </w:r>
      <w:proofErr w:type="spellEnd"/>
      <w:r w:rsidR="00DB1F29" w:rsidRPr="00B40314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B40314">
        <w:rPr>
          <w:rFonts w:ascii="Times New Roman" w:hAnsi="Times New Roman"/>
          <w:b/>
          <w:bCs/>
          <w:sz w:val="24"/>
          <w:szCs w:val="24"/>
        </w:rPr>
        <w:t>Роменської</w:t>
      </w:r>
      <w:proofErr w:type="spellEnd"/>
      <w:r w:rsidR="00DB1F29" w:rsidRPr="00B40314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B40314">
        <w:rPr>
          <w:rFonts w:ascii="Times New Roman" w:hAnsi="Times New Roman"/>
          <w:b/>
          <w:bCs/>
          <w:sz w:val="24"/>
          <w:szCs w:val="24"/>
        </w:rPr>
        <w:t>міської</w:t>
      </w:r>
      <w:proofErr w:type="spellEnd"/>
      <w:r w:rsidR="00DB1F29" w:rsidRPr="00B40314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B40314">
        <w:rPr>
          <w:rFonts w:ascii="Times New Roman" w:hAnsi="Times New Roman"/>
          <w:b/>
          <w:bCs/>
          <w:sz w:val="24"/>
          <w:szCs w:val="24"/>
        </w:rPr>
        <w:t>територіальної</w:t>
      </w:r>
      <w:proofErr w:type="spellEnd"/>
      <w:r w:rsidR="00DB1F29" w:rsidRPr="00B40314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B40314">
        <w:rPr>
          <w:rFonts w:ascii="Times New Roman" w:hAnsi="Times New Roman"/>
          <w:b/>
          <w:bCs/>
          <w:sz w:val="24"/>
          <w:szCs w:val="24"/>
        </w:rPr>
        <w:t>громади</w:t>
      </w:r>
      <w:proofErr w:type="spellEnd"/>
      <w:r w:rsidRPr="00B40314">
        <w:rPr>
          <w:rFonts w:ascii="Times New Roman" w:hAnsi="Times New Roman"/>
          <w:b/>
          <w:bCs/>
          <w:sz w:val="24"/>
          <w:szCs w:val="24"/>
        </w:rPr>
        <w:t xml:space="preserve"> на 202</w:t>
      </w:r>
      <w:r w:rsidR="00BA21CB" w:rsidRPr="00B40314">
        <w:rPr>
          <w:rFonts w:ascii="Times New Roman" w:hAnsi="Times New Roman"/>
          <w:b/>
          <w:bCs/>
          <w:sz w:val="24"/>
          <w:szCs w:val="24"/>
          <w:lang w:val="uk-UA"/>
        </w:rPr>
        <w:t>6</w:t>
      </w:r>
      <w:r w:rsidRPr="00B40314">
        <w:rPr>
          <w:rFonts w:ascii="Times New Roman" w:hAnsi="Times New Roman"/>
          <w:b/>
          <w:bCs/>
          <w:sz w:val="24"/>
          <w:szCs w:val="24"/>
        </w:rPr>
        <w:t>-202</w:t>
      </w:r>
      <w:r w:rsidR="00BA21CB" w:rsidRPr="00B40314">
        <w:rPr>
          <w:rFonts w:ascii="Times New Roman" w:hAnsi="Times New Roman"/>
          <w:b/>
          <w:bCs/>
          <w:sz w:val="24"/>
          <w:szCs w:val="24"/>
          <w:lang w:val="uk-UA"/>
        </w:rPr>
        <w:t>8</w:t>
      </w:r>
      <w:r w:rsidRPr="00B40314">
        <w:rPr>
          <w:rFonts w:ascii="Times New Roman" w:hAnsi="Times New Roman"/>
          <w:b/>
          <w:bCs/>
          <w:sz w:val="24"/>
          <w:szCs w:val="24"/>
        </w:rPr>
        <w:t xml:space="preserve"> роки»</w:t>
      </w:r>
    </w:p>
    <w:p w14:paraId="124AA301" w14:textId="77777777" w:rsidR="007248C8" w:rsidRPr="00B40314" w:rsidRDefault="007248C8" w:rsidP="00181A74">
      <w:pPr>
        <w:tabs>
          <w:tab w:val="left" w:pos="3969"/>
        </w:tabs>
        <w:spacing w:after="23" w:line="240" w:lineRule="auto"/>
        <w:ind w:right="-144"/>
        <w:jc w:val="center"/>
        <w:rPr>
          <w:rFonts w:ascii="Times New Roman" w:hAnsi="Times New Roman"/>
          <w:sz w:val="24"/>
          <w:szCs w:val="24"/>
        </w:rPr>
      </w:pPr>
      <w:r w:rsidRPr="00B40314">
        <w:rPr>
          <w:rFonts w:ascii="Times New Roman" w:hAnsi="Times New Roman"/>
          <w:sz w:val="24"/>
          <w:szCs w:val="24"/>
        </w:rPr>
        <w:t> </w:t>
      </w:r>
    </w:p>
    <w:p w14:paraId="545C0A2B" w14:textId="77777777" w:rsidR="00043875" w:rsidRPr="00B40314" w:rsidRDefault="007248C8" w:rsidP="00043875">
      <w:pPr>
        <w:tabs>
          <w:tab w:val="left" w:pos="3969"/>
        </w:tabs>
        <w:spacing w:after="120" w:line="271" w:lineRule="auto"/>
        <w:ind w:right="-144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>Проєкт рішення міської ради розроблено з метою уточнення показників та заходів Програми реформування і розвитку житлово-комунального господарства Роменської міської територіальної громади на 202</w:t>
      </w:r>
      <w:r w:rsidR="00341E23" w:rsidRPr="00B40314">
        <w:rPr>
          <w:rFonts w:ascii="Times New Roman" w:hAnsi="Times New Roman"/>
          <w:sz w:val="24"/>
          <w:szCs w:val="24"/>
          <w:lang w:val="uk-UA"/>
        </w:rPr>
        <w:t>6</w:t>
      </w:r>
      <w:r w:rsidRPr="00B40314">
        <w:rPr>
          <w:rFonts w:ascii="Times New Roman" w:hAnsi="Times New Roman"/>
          <w:sz w:val="24"/>
          <w:szCs w:val="24"/>
          <w:lang w:val="uk-UA"/>
        </w:rPr>
        <w:t>-202</w:t>
      </w:r>
      <w:r w:rsidR="00341E23" w:rsidRPr="00B40314">
        <w:rPr>
          <w:rFonts w:ascii="Times New Roman" w:hAnsi="Times New Roman"/>
          <w:sz w:val="24"/>
          <w:szCs w:val="24"/>
          <w:lang w:val="uk-UA"/>
        </w:rPr>
        <w:t>8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роки (далі – Програма).</w:t>
      </w:r>
    </w:p>
    <w:p w14:paraId="69FF0549" w14:textId="77777777" w:rsidR="00900C9A" w:rsidRPr="00B40314" w:rsidRDefault="00900C9A" w:rsidP="00043875">
      <w:pPr>
        <w:tabs>
          <w:tab w:val="left" w:pos="3969"/>
        </w:tabs>
        <w:spacing w:after="120" w:line="271" w:lineRule="auto"/>
        <w:ind w:right="-144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>Рішення передбачає зміни до Програми щодо заходів та обсягів фінансування:</w:t>
      </w:r>
    </w:p>
    <w:p w14:paraId="777AB069" w14:textId="77777777" w:rsidR="00411B49" w:rsidRPr="00B40314" w:rsidRDefault="00094BDD" w:rsidP="00CD5579">
      <w:pPr>
        <w:tabs>
          <w:tab w:val="left" w:pos="3969"/>
        </w:tabs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>з</w:t>
      </w:r>
      <w:r w:rsidR="00CD5579" w:rsidRPr="00B40314">
        <w:rPr>
          <w:rFonts w:ascii="Times New Roman" w:hAnsi="Times New Roman"/>
          <w:sz w:val="24"/>
          <w:szCs w:val="24"/>
          <w:lang w:val="uk-UA"/>
        </w:rPr>
        <w:t xml:space="preserve">міна Паспорту Програми в частині загального обсягу фінансових ресурсів, необхідних для її реалізації, на </w:t>
      </w:r>
      <w:r w:rsidR="00AB0659" w:rsidRPr="00B40314">
        <w:rPr>
          <w:rFonts w:ascii="Times New Roman" w:hAnsi="Times New Roman"/>
          <w:sz w:val="24"/>
          <w:szCs w:val="24"/>
          <w:lang w:val="uk-UA"/>
        </w:rPr>
        <w:t>2</w:t>
      </w:r>
      <w:r w:rsidR="00DB1F29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B0659" w:rsidRPr="00B40314">
        <w:rPr>
          <w:rFonts w:ascii="Times New Roman" w:hAnsi="Times New Roman"/>
          <w:sz w:val="24"/>
          <w:szCs w:val="24"/>
          <w:lang w:val="uk-UA"/>
        </w:rPr>
        <w:t>140,70497</w:t>
      </w:r>
      <w:r w:rsidR="00DB1F29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D5579" w:rsidRPr="00B40314">
        <w:rPr>
          <w:rFonts w:ascii="Times New Roman" w:hAnsi="Times New Roman"/>
          <w:sz w:val="24"/>
          <w:szCs w:val="24"/>
          <w:lang w:val="uk-UA"/>
        </w:rPr>
        <w:t>тис. грн (з</w:t>
      </w:r>
      <w:r w:rsidR="00362D54" w:rsidRPr="00B40314">
        <w:rPr>
          <w:rFonts w:ascii="Times New Roman" w:hAnsi="Times New Roman"/>
          <w:sz w:val="24"/>
          <w:szCs w:val="24"/>
          <w:lang w:val="uk-UA"/>
        </w:rPr>
        <w:t>меншення</w:t>
      </w:r>
      <w:r w:rsidR="00CD5579" w:rsidRPr="00B40314">
        <w:rPr>
          <w:rFonts w:ascii="Times New Roman" w:hAnsi="Times New Roman"/>
          <w:sz w:val="24"/>
          <w:szCs w:val="24"/>
          <w:lang w:val="uk-UA"/>
        </w:rPr>
        <w:t xml:space="preserve"> з </w:t>
      </w:r>
      <w:r w:rsidR="006145AB" w:rsidRPr="00B40314">
        <w:rPr>
          <w:rFonts w:ascii="Times New Roman" w:hAnsi="Times New Roman"/>
          <w:sz w:val="24"/>
          <w:szCs w:val="24"/>
          <w:lang w:val="uk-UA"/>
        </w:rPr>
        <w:t>210 248,78646</w:t>
      </w:r>
      <w:r w:rsidR="00DB1F29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D5579" w:rsidRPr="00B40314">
        <w:rPr>
          <w:rFonts w:ascii="Times New Roman" w:hAnsi="Times New Roman"/>
          <w:sz w:val="24"/>
          <w:szCs w:val="24"/>
          <w:lang w:val="uk-UA"/>
        </w:rPr>
        <w:t xml:space="preserve">тис. грн до </w:t>
      </w:r>
      <w:r w:rsidR="006145AB" w:rsidRPr="00B40314">
        <w:rPr>
          <w:rFonts w:ascii="Times New Roman" w:hAnsi="Times New Roman"/>
          <w:sz w:val="24"/>
          <w:szCs w:val="24"/>
          <w:lang w:val="uk-UA"/>
        </w:rPr>
        <w:t>208 108,08149</w:t>
      </w:r>
      <w:r w:rsidR="00DB1F29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D5579" w:rsidRPr="00B40314">
        <w:rPr>
          <w:rFonts w:ascii="Times New Roman" w:hAnsi="Times New Roman"/>
          <w:sz w:val="24"/>
          <w:szCs w:val="24"/>
          <w:lang w:val="uk-UA"/>
        </w:rPr>
        <w:t>тис. грн)</w:t>
      </w:r>
      <w:r w:rsidR="00B37C3D" w:rsidRPr="00B40314">
        <w:rPr>
          <w:rFonts w:ascii="Times New Roman" w:hAnsi="Times New Roman"/>
          <w:sz w:val="24"/>
          <w:szCs w:val="24"/>
          <w:lang w:val="uk-UA"/>
        </w:rPr>
        <w:t>;</w:t>
      </w:r>
    </w:p>
    <w:p w14:paraId="38CEA5C1" w14:textId="77777777" w:rsidR="0008118B" w:rsidRPr="00B40314" w:rsidRDefault="00DB1F29" w:rsidP="00CD5579">
      <w:pPr>
        <w:tabs>
          <w:tab w:val="left" w:pos="3969"/>
        </w:tabs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 xml:space="preserve">розділ </w:t>
      </w:r>
      <w:r w:rsidR="0008118B" w:rsidRPr="00B40314">
        <w:rPr>
          <w:rFonts w:ascii="Times New Roman" w:hAnsi="Times New Roman"/>
          <w:sz w:val="24"/>
          <w:szCs w:val="24"/>
          <w:lang w:val="uk-UA"/>
        </w:rPr>
        <w:t>І</w:t>
      </w:r>
      <w:r w:rsidR="0008118B" w:rsidRPr="00B40314">
        <w:rPr>
          <w:rFonts w:ascii="Times New Roman" w:hAnsi="Times New Roman"/>
          <w:sz w:val="24"/>
          <w:szCs w:val="24"/>
          <w:lang w:val="en-US"/>
        </w:rPr>
        <w:t>V</w:t>
      </w:r>
      <w:r w:rsidR="0008118B" w:rsidRPr="00B40314">
        <w:rPr>
          <w:rFonts w:ascii="Times New Roman" w:hAnsi="Times New Roman"/>
          <w:sz w:val="24"/>
          <w:szCs w:val="24"/>
          <w:lang w:val="uk-UA"/>
        </w:rPr>
        <w:t xml:space="preserve"> «Забезпечення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8118B" w:rsidRPr="00B40314">
        <w:rPr>
          <w:rFonts w:ascii="Times New Roman" w:hAnsi="Times New Roman"/>
          <w:sz w:val="24"/>
          <w:szCs w:val="24"/>
          <w:lang w:val="uk-UA"/>
        </w:rPr>
        <w:t>надійної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8118B" w:rsidRPr="00B40314">
        <w:rPr>
          <w:rFonts w:ascii="Times New Roman" w:hAnsi="Times New Roman"/>
          <w:sz w:val="24"/>
          <w:szCs w:val="24"/>
          <w:lang w:val="uk-UA"/>
        </w:rPr>
        <w:t>та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8118B" w:rsidRPr="00B40314">
        <w:rPr>
          <w:rFonts w:ascii="Times New Roman" w:hAnsi="Times New Roman"/>
          <w:sz w:val="24"/>
          <w:szCs w:val="24"/>
          <w:lang w:val="uk-UA"/>
        </w:rPr>
        <w:t>безперебійної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8118B" w:rsidRPr="00B40314">
        <w:rPr>
          <w:rFonts w:ascii="Times New Roman" w:hAnsi="Times New Roman"/>
          <w:sz w:val="24"/>
          <w:szCs w:val="24"/>
          <w:lang w:val="uk-UA"/>
        </w:rPr>
        <w:t>експлуатації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8118B" w:rsidRPr="00B40314">
        <w:rPr>
          <w:rFonts w:ascii="Times New Roman" w:hAnsi="Times New Roman"/>
          <w:sz w:val="24"/>
          <w:szCs w:val="24"/>
          <w:lang w:val="uk-UA"/>
        </w:rPr>
        <w:t>ліфтів</w:t>
      </w:r>
      <w:r w:rsidRPr="00B40314">
        <w:rPr>
          <w:rFonts w:ascii="Times New Roman" w:hAnsi="Times New Roman"/>
          <w:sz w:val="24"/>
          <w:szCs w:val="24"/>
          <w:lang w:val="uk-UA"/>
        </w:rPr>
        <w:t>»:</w:t>
      </w:r>
    </w:p>
    <w:p w14:paraId="6AB9AF75" w14:textId="77777777" w:rsidR="0008118B" w:rsidRPr="00B40314" w:rsidRDefault="0008118B" w:rsidP="0008118B">
      <w:pPr>
        <w:tabs>
          <w:tab w:val="left" w:pos="3969"/>
        </w:tabs>
        <w:spacing w:after="120" w:line="271" w:lineRule="auto"/>
        <w:ind w:right="-144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 xml:space="preserve">зменшення фінансування на </w:t>
      </w:r>
      <w:r w:rsidR="00701DA9" w:rsidRPr="00B40314">
        <w:rPr>
          <w:rFonts w:ascii="Times New Roman" w:hAnsi="Times New Roman"/>
          <w:sz w:val="24"/>
          <w:szCs w:val="24"/>
          <w:lang w:val="uk-UA"/>
        </w:rPr>
        <w:t>13,26671</w:t>
      </w:r>
      <w:r w:rsidR="00DB1F29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тис. грн (з </w:t>
      </w:r>
      <w:r w:rsidR="00701DA9" w:rsidRPr="00B40314">
        <w:rPr>
          <w:rFonts w:ascii="Times New Roman" w:hAnsi="Times New Roman"/>
          <w:sz w:val="24"/>
          <w:szCs w:val="24"/>
          <w:lang w:val="uk-UA"/>
        </w:rPr>
        <w:t>2</w:t>
      </w:r>
      <w:r w:rsidR="00DB1F29" w:rsidRPr="00B40314">
        <w:rPr>
          <w:rFonts w:ascii="Times New Roman" w:hAnsi="Times New Roman"/>
          <w:sz w:val="24"/>
          <w:szCs w:val="24"/>
          <w:lang w:val="uk-UA"/>
        </w:rPr>
        <w:t> </w:t>
      </w:r>
      <w:r w:rsidR="00701DA9" w:rsidRPr="00B40314">
        <w:rPr>
          <w:rFonts w:ascii="Times New Roman" w:hAnsi="Times New Roman"/>
          <w:sz w:val="24"/>
          <w:szCs w:val="24"/>
          <w:lang w:val="uk-UA"/>
        </w:rPr>
        <w:t>095</w:t>
      </w:r>
      <w:r w:rsidR="00DB1F29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тис. грн до </w:t>
      </w:r>
      <w:r w:rsidR="00701DA9" w:rsidRPr="00B40314">
        <w:rPr>
          <w:rFonts w:ascii="Times New Roman" w:hAnsi="Times New Roman"/>
          <w:sz w:val="24"/>
          <w:szCs w:val="24"/>
          <w:lang w:val="uk-UA"/>
        </w:rPr>
        <w:t>2 081,73329</w:t>
      </w:r>
      <w:r w:rsidR="00DB1F29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тис. грн) за заходом 1.3. «Капітальний ремонт пасажирського ліфта в житловому будинку за </w:t>
      </w:r>
      <w:proofErr w:type="spellStart"/>
      <w:r w:rsidRPr="00B40314">
        <w:rPr>
          <w:rFonts w:ascii="Times New Roman" w:hAnsi="Times New Roman"/>
          <w:sz w:val="24"/>
          <w:szCs w:val="24"/>
          <w:lang w:val="uk-UA"/>
        </w:rPr>
        <w:t>адресою</w:t>
      </w:r>
      <w:proofErr w:type="spellEnd"/>
      <w:r w:rsidRPr="00B40314">
        <w:rPr>
          <w:rFonts w:ascii="Times New Roman" w:hAnsi="Times New Roman"/>
          <w:sz w:val="24"/>
          <w:szCs w:val="24"/>
          <w:lang w:val="uk-UA"/>
        </w:rPr>
        <w:t xml:space="preserve">: вул. Героїв </w:t>
      </w:r>
      <w:proofErr w:type="spellStart"/>
      <w:r w:rsidRPr="00B40314">
        <w:rPr>
          <w:rFonts w:ascii="Times New Roman" w:hAnsi="Times New Roman"/>
          <w:sz w:val="24"/>
          <w:szCs w:val="24"/>
          <w:lang w:val="uk-UA"/>
        </w:rPr>
        <w:t>Роменщини</w:t>
      </w:r>
      <w:proofErr w:type="spellEnd"/>
      <w:r w:rsidRPr="00B40314">
        <w:rPr>
          <w:rFonts w:ascii="Times New Roman" w:hAnsi="Times New Roman"/>
          <w:sz w:val="24"/>
          <w:szCs w:val="24"/>
          <w:lang w:val="uk-UA"/>
        </w:rPr>
        <w:t>, 248 , під’їзд: 3 в м. Ромни Сумської області»;</w:t>
      </w:r>
    </w:p>
    <w:p w14:paraId="708D0D3E" w14:textId="77777777" w:rsidR="006B4B58" w:rsidRPr="00B40314" w:rsidRDefault="0049623E" w:rsidP="006B4B58">
      <w:pPr>
        <w:tabs>
          <w:tab w:val="left" w:pos="3969"/>
        </w:tabs>
        <w:spacing w:after="120" w:line="271" w:lineRule="auto"/>
        <w:ind w:right="-144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>р</w:t>
      </w:r>
      <w:r w:rsidR="006B4B58" w:rsidRPr="00B40314">
        <w:rPr>
          <w:rFonts w:ascii="Times New Roman" w:hAnsi="Times New Roman"/>
          <w:sz w:val="24"/>
          <w:szCs w:val="24"/>
          <w:lang w:val="uk-UA"/>
        </w:rPr>
        <w:t xml:space="preserve">озділ </w:t>
      </w:r>
      <w:r w:rsidR="006B4B58" w:rsidRPr="00B40314">
        <w:rPr>
          <w:rFonts w:ascii="Times New Roman" w:hAnsi="Times New Roman"/>
          <w:sz w:val="24"/>
          <w:szCs w:val="24"/>
          <w:lang w:val="en-US"/>
        </w:rPr>
        <w:t>V</w:t>
      </w:r>
      <w:r w:rsidR="006B4B58" w:rsidRPr="00B40314">
        <w:rPr>
          <w:rFonts w:ascii="Times New Roman" w:hAnsi="Times New Roman"/>
          <w:sz w:val="24"/>
          <w:szCs w:val="24"/>
          <w:lang w:val="uk-UA"/>
        </w:rPr>
        <w:t xml:space="preserve"> «Організація благоустрою населених пунктів»:</w:t>
      </w:r>
    </w:p>
    <w:p w14:paraId="6E41F962" w14:textId="77777777" w:rsidR="00D871AF" w:rsidRPr="00B40314" w:rsidRDefault="00EB61A4" w:rsidP="006B0E60">
      <w:pPr>
        <w:tabs>
          <w:tab w:val="left" w:pos="3969"/>
        </w:tabs>
        <w:spacing w:after="120" w:line="271" w:lineRule="auto"/>
        <w:ind w:right="-144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>зменшення фінансування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на </w:t>
      </w:r>
      <w:r w:rsidR="00701DA9" w:rsidRPr="00B40314">
        <w:rPr>
          <w:rFonts w:ascii="Times New Roman" w:hAnsi="Times New Roman"/>
          <w:sz w:val="24"/>
          <w:szCs w:val="24"/>
          <w:lang w:val="uk-UA"/>
        </w:rPr>
        <w:t xml:space="preserve">319,485 </w:t>
      </w:r>
      <w:r w:rsidRPr="00B40314">
        <w:rPr>
          <w:rFonts w:ascii="Times New Roman" w:hAnsi="Times New Roman"/>
          <w:sz w:val="24"/>
          <w:szCs w:val="24"/>
          <w:lang w:val="uk-UA"/>
        </w:rPr>
        <w:t>тис. грн (з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01DA9" w:rsidRPr="00B40314">
        <w:rPr>
          <w:rFonts w:ascii="Times New Roman" w:hAnsi="Times New Roman"/>
          <w:sz w:val="24"/>
          <w:szCs w:val="24"/>
          <w:lang w:val="uk-UA"/>
        </w:rPr>
        <w:t>2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> </w:t>
      </w:r>
      <w:r w:rsidR="00701DA9" w:rsidRPr="00B40314">
        <w:rPr>
          <w:rFonts w:ascii="Times New Roman" w:hAnsi="Times New Roman"/>
          <w:sz w:val="24"/>
          <w:szCs w:val="24"/>
          <w:lang w:val="uk-UA"/>
        </w:rPr>
        <w:t>450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т</w:t>
      </w:r>
      <w:r w:rsidRPr="00B40314">
        <w:rPr>
          <w:rFonts w:ascii="Times New Roman" w:hAnsi="Times New Roman"/>
          <w:sz w:val="24"/>
          <w:szCs w:val="24"/>
          <w:lang w:val="uk-UA"/>
        </w:rPr>
        <w:t>ис. грн до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01DA9" w:rsidRPr="00B40314">
        <w:rPr>
          <w:rFonts w:ascii="Times New Roman" w:hAnsi="Times New Roman"/>
          <w:sz w:val="24"/>
          <w:szCs w:val="24"/>
          <w:lang w:val="uk-UA"/>
        </w:rPr>
        <w:t>2 130,515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тис. </w:t>
      </w:r>
      <w:r w:rsidR="005706F4" w:rsidRPr="00B40314">
        <w:rPr>
          <w:rFonts w:ascii="Times New Roman" w:hAnsi="Times New Roman"/>
          <w:sz w:val="24"/>
          <w:szCs w:val="24"/>
          <w:lang w:val="uk-UA"/>
        </w:rPr>
        <w:t>г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рн) за заходом </w:t>
      </w:r>
      <w:r w:rsidR="00A354B7" w:rsidRPr="00B40314">
        <w:rPr>
          <w:rFonts w:ascii="Times New Roman" w:hAnsi="Times New Roman"/>
          <w:sz w:val="24"/>
          <w:szCs w:val="24"/>
          <w:lang w:val="uk-UA"/>
        </w:rPr>
        <w:t>2.1 «Послуги з технічного обслуговування систем освітлення вулиць, громадських місць</w:t>
      </w:r>
      <w:r w:rsidR="00D871AF" w:rsidRPr="00B40314">
        <w:rPr>
          <w:rFonts w:ascii="Times New Roman" w:hAnsi="Times New Roman"/>
          <w:sz w:val="24"/>
          <w:szCs w:val="24"/>
          <w:lang w:val="uk-UA"/>
        </w:rPr>
        <w:t>»</w:t>
      </w:r>
      <w:r w:rsidR="00854243" w:rsidRPr="00B40314">
        <w:rPr>
          <w:rFonts w:ascii="Times New Roman" w:hAnsi="Times New Roman"/>
          <w:sz w:val="24"/>
          <w:szCs w:val="24"/>
          <w:lang w:val="uk-UA"/>
        </w:rPr>
        <w:t>;</w:t>
      </w:r>
    </w:p>
    <w:p w14:paraId="74091A29" w14:textId="77777777" w:rsidR="00293189" w:rsidRPr="00B40314" w:rsidRDefault="00293189" w:rsidP="00A354B7">
      <w:pPr>
        <w:tabs>
          <w:tab w:val="left" w:pos="426"/>
          <w:tab w:val="left" w:pos="3969"/>
        </w:tabs>
        <w:spacing w:after="120" w:line="271" w:lineRule="auto"/>
        <w:ind w:right="-144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 xml:space="preserve">зменшення фінансування на </w:t>
      </w:r>
      <w:r w:rsidR="00701DA9" w:rsidRPr="00B40314">
        <w:rPr>
          <w:rFonts w:ascii="Times New Roman" w:hAnsi="Times New Roman"/>
          <w:sz w:val="24"/>
          <w:szCs w:val="24"/>
          <w:lang w:val="uk-UA"/>
        </w:rPr>
        <w:t>12,3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тис. грн (з </w:t>
      </w:r>
      <w:r w:rsidR="00701DA9" w:rsidRPr="00B40314">
        <w:rPr>
          <w:rFonts w:ascii="Times New Roman" w:hAnsi="Times New Roman"/>
          <w:sz w:val="24"/>
          <w:szCs w:val="24"/>
        </w:rPr>
        <w:t>78,645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тис. грн до </w:t>
      </w:r>
      <w:r w:rsidR="00701DA9" w:rsidRPr="00B40314">
        <w:rPr>
          <w:rFonts w:ascii="Times New Roman" w:hAnsi="Times New Roman"/>
          <w:sz w:val="24"/>
          <w:szCs w:val="24"/>
          <w:lang w:val="uk-UA"/>
        </w:rPr>
        <w:t>66,345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тис. грн) за заходом </w:t>
      </w:r>
      <w:r w:rsidR="00A354B7" w:rsidRPr="00B40314">
        <w:rPr>
          <w:rFonts w:ascii="Times New Roman" w:hAnsi="Times New Roman"/>
          <w:sz w:val="24"/>
          <w:szCs w:val="24"/>
          <w:lang w:val="uk-UA"/>
        </w:rPr>
        <w:t>4.18 «Послуги із укладання тротуарної плитки по вул. Соборна в м. Ромни Сумської області»</w:t>
      </w:r>
      <w:r w:rsidRPr="00B40314">
        <w:rPr>
          <w:rFonts w:ascii="Times New Roman" w:hAnsi="Times New Roman"/>
          <w:sz w:val="24"/>
          <w:szCs w:val="24"/>
          <w:lang w:val="uk-UA"/>
        </w:rPr>
        <w:t>;</w:t>
      </w:r>
    </w:p>
    <w:p w14:paraId="1C3D96F3" w14:textId="77777777" w:rsidR="00293189" w:rsidRPr="00B40314" w:rsidRDefault="00293189" w:rsidP="00293189">
      <w:pPr>
        <w:tabs>
          <w:tab w:val="left" w:pos="3969"/>
        </w:tabs>
        <w:spacing w:after="120" w:line="271" w:lineRule="auto"/>
        <w:ind w:right="-144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 xml:space="preserve">зменшення фінансування на </w:t>
      </w:r>
      <w:r w:rsidR="00D12FF8" w:rsidRPr="00B40314">
        <w:rPr>
          <w:rFonts w:ascii="Times New Roman" w:hAnsi="Times New Roman"/>
          <w:sz w:val="24"/>
          <w:szCs w:val="24"/>
          <w:lang w:val="uk-UA"/>
        </w:rPr>
        <w:t>229,635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40314">
        <w:rPr>
          <w:rFonts w:ascii="Times New Roman" w:hAnsi="Times New Roman"/>
          <w:sz w:val="24"/>
          <w:szCs w:val="24"/>
          <w:lang w:val="uk-UA"/>
        </w:rPr>
        <w:t>тис. грн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>,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7573F" w:rsidRPr="00B40314">
        <w:rPr>
          <w:rFonts w:ascii="Times New Roman" w:hAnsi="Times New Roman"/>
          <w:sz w:val="24"/>
          <w:szCs w:val="24"/>
          <w:lang w:val="uk-UA"/>
        </w:rPr>
        <w:t>тобто на всю суму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>,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за заходом </w:t>
      </w:r>
      <w:r w:rsidR="00A354B7" w:rsidRPr="00B40314">
        <w:rPr>
          <w:rFonts w:ascii="Times New Roman" w:hAnsi="Times New Roman"/>
          <w:sz w:val="24"/>
          <w:szCs w:val="24"/>
          <w:lang w:val="uk-UA"/>
        </w:rPr>
        <w:t>4.1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>9</w:t>
      </w:r>
      <w:r w:rsidR="00A354B7" w:rsidRPr="00B40314">
        <w:rPr>
          <w:rFonts w:ascii="Times New Roman" w:hAnsi="Times New Roman"/>
          <w:sz w:val="24"/>
          <w:szCs w:val="24"/>
          <w:lang w:val="uk-UA"/>
        </w:rPr>
        <w:t xml:space="preserve"> «Послуги із укладання тротуарної плитки по </w:t>
      </w:r>
      <w:proofErr w:type="spellStart"/>
      <w:r w:rsidR="00A354B7" w:rsidRPr="00B40314">
        <w:rPr>
          <w:rFonts w:ascii="Times New Roman" w:hAnsi="Times New Roman"/>
          <w:sz w:val="24"/>
          <w:szCs w:val="24"/>
          <w:lang w:val="uk-UA"/>
        </w:rPr>
        <w:t>бул</w:t>
      </w:r>
      <w:proofErr w:type="spellEnd"/>
      <w:r w:rsidR="00A354B7" w:rsidRPr="00B40314">
        <w:rPr>
          <w:rFonts w:ascii="Times New Roman" w:hAnsi="Times New Roman"/>
          <w:sz w:val="24"/>
          <w:szCs w:val="24"/>
          <w:lang w:val="uk-UA"/>
        </w:rPr>
        <w:t>. Європейський в м. Ромни Сумської області»</w:t>
      </w:r>
      <w:r w:rsidRPr="00B40314">
        <w:rPr>
          <w:rFonts w:ascii="Times New Roman" w:hAnsi="Times New Roman"/>
          <w:sz w:val="24"/>
          <w:szCs w:val="24"/>
          <w:lang w:val="uk-UA"/>
        </w:rPr>
        <w:t>;</w:t>
      </w:r>
    </w:p>
    <w:p w14:paraId="01D4AC17" w14:textId="77777777" w:rsidR="00D871AF" w:rsidRPr="00B40314" w:rsidRDefault="00D871AF" w:rsidP="006B0E60">
      <w:pPr>
        <w:tabs>
          <w:tab w:val="left" w:pos="3969"/>
        </w:tabs>
        <w:spacing w:after="120" w:line="271" w:lineRule="auto"/>
        <w:ind w:right="-144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 xml:space="preserve">зменшення фінансування на </w:t>
      </w:r>
      <w:r w:rsidR="00701DA9" w:rsidRPr="00B40314">
        <w:rPr>
          <w:rFonts w:ascii="Times New Roman" w:hAnsi="Times New Roman"/>
          <w:sz w:val="24"/>
          <w:szCs w:val="24"/>
          <w:lang w:val="uk-UA"/>
        </w:rPr>
        <w:t>1 961,5139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40314">
        <w:rPr>
          <w:rFonts w:ascii="Times New Roman" w:hAnsi="Times New Roman"/>
          <w:sz w:val="24"/>
          <w:szCs w:val="24"/>
          <w:lang w:val="uk-UA"/>
        </w:rPr>
        <w:t>тис. грн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>,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01DA9" w:rsidRPr="00B40314">
        <w:rPr>
          <w:rFonts w:ascii="Times New Roman" w:hAnsi="Times New Roman"/>
          <w:sz w:val="24"/>
          <w:szCs w:val="24"/>
          <w:lang w:val="uk-UA"/>
        </w:rPr>
        <w:t>тобто на всю суму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>,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за заходом </w:t>
      </w:r>
      <w:r w:rsidR="00A354B7" w:rsidRPr="00B40314">
        <w:rPr>
          <w:rFonts w:ascii="Times New Roman" w:hAnsi="Times New Roman"/>
          <w:sz w:val="24"/>
          <w:szCs w:val="24"/>
          <w:lang w:val="uk-UA"/>
        </w:rPr>
        <w:t>5.7 «Поточний ремонт тротуарів в м. Ромни Сумської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354B7" w:rsidRPr="00B40314">
        <w:rPr>
          <w:rFonts w:ascii="Times New Roman" w:hAnsi="Times New Roman"/>
          <w:sz w:val="24"/>
          <w:szCs w:val="24"/>
          <w:lang w:val="uk-UA"/>
        </w:rPr>
        <w:t>області»;</w:t>
      </w:r>
    </w:p>
    <w:p w14:paraId="56DAB097" w14:textId="77777777" w:rsidR="00D871AF" w:rsidRPr="00B40314" w:rsidRDefault="00D871AF" w:rsidP="006B0E60">
      <w:pPr>
        <w:tabs>
          <w:tab w:val="left" w:pos="3969"/>
        </w:tabs>
        <w:spacing w:after="120" w:line="271" w:lineRule="auto"/>
        <w:ind w:right="-144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>зменшення фінансування на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354B7" w:rsidRPr="00B40314">
        <w:rPr>
          <w:rFonts w:ascii="Times New Roman" w:hAnsi="Times New Roman"/>
          <w:sz w:val="24"/>
          <w:szCs w:val="24"/>
          <w:lang w:val="uk-UA"/>
        </w:rPr>
        <w:t>30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тис. грн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>,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01DA9" w:rsidRPr="00B40314">
        <w:rPr>
          <w:rFonts w:ascii="Times New Roman" w:hAnsi="Times New Roman"/>
          <w:sz w:val="24"/>
          <w:szCs w:val="24"/>
          <w:lang w:val="uk-UA"/>
        </w:rPr>
        <w:t>тобто на всю суму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>,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за заходом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354B7" w:rsidRPr="00B40314">
        <w:rPr>
          <w:rFonts w:ascii="Times New Roman" w:hAnsi="Times New Roman"/>
          <w:sz w:val="24"/>
          <w:szCs w:val="24"/>
          <w:lang w:val="uk-UA"/>
        </w:rPr>
        <w:t>5.8 «Технічний нагляд за виконанням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354B7" w:rsidRPr="00B40314">
        <w:rPr>
          <w:rFonts w:ascii="Times New Roman" w:hAnsi="Times New Roman"/>
          <w:sz w:val="24"/>
          <w:szCs w:val="24"/>
          <w:lang w:val="uk-UA"/>
        </w:rPr>
        <w:t>будівельно-монтажних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354B7" w:rsidRPr="00B40314">
        <w:rPr>
          <w:rFonts w:ascii="Times New Roman" w:hAnsi="Times New Roman"/>
          <w:sz w:val="24"/>
          <w:szCs w:val="24"/>
          <w:lang w:val="uk-UA"/>
        </w:rPr>
        <w:t xml:space="preserve">робіт по об’єкту: 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>«</w:t>
      </w:r>
      <w:r w:rsidR="00A354B7" w:rsidRPr="00B40314">
        <w:rPr>
          <w:rFonts w:ascii="Times New Roman" w:hAnsi="Times New Roman"/>
          <w:sz w:val="24"/>
          <w:szCs w:val="24"/>
          <w:lang w:val="uk-UA"/>
        </w:rPr>
        <w:t>Поточний ремонт тротуарів в м. Ромни Сумської області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>»</w:t>
      </w:r>
      <w:r w:rsidR="00293189" w:rsidRPr="00B40314">
        <w:rPr>
          <w:rFonts w:ascii="Times New Roman" w:hAnsi="Times New Roman"/>
          <w:sz w:val="24"/>
          <w:szCs w:val="24"/>
          <w:lang w:val="uk-UA"/>
        </w:rPr>
        <w:t>;</w:t>
      </w:r>
    </w:p>
    <w:p w14:paraId="1EB58094" w14:textId="77777777" w:rsidR="005A3CD1" w:rsidRPr="00B40314" w:rsidRDefault="00D871AF" w:rsidP="00C85FE5">
      <w:pPr>
        <w:tabs>
          <w:tab w:val="left" w:pos="3969"/>
        </w:tabs>
        <w:spacing w:after="120" w:line="271" w:lineRule="auto"/>
        <w:ind w:right="-144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 xml:space="preserve">зменшення фінансування на </w:t>
      </w:r>
      <w:r w:rsidR="00C85FE5" w:rsidRPr="00B40314">
        <w:rPr>
          <w:rFonts w:ascii="Times New Roman" w:hAnsi="Times New Roman"/>
          <w:sz w:val="24"/>
          <w:szCs w:val="24"/>
          <w:lang w:val="uk-UA"/>
        </w:rPr>
        <w:t>300,50436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тис. грн (з </w:t>
      </w:r>
      <w:r w:rsidR="00C85FE5" w:rsidRPr="00B40314">
        <w:rPr>
          <w:rFonts w:ascii="Times New Roman" w:hAnsi="Times New Roman"/>
          <w:sz w:val="24"/>
          <w:szCs w:val="24"/>
          <w:lang w:val="uk-UA"/>
        </w:rPr>
        <w:t>573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тис. грн до </w:t>
      </w:r>
      <w:r w:rsidR="00C85FE5" w:rsidRPr="00B40314">
        <w:rPr>
          <w:rFonts w:ascii="Times New Roman" w:hAnsi="Times New Roman"/>
          <w:sz w:val="24"/>
          <w:szCs w:val="24"/>
          <w:lang w:val="uk-UA"/>
        </w:rPr>
        <w:t>272,49564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40314">
        <w:rPr>
          <w:rFonts w:ascii="Times New Roman" w:hAnsi="Times New Roman"/>
          <w:sz w:val="24"/>
          <w:szCs w:val="24"/>
          <w:lang w:val="uk-UA"/>
        </w:rPr>
        <w:t>тис. грн) за заходом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354B7" w:rsidRPr="00B40314">
        <w:rPr>
          <w:rFonts w:ascii="Times New Roman" w:hAnsi="Times New Roman"/>
          <w:sz w:val="24"/>
          <w:szCs w:val="24"/>
          <w:lang w:val="uk-UA"/>
        </w:rPr>
        <w:t xml:space="preserve">8.3 «Послуги з вилову безпритульних тварин з подальшою  стерилізацією, післяопераційною перетримкою, вакцинацією та поверненням на попереднє місце перебування»; </w:t>
      </w:r>
    </w:p>
    <w:p w14:paraId="34127194" w14:textId="77777777" w:rsidR="00D46370" w:rsidRPr="00B40314" w:rsidRDefault="00C85FE5" w:rsidP="005111B7">
      <w:pPr>
        <w:tabs>
          <w:tab w:val="left" w:pos="3969"/>
        </w:tabs>
        <w:spacing w:after="120" w:line="271" w:lineRule="auto"/>
        <w:ind w:right="-144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>доповнення розділу VIII «Інші заходи в галузі культури і мистецтва»</w:t>
      </w:r>
      <w:r w:rsidR="00A354B7" w:rsidRPr="00B40314">
        <w:rPr>
          <w:rFonts w:ascii="Times New Roman" w:hAnsi="Times New Roman"/>
          <w:sz w:val="24"/>
          <w:szCs w:val="24"/>
          <w:lang w:val="uk-UA"/>
        </w:rPr>
        <w:t xml:space="preserve"> підпункт</w:t>
      </w:r>
      <w:r w:rsidRPr="00B40314">
        <w:rPr>
          <w:rFonts w:ascii="Times New Roman" w:hAnsi="Times New Roman"/>
          <w:sz w:val="24"/>
          <w:szCs w:val="24"/>
          <w:lang w:val="uk-UA"/>
        </w:rPr>
        <w:t>ами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8118B" w:rsidRPr="00B40314">
        <w:rPr>
          <w:rFonts w:ascii="Times New Roman" w:hAnsi="Times New Roman"/>
          <w:sz w:val="24"/>
          <w:szCs w:val="24"/>
          <w:lang w:val="uk-UA"/>
        </w:rPr>
        <w:t>1.2 «Придбання фотостендів на зварному каркасі з профільної труби»</w:t>
      </w:r>
      <w:r w:rsidR="00A354B7" w:rsidRPr="00B40314">
        <w:rPr>
          <w:rFonts w:ascii="Times New Roman" w:hAnsi="Times New Roman"/>
          <w:sz w:val="24"/>
          <w:szCs w:val="24"/>
          <w:lang w:val="uk-UA"/>
        </w:rPr>
        <w:t xml:space="preserve"> з обсягом фінансування </w:t>
      </w:r>
      <w:r w:rsidRPr="00B40314">
        <w:rPr>
          <w:rFonts w:ascii="Times New Roman" w:hAnsi="Times New Roman"/>
          <w:sz w:val="24"/>
          <w:szCs w:val="24"/>
          <w:lang w:val="uk-UA"/>
        </w:rPr>
        <w:t>18</w:t>
      </w:r>
      <w:r w:rsidR="00A354B7" w:rsidRPr="00B40314">
        <w:rPr>
          <w:rFonts w:ascii="Times New Roman" w:hAnsi="Times New Roman"/>
          <w:sz w:val="24"/>
          <w:szCs w:val="24"/>
          <w:lang w:val="uk-UA"/>
        </w:rPr>
        <w:t xml:space="preserve"> тис. грн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08118B" w:rsidRPr="00B40314">
        <w:rPr>
          <w:rFonts w:ascii="Times New Roman" w:hAnsi="Times New Roman"/>
          <w:sz w:val="24"/>
          <w:szCs w:val="24"/>
          <w:lang w:val="uk-UA"/>
        </w:rPr>
        <w:t xml:space="preserve">1.3 </w:t>
      </w:r>
      <w:r w:rsidR="00027FBF" w:rsidRPr="00B40314">
        <w:rPr>
          <w:rFonts w:ascii="Times New Roman" w:hAnsi="Times New Roman"/>
          <w:sz w:val="24"/>
          <w:szCs w:val="24"/>
          <w:lang w:val="uk-UA"/>
        </w:rPr>
        <w:t>«</w:t>
      </w:r>
      <w:r w:rsidR="0008118B" w:rsidRPr="00B40314">
        <w:rPr>
          <w:rFonts w:ascii="Times New Roman" w:hAnsi="Times New Roman"/>
          <w:sz w:val="24"/>
          <w:szCs w:val="24"/>
          <w:lang w:val="uk-UA"/>
        </w:rPr>
        <w:t xml:space="preserve">Послуги зі встановлення фотостендів в сквері по </w:t>
      </w:r>
      <w:proofErr w:type="spellStart"/>
      <w:r w:rsidR="0008118B" w:rsidRPr="00B40314">
        <w:rPr>
          <w:rFonts w:ascii="Times New Roman" w:hAnsi="Times New Roman"/>
          <w:sz w:val="24"/>
          <w:szCs w:val="24"/>
          <w:lang w:val="uk-UA"/>
        </w:rPr>
        <w:t>бульв</w:t>
      </w:r>
      <w:proofErr w:type="spellEnd"/>
      <w:r w:rsidR="0008118B" w:rsidRPr="00B40314">
        <w:rPr>
          <w:rFonts w:ascii="Times New Roman" w:hAnsi="Times New Roman"/>
          <w:sz w:val="24"/>
          <w:szCs w:val="24"/>
          <w:lang w:val="uk-UA"/>
        </w:rPr>
        <w:t>.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8118B" w:rsidRPr="00B40314">
        <w:rPr>
          <w:rFonts w:ascii="Times New Roman" w:hAnsi="Times New Roman"/>
          <w:sz w:val="24"/>
          <w:szCs w:val="24"/>
          <w:lang w:val="uk-UA"/>
        </w:rPr>
        <w:t>Свободи в м.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8118B" w:rsidRPr="00B40314">
        <w:rPr>
          <w:rFonts w:ascii="Times New Roman" w:hAnsi="Times New Roman"/>
          <w:sz w:val="24"/>
          <w:szCs w:val="24"/>
          <w:lang w:val="uk-UA"/>
        </w:rPr>
        <w:t>Ромни Сумської області</w:t>
      </w:r>
      <w:r w:rsidR="00027FBF" w:rsidRPr="00B40314">
        <w:rPr>
          <w:rFonts w:ascii="Times New Roman" w:hAnsi="Times New Roman"/>
          <w:sz w:val="24"/>
          <w:szCs w:val="24"/>
          <w:lang w:val="uk-UA"/>
        </w:rPr>
        <w:t>»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з обсягом фінансування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40314">
        <w:rPr>
          <w:rFonts w:ascii="Times New Roman" w:hAnsi="Times New Roman"/>
          <w:sz w:val="24"/>
          <w:szCs w:val="24"/>
          <w:lang w:val="uk-UA"/>
        </w:rPr>
        <w:t>8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40314">
        <w:rPr>
          <w:rFonts w:ascii="Times New Roman" w:hAnsi="Times New Roman"/>
          <w:sz w:val="24"/>
          <w:szCs w:val="24"/>
          <w:lang w:val="uk-UA"/>
        </w:rPr>
        <w:t>тис. грн</w:t>
      </w:r>
      <w:r w:rsidR="00027FBF" w:rsidRPr="00B40314">
        <w:rPr>
          <w:rFonts w:ascii="Times New Roman" w:hAnsi="Times New Roman"/>
          <w:sz w:val="24"/>
          <w:szCs w:val="24"/>
          <w:lang w:val="uk-UA"/>
        </w:rPr>
        <w:t>;</w:t>
      </w:r>
      <w:r w:rsidR="00D46370"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429BFD01" w14:textId="77777777" w:rsidR="00D46370" w:rsidRPr="00B40314" w:rsidRDefault="00D46370" w:rsidP="00D46370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 xml:space="preserve">у  розділі 10 «Природоохоронні заходи за рахунок цільових фондів» змінено назву напряму діяльності на «Забезпечення природоохоронних заходів згідно постанови КМУ від </w:t>
      </w:r>
      <w:r w:rsidRPr="00B40314">
        <w:rPr>
          <w:rFonts w:ascii="Times New Roman" w:hAnsi="Times New Roman"/>
          <w:sz w:val="24"/>
          <w:szCs w:val="24"/>
          <w:lang w:val="uk-UA"/>
        </w:rPr>
        <w:lastRenderedPageBreak/>
        <w:t>17.09.1996 № 1147 «Про затвердження переліку видів діяльності, що належать до природоохоронних заходів» та об’єднано підпункти 1.1 «Придбання контейнерів для сміття», 1.2 «Придбання контейнерів-сіток для пластику» та 1.3 «Придбання урн для сміття»</w:t>
      </w:r>
      <w:r w:rsidR="00375223" w:rsidRPr="00B40314">
        <w:rPr>
          <w:rFonts w:ascii="Times New Roman" w:hAnsi="Times New Roman"/>
          <w:sz w:val="24"/>
          <w:szCs w:val="24"/>
          <w:lang w:val="uk-UA"/>
        </w:rPr>
        <w:t xml:space="preserve">  в один підпункт 1.1 «Придбання контейнерів для сміття, контейнерів-сіток для пластику, урн для сміття». Загальний о</w:t>
      </w:r>
      <w:r w:rsidRPr="00B40314">
        <w:rPr>
          <w:rFonts w:ascii="Times New Roman" w:hAnsi="Times New Roman"/>
          <w:sz w:val="24"/>
          <w:szCs w:val="24"/>
          <w:lang w:val="uk-UA"/>
        </w:rPr>
        <w:t>бсяг фінансування залишається без змін</w:t>
      </w:r>
      <w:r w:rsidR="00375223" w:rsidRPr="00B40314">
        <w:rPr>
          <w:rFonts w:ascii="Times New Roman" w:hAnsi="Times New Roman"/>
          <w:sz w:val="24"/>
          <w:szCs w:val="24"/>
          <w:lang w:val="uk-UA"/>
        </w:rPr>
        <w:t xml:space="preserve"> і становить </w:t>
      </w:r>
      <w:r w:rsidRPr="00B40314">
        <w:rPr>
          <w:rFonts w:ascii="Times New Roman" w:hAnsi="Times New Roman"/>
          <w:sz w:val="24"/>
          <w:szCs w:val="24"/>
          <w:lang w:val="uk-UA"/>
        </w:rPr>
        <w:t>825,5 тис. грн.</w:t>
      </w:r>
    </w:p>
    <w:p w14:paraId="7545D8B7" w14:textId="6D64E6BD" w:rsidR="00D46370" w:rsidRPr="00B40314" w:rsidRDefault="00D46370" w:rsidP="00D46370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B40314">
        <w:rPr>
          <w:rFonts w:ascii="Times New Roman" w:hAnsi="Times New Roman"/>
          <w:sz w:val="24"/>
          <w:szCs w:val="24"/>
          <w:lang w:val="uk-UA"/>
        </w:rPr>
        <w:t>д</w:t>
      </w:r>
      <w:r w:rsidR="00027FBF" w:rsidRPr="00B40314">
        <w:rPr>
          <w:rFonts w:ascii="Times New Roman" w:hAnsi="Times New Roman"/>
          <w:sz w:val="24"/>
          <w:szCs w:val="24"/>
          <w:lang w:val="uk-UA"/>
        </w:rPr>
        <w:t xml:space="preserve">оповнення Додатку до Програми розділом XXI «Утримання та розвиток автомобільних доріг та дорожньої інфраструктури за рахунок коштів місцевого бюджету» з підпунктом 1.1 «Коригування </w:t>
      </w:r>
      <w:proofErr w:type="spellStart"/>
      <w:r w:rsidR="00027FBF" w:rsidRPr="00B40314">
        <w:rPr>
          <w:rFonts w:ascii="Times New Roman" w:hAnsi="Times New Roman"/>
          <w:sz w:val="24"/>
          <w:szCs w:val="24"/>
          <w:lang w:val="uk-UA"/>
        </w:rPr>
        <w:t>про</w:t>
      </w:r>
      <w:r w:rsidR="006B3B3C" w:rsidRPr="00B40314">
        <w:rPr>
          <w:rFonts w:ascii="Times New Roman" w:hAnsi="Times New Roman"/>
          <w:sz w:val="24"/>
          <w:szCs w:val="24"/>
          <w:lang w:val="uk-UA"/>
        </w:rPr>
        <w:t>є</w:t>
      </w:r>
      <w:r w:rsidR="00027FBF" w:rsidRPr="00B40314">
        <w:rPr>
          <w:rFonts w:ascii="Times New Roman" w:hAnsi="Times New Roman"/>
          <w:sz w:val="24"/>
          <w:szCs w:val="24"/>
          <w:lang w:val="uk-UA"/>
        </w:rPr>
        <w:t>ктно</w:t>
      </w:r>
      <w:proofErr w:type="spellEnd"/>
      <w:r w:rsidR="00027FBF" w:rsidRPr="00B40314">
        <w:rPr>
          <w:rFonts w:ascii="Times New Roman" w:hAnsi="Times New Roman"/>
          <w:sz w:val="24"/>
          <w:szCs w:val="24"/>
          <w:lang w:val="uk-UA"/>
        </w:rPr>
        <w:t xml:space="preserve">-кошторисної документації по об’єкту «Нове будівництво мостового переходу через </w:t>
      </w:r>
      <w:proofErr w:type="spellStart"/>
      <w:r w:rsidR="00027FBF" w:rsidRPr="00B40314">
        <w:rPr>
          <w:rFonts w:ascii="Times New Roman" w:hAnsi="Times New Roman"/>
          <w:sz w:val="24"/>
          <w:szCs w:val="24"/>
          <w:lang w:val="uk-UA"/>
        </w:rPr>
        <w:t>р.Сула</w:t>
      </w:r>
      <w:proofErr w:type="spellEnd"/>
      <w:r w:rsidR="00027FBF" w:rsidRPr="00B40314">
        <w:rPr>
          <w:rFonts w:ascii="Times New Roman" w:hAnsi="Times New Roman"/>
          <w:sz w:val="24"/>
          <w:szCs w:val="24"/>
          <w:lang w:val="uk-UA"/>
        </w:rPr>
        <w:t xml:space="preserve"> по </w:t>
      </w:r>
      <w:proofErr w:type="spellStart"/>
      <w:r w:rsidR="00027FBF" w:rsidRPr="00B40314">
        <w:rPr>
          <w:rFonts w:ascii="Times New Roman" w:hAnsi="Times New Roman"/>
          <w:sz w:val="24"/>
          <w:szCs w:val="24"/>
          <w:lang w:val="uk-UA"/>
        </w:rPr>
        <w:t>вул.Полтавській</w:t>
      </w:r>
      <w:proofErr w:type="spellEnd"/>
      <w:r w:rsidR="00027FBF" w:rsidRPr="00B40314">
        <w:rPr>
          <w:rFonts w:ascii="Times New Roman" w:hAnsi="Times New Roman"/>
          <w:sz w:val="24"/>
          <w:szCs w:val="24"/>
          <w:lang w:val="uk-UA"/>
        </w:rPr>
        <w:t xml:space="preserve"> в </w:t>
      </w:r>
      <w:proofErr w:type="spellStart"/>
      <w:r w:rsidR="00027FBF" w:rsidRPr="00B40314">
        <w:rPr>
          <w:rFonts w:ascii="Times New Roman" w:hAnsi="Times New Roman"/>
          <w:sz w:val="24"/>
          <w:szCs w:val="24"/>
          <w:lang w:val="uk-UA"/>
        </w:rPr>
        <w:t>м.Ромни</w:t>
      </w:r>
      <w:proofErr w:type="spellEnd"/>
      <w:r w:rsidR="00027FBF" w:rsidRPr="00B40314">
        <w:rPr>
          <w:rFonts w:ascii="Times New Roman" w:hAnsi="Times New Roman"/>
          <w:sz w:val="24"/>
          <w:szCs w:val="24"/>
          <w:lang w:val="uk-UA"/>
        </w:rPr>
        <w:t xml:space="preserve"> Сумської області</w:t>
      </w:r>
      <w:r w:rsidR="00183E72" w:rsidRPr="00B40314">
        <w:rPr>
          <w:rFonts w:ascii="Times New Roman" w:hAnsi="Times New Roman"/>
          <w:sz w:val="24"/>
          <w:szCs w:val="24"/>
          <w:lang w:val="uk-UA"/>
        </w:rPr>
        <w:t>»</w:t>
      </w:r>
      <w:r w:rsidR="00375223" w:rsidRPr="00B40314">
        <w:rPr>
          <w:rFonts w:ascii="Times New Roman" w:hAnsi="Times New Roman"/>
          <w:sz w:val="24"/>
          <w:szCs w:val="24"/>
          <w:lang w:val="uk-UA"/>
        </w:rPr>
        <w:t>»</w:t>
      </w:r>
      <w:r w:rsidR="00027FBF" w:rsidRPr="00B40314">
        <w:rPr>
          <w:rFonts w:ascii="Times New Roman" w:hAnsi="Times New Roman"/>
          <w:sz w:val="24"/>
          <w:szCs w:val="24"/>
          <w:lang w:val="uk-UA"/>
        </w:rPr>
        <w:t xml:space="preserve"> з обсягом 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фінансування </w:t>
      </w:r>
      <w:r w:rsidR="00F7573F" w:rsidRPr="00B40314">
        <w:rPr>
          <w:rFonts w:ascii="Times New Roman" w:hAnsi="Times New Roman"/>
          <w:sz w:val="24"/>
          <w:szCs w:val="24"/>
          <w:lang w:val="uk-UA"/>
        </w:rPr>
        <w:t>700</w:t>
      </w:r>
      <w:r w:rsidRPr="00B4031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27FBF" w:rsidRPr="00B40314">
        <w:rPr>
          <w:rFonts w:ascii="Times New Roman" w:hAnsi="Times New Roman"/>
          <w:sz w:val="24"/>
          <w:szCs w:val="24"/>
          <w:lang w:val="uk-UA"/>
        </w:rPr>
        <w:t>тис. грн</w:t>
      </w:r>
      <w:r w:rsidR="00375223" w:rsidRPr="00B40314">
        <w:rPr>
          <w:rFonts w:ascii="Times New Roman" w:hAnsi="Times New Roman"/>
          <w:sz w:val="24"/>
          <w:szCs w:val="24"/>
          <w:lang w:val="uk-UA"/>
        </w:rPr>
        <w:t>.</w:t>
      </w:r>
      <w:r w:rsidR="00C10A88">
        <w:rPr>
          <w:rFonts w:ascii="Times New Roman" w:hAnsi="Times New Roman"/>
          <w:sz w:val="24"/>
          <w:szCs w:val="24"/>
          <w:lang w:val="uk-UA"/>
        </w:rPr>
        <w:t>(обласний бюджет).</w:t>
      </w:r>
    </w:p>
    <w:p w14:paraId="1397DE04" w14:textId="77777777" w:rsidR="00EC09DB" w:rsidRPr="00B40314" w:rsidRDefault="00EC09DB" w:rsidP="00181A74">
      <w:pPr>
        <w:spacing w:after="0" w:line="273" w:lineRule="auto"/>
        <w:ind w:right="-144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442D0AE8" w14:textId="77777777" w:rsidR="00EC09DB" w:rsidRPr="00B40314" w:rsidRDefault="00EC09DB" w:rsidP="00181A74">
      <w:pPr>
        <w:spacing w:after="0" w:line="273" w:lineRule="auto"/>
        <w:ind w:right="-144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0F083CC0" w14:textId="77777777" w:rsidR="007248C8" w:rsidRPr="00B40314" w:rsidRDefault="00227D24" w:rsidP="00181A74">
      <w:pPr>
        <w:spacing w:after="0" w:line="273" w:lineRule="auto"/>
        <w:ind w:right="-144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B40314">
        <w:rPr>
          <w:rFonts w:ascii="Times New Roman" w:hAnsi="Times New Roman"/>
          <w:b/>
          <w:bCs/>
          <w:sz w:val="24"/>
          <w:szCs w:val="24"/>
          <w:lang w:val="uk-UA"/>
        </w:rPr>
        <w:t xml:space="preserve">Начальник </w:t>
      </w:r>
      <w:r w:rsidR="007248C8" w:rsidRPr="00B40314">
        <w:rPr>
          <w:rFonts w:ascii="Times New Roman" w:hAnsi="Times New Roman"/>
          <w:b/>
          <w:bCs/>
          <w:sz w:val="24"/>
          <w:szCs w:val="24"/>
          <w:lang w:val="uk-UA"/>
        </w:rPr>
        <w:t xml:space="preserve"> управління </w:t>
      </w:r>
    </w:p>
    <w:p w14:paraId="4A0F5CC1" w14:textId="77777777" w:rsidR="007248C8" w:rsidRPr="00B40314" w:rsidRDefault="007248C8" w:rsidP="00181A74">
      <w:pPr>
        <w:spacing w:after="0" w:line="273" w:lineRule="auto"/>
        <w:ind w:right="-144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B40314">
        <w:rPr>
          <w:rFonts w:ascii="Times New Roman" w:hAnsi="Times New Roman"/>
          <w:b/>
          <w:bCs/>
          <w:sz w:val="24"/>
          <w:szCs w:val="24"/>
          <w:lang w:val="uk-UA"/>
        </w:rPr>
        <w:t xml:space="preserve">житлово-комунального господарства </w:t>
      </w:r>
    </w:p>
    <w:p w14:paraId="4A662B22" w14:textId="77777777" w:rsidR="007248C8" w:rsidRPr="00B40314" w:rsidRDefault="007248C8" w:rsidP="00181A74">
      <w:pPr>
        <w:spacing w:after="0" w:line="273" w:lineRule="auto"/>
        <w:ind w:right="-144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B40314">
        <w:rPr>
          <w:rFonts w:ascii="Times New Roman" w:hAnsi="Times New Roman"/>
          <w:b/>
          <w:bCs/>
          <w:sz w:val="24"/>
          <w:szCs w:val="24"/>
          <w:lang w:val="uk-UA"/>
        </w:rPr>
        <w:t>Роменської міської ради</w:t>
      </w:r>
      <w:r w:rsidR="005A4889" w:rsidRPr="00B40314">
        <w:rPr>
          <w:rFonts w:ascii="Times New Roman" w:hAnsi="Times New Roman"/>
          <w:b/>
          <w:bCs/>
          <w:sz w:val="24"/>
          <w:szCs w:val="24"/>
          <w:lang w:val="uk-UA"/>
        </w:rPr>
        <w:tab/>
      </w:r>
      <w:r w:rsidR="005A4889" w:rsidRPr="00B40314">
        <w:rPr>
          <w:rFonts w:ascii="Times New Roman" w:hAnsi="Times New Roman"/>
          <w:b/>
          <w:bCs/>
          <w:sz w:val="24"/>
          <w:szCs w:val="24"/>
          <w:lang w:val="uk-UA"/>
        </w:rPr>
        <w:tab/>
      </w:r>
      <w:r w:rsidR="005A4889" w:rsidRPr="00B40314">
        <w:rPr>
          <w:rFonts w:ascii="Times New Roman" w:hAnsi="Times New Roman"/>
          <w:b/>
          <w:bCs/>
          <w:sz w:val="24"/>
          <w:szCs w:val="24"/>
          <w:lang w:val="uk-UA"/>
        </w:rPr>
        <w:tab/>
      </w:r>
      <w:r w:rsidR="005A4889" w:rsidRPr="00B40314">
        <w:rPr>
          <w:rFonts w:ascii="Times New Roman" w:hAnsi="Times New Roman"/>
          <w:b/>
          <w:bCs/>
          <w:sz w:val="24"/>
          <w:szCs w:val="24"/>
          <w:lang w:val="uk-UA"/>
        </w:rPr>
        <w:tab/>
      </w:r>
      <w:r w:rsidR="005A4889" w:rsidRPr="00B40314">
        <w:rPr>
          <w:rFonts w:ascii="Times New Roman" w:hAnsi="Times New Roman"/>
          <w:b/>
          <w:bCs/>
          <w:sz w:val="24"/>
          <w:szCs w:val="24"/>
          <w:lang w:val="uk-UA"/>
        </w:rPr>
        <w:tab/>
      </w:r>
      <w:r w:rsidR="005A4889" w:rsidRPr="00B40314">
        <w:rPr>
          <w:rFonts w:ascii="Times New Roman" w:hAnsi="Times New Roman"/>
          <w:b/>
          <w:bCs/>
          <w:sz w:val="24"/>
          <w:szCs w:val="24"/>
          <w:lang w:val="uk-UA"/>
        </w:rPr>
        <w:tab/>
      </w:r>
      <w:r w:rsidR="00227D24" w:rsidRPr="00B40314">
        <w:rPr>
          <w:rFonts w:ascii="Times New Roman" w:hAnsi="Times New Roman"/>
          <w:b/>
          <w:bCs/>
          <w:sz w:val="24"/>
          <w:szCs w:val="24"/>
          <w:lang w:val="uk-UA"/>
        </w:rPr>
        <w:t xml:space="preserve">Олена ГРЕБЕНЮК </w:t>
      </w:r>
    </w:p>
    <w:p w14:paraId="4C919B15" w14:textId="77777777" w:rsidR="00C029BF" w:rsidRPr="00B40314" w:rsidRDefault="00C029BF" w:rsidP="00181A74">
      <w:pPr>
        <w:spacing w:after="0" w:line="273" w:lineRule="auto"/>
        <w:ind w:right="-144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08F74568" w14:textId="77777777" w:rsidR="001A3EC9" w:rsidRPr="00B40314" w:rsidRDefault="001A3EC9" w:rsidP="00181A74">
      <w:pPr>
        <w:spacing w:after="0" w:line="273" w:lineRule="auto"/>
        <w:ind w:right="-144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112E52EB" w14:textId="77777777" w:rsidR="00CF06C2" w:rsidRPr="00B40314" w:rsidRDefault="00CF06C2" w:rsidP="00181A74">
      <w:pPr>
        <w:spacing w:after="0" w:line="273" w:lineRule="auto"/>
        <w:ind w:right="-144"/>
        <w:rPr>
          <w:rFonts w:ascii="Times New Roman" w:hAnsi="Times New Roman"/>
          <w:sz w:val="24"/>
          <w:szCs w:val="24"/>
          <w:lang w:eastAsia="zh-CN"/>
        </w:rPr>
      </w:pPr>
      <w:proofErr w:type="spellStart"/>
      <w:r w:rsidRPr="00B40314">
        <w:rPr>
          <w:rFonts w:ascii="Times New Roman" w:hAnsi="Times New Roman"/>
          <w:b/>
          <w:bCs/>
          <w:sz w:val="24"/>
          <w:szCs w:val="24"/>
          <w:lang w:val="uk-UA" w:eastAsia="zh-CN"/>
        </w:rPr>
        <w:t>Погодже</w:t>
      </w:r>
      <w:proofErr w:type="spellEnd"/>
      <w:r w:rsidRPr="00B40314">
        <w:rPr>
          <w:rFonts w:ascii="Times New Roman" w:hAnsi="Times New Roman"/>
          <w:b/>
          <w:bCs/>
          <w:sz w:val="24"/>
          <w:szCs w:val="24"/>
          <w:lang w:eastAsia="zh-CN"/>
        </w:rPr>
        <w:t>но</w:t>
      </w:r>
    </w:p>
    <w:p w14:paraId="392FB453" w14:textId="77777777" w:rsidR="007942CD" w:rsidRPr="00362D54" w:rsidRDefault="00CF06C2" w:rsidP="00181A74">
      <w:pPr>
        <w:suppressAutoHyphens/>
        <w:spacing w:after="0" w:line="273" w:lineRule="auto"/>
        <w:ind w:right="-144"/>
        <w:rPr>
          <w:rFonts w:ascii="Times New Roman" w:hAnsi="Times New Roman"/>
          <w:b/>
          <w:bCs/>
          <w:sz w:val="24"/>
          <w:szCs w:val="24"/>
          <w:lang w:val="uk-UA" w:eastAsia="zh-CN"/>
        </w:rPr>
      </w:pPr>
      <w:proofErr w:type="spellStart"/>
      <w:r w:rsidRPr="00B40314">
        <w:rPr>
          <w:rFonts w:ascii="Times New Roman" w:hAnsi="Times New Roman"/>
          <w:b/>
          <w:bCs/>
          <w:sz w:val="24"/>
          <w:szCs w:val="24"/>
          <w:lang w:eastAsia="zh-CN"/>
        </w:rPr>
        <w:t>Керуючий</w:t>
      </w:r>
      <w:proofErr w:type="spellEnd"/>
      <w:r w:rsidRPr="00B40314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справами </w:t>
      </w:r>
      <w:proofErr w:type="spellStart"/>
      <w:r w:rsidRPr="00B40314">
        <w:rPr>
          <w:rFonts w:ascii="Times New Roman" w:hAnsi="Times New Roman"/>
          <w:b/>
          <w:bCs/>
          <w:sz w:val="24"/>
          <w:szCs w:val="24"/>
          <w:lang w:eastAsia="zh-CN"/>
        </w:rPr>
        <w:t>виконкому</w:t>
      </w:r>
      <w:proofErr w:type="spellEnd"/>
      <w:r w:rsidR="005A4889" w:rsidRPr="00B40314">
        <w:rPr>
          <w:rFonts w:ascii="Times New Roman" w:hAnsi="Times New Roman"/>
          <w:b/>
          <w:bCs/>
          <w:sz w:val="24"/>
          <w:szCs w:val="24"/>
          <w:lang w:eastAsia="zh-CN"/>
        </w:rPr>
        <w:tab/>
      </w:r>
      <w:r w:rsidR="005A4889" w:rsidRPr="00B40314">
        <w:rPr>
          <w:rFonts w:ascii="Times New Roman" w:hAnsi="Times New Roman"/>
          <w:b/>
          <w:bCs/>
          <w:sz w:val="24"/>
          <w:szCs w:val="24"/>
          <w:lang w:eastAsia="zh-CN"/>
        </w:rPr>
        <w:tab/>
      </w:r>
      <w:r w:rsidR="005A4889" w:rsidRPr="00B40314">
        <w:rPr>
          <w:rFonts w:ascii="Times New Roman" w:hAnsi="Times New Roman"/>
          <w:b/>
          <w:bCs/>
          <w:sz w:val="24"/>
          <w:szCs w:val="24"/>
          <w:lang w:val="uk-UA" w:eastAsia="zh-CN"/>
        </w:rPr>
        <w:tab/>
      </w:r>
      <w:r w:rsidR="005A4889" w:rsidRPr="00B40314">
        <w:rPr>
          <w:rFonts w:ascii="Times New Roman" w:hAnsi="Times New Roman"/>
          <w:b/>
          <w:bCs/>
          <w:sz w:val="24"/>
          <w:szCs w:val="24"/>
          <w:lang w:val="uk-UA" w:eastAsia="zh-CN"/>
        </w:rPr>
        <w:tab/>
      </w:r>
      <w:r w:rsidR="005A4889" w:rsidRPr="00B40314">
        <w:rPr>
          <w:rFonts w:ascii="Times New Roman" w:hAnsi="Times New Roman"/>
          <w:b/>
          <w:bCs/>
          <w:sz w:val="24"/>
          <w:szCs w:val="24"/>
          <w:lang w:val="uk-UA" w:eastAsia="zh-CN"/>
        </w:rPr>
        <w:tab/>
      </w:r>
      <w:proofErr w:type="spellStart"/>
      <w:r w:rsidRPr="00B40314">
        <w:rPr>
          <w:rFonts w:ascii="Times New Roman" w:hAnsi="Times New Roman"/>
          <w:b/>
          <w:bCs/>
          <w:sz w:val="24"/>
          <w:szCs w:val="24"/>
          <w:lang w:eastAsia="zh-CN"/>
        </w:rPr>
        <w:t>Наталія</w:t>
      </w:r>
      <w:proofErr w:type="spellEnd"/>
      <w:r w:rsidRPr="00B40314">
        <w:rPr>
          <w:rFonts w:ascii="Times New Roman" w:hAnsi="Times New Roman"/>
          <w:b/>
          <w:bCs/>
          <w:sz w:val="24"/>
          <w:szCs w:val="24"/>
          <w:lang w:eastAsia="zh-CN"/>
        </w:rPr>
        <w:t xml:space="preserve"> МОСКАЛЕНКО</w:t>
      </w:r>
    </w:p>
    <w:sectPr w:rsidR="007942CD" w:rsidRPr="00362D54" w:rsidSect="003815D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7D0D71" w14:textId="77777777" w:rsidR="0042538F" w:rsidRDefault="0042538F" w:rsidP="00824099">
      <w:pPr>
        <w:spacing w:after="0" w:line="240" w:lineRule="auto"/>
      </w:pPr>
      <w:r>
        <w:separator/>
      </w:r>
    </w:p>
  </w:endnote>
  <w:endnote w:type="continuationSeparator" w:id="0">
    <w:p w14:paraId="094A848E" w14:textId="77777777" w:rsidR="0042538F" w:rsidRDefault="0042538F" w:rsidP="00824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2CD26E" w14:textId="77777777" w:rsidR="0042538F" w:rsidRDefault="0042538F" w:rsidP="00824099">
      <w:pPr>
        <w:spacing w:after="0" w:line="240" w:lineRule="auto"/>
      </w:pPr>
      <w:r>
        <w:separator/>
      </w:r>
    </w:p>
  </w:footnote>
  <w:footnote w:type="continuationSeparator" w:id="0">
    <w:p w14:paraId="082A9BF3" w14:textId="77777777" w:rsidR="0042538F" w:rsidRDefault="0042538F" w:rsidP="008240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F0E87"/>
    <w:multiLevelType w:val="hybridMultilevel"/>
    <w:tmpl w:val="FA821288"/>
    <w:lvl w:ilvl="0" w:tplc="8334E990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CF07A8"/>
    <w:multiLevelType w:val="multilevel"/>
    <w:tmpl w:val="DC44D51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FCB1E71"/>
    <w:multiLevelType w:val="hybridMultilevel"/>
    <w:tmpl w:val="0F96443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B42BA"/>
    <w:multiLevelType w:val="hybridMultilevel"/>
    <w:tmpl w:val="4E42A4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60AB9"/>
    <w:multiLevelType w:val="hybridMultilevel"/>
    <w:tmpl w:val="1A8E1B28"/>
    <w:lvl w:ilvl="0" w:tplc="5DDC5C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15F018B"/>
    <w:multiLevelType w:val="hybridMultilevel"/>
    <w:tmpl w:val="E7DC87D4"/>
    <w:lvl w:ilvl="0" w:tplc="7ED41D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92A67AD"/>
    <w:multiLevelType w:val="hybridMultilevel"/>
    <w:tmpl w:val="87821C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CA070A"/>
    <w:multiLevelType w:val="hybridMultilevel"/>
    <w:tmpl w:val="867605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8C22A0"/>
    <w:multiLevelType w:val="hybridMultilevel"/>
    <w:tmpl w:val="4DBEE4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8"/>
  </w:num>
  <w:num w:numId="6">
    <w:abstractNumId w:val="6"/>
  </w:num>
  <w:num w:numId="7">
    <w:abstractNumId w:val="3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DF"/>
    <w:rsid w:val="000001DF"/>
    <w:rsid w:val="00002D6C"/>
    <w:rsid w:val="00002E0B"/>
    <w:rsid w:val="000037D8"/>
    <w:rsid w:val="0000390F"/>
    <w:rsid w:val="00003C38"/>
    <w:rsid w:val="00006400"/>
    <w:rsid w:val="00006B5A"/>
    <w:rsid w:val="00006E43"/>
    <w:rsid w:val="00010D24"/>
    <w:rsid w:val="0001127C"/>
    <w:rsid w:val="00011285"/>
    <w:rsid w:val="00011367"/>
    <w:rsid w:val="00012BDD"/>
    <w:rsid w:val="000132F5"/>
    <w:rsid w:val="000147F8"/>
    <w:rsid w:val="00015D89"/>
    <w:rsid w:val="0001675D"/>
    <w:rsid w:val="0001782E"/>
    <w:rsid w:val="00020A85"/>
    <w:rsid w:val="00020BFD"/>
    <w:rsid w:val="00023126"/>
    <w:rsid w:val="000244B5"/>
    <w:rsid w:val="000246CC"/>
    <w:rsid w:val="0002619F"/>
    <w:rsid w:val="00027076"/>
    <w:rsid w:val="00027FBF"/>
    <w:rsid w:val="00030916"/>
    <w:rsid w:val="00030BB1"/>
    <w:rsid w:val="0003102E"/>
    <w:rsid w:val="000311AF"/>
    <w:rsid w:val="0003237D"/>
    <w:rsid w:val="0003273E"/>
    <w:rsid w:val="000347A4"/>
    <w:rsid w:val="0003526B"/>
    <w:rsid w:val="00035654"/>
    <w:rsid w:val="00035B47"/>
    <w:rsid w:val="000362B0"/>
    <w:rsid w:val="00036C54"/>
    <w:rsid w:val="000373AF"/>
    <w:rsid w:val="00041748"/>
    <w:rsid w:val="00042252"/>
    <w:rsid w:val="0004331C"/>
    <w:rsid w:val="0004372C"/>
    <w:rsid w:val="00043875"/>
    <w:rsid w:val="0004451C"/>
    <w:rsid w:val="0004486C"/>
    <w:rsid w:val="00046275"/>
    <w:rsid w:val="0004742D"/>
    <w:rsid w:val="0004778F"/>
    <w:rsid w:val="000479F4"/>
    <w:rsid w:val="00050514"/>
    <w:rsid w:val="00050D02"/>
    <w:rsid w:val="00051AAC"/>
    <w:rsid w:val="00052A29"/>
    <w:rsid w:val="00054AD9"/>
    <w:rsid w:val="0005572B"/>
    <w:rsid w:val="00055DE1"/>
    <w:rsid w:val="000564E6"/>
    <w:rsid w:val="000566F3"/>
    <w:rsid w:val="00056E3F"/>
    <w:rsid w:val="00057C43"/>
    <w:rsid w:val="00060041"/>
    <w:rsid w:val="00061807"/>
    <w:rsid w:val="00062294"/>
    <w:rsid w:val="0006312C"/>
    <w:rsid w:val="000635FE"/>
    <w:rsid w:val="00063C11"/>
    <w:rsid w:val="00063E75"/>
    <w:rsid w:val="00063FA2"/>
    <w:rsid w:val="000655E8"/>
    <w:rsid w:val="000668CF"/>
    <w:rsid w:val="00067412"/>
    <w:rsid w:val="00070381"/>
    <w:rsid w:val="00070AE4"/>
    <w:rsid w:val="0007112C"/>
    <w:rsid w:val="0007136D"/>
    <w:rsid w:val="00072467"/>
    <w:rsid w:val="000733E6"/>
    <w:rsid w:val="00073557"/>
    <w:rsid w:val="00073C62"/>
    <w:rsid w:val="0007435E"/>
    <w:rsid w:val="0007460D"/>
    <w:rsid w:val="000747B5"/>
    <w:rsid w:val="00074F10"/>
    <w:rsid w:val="00075A8D"/>
    <w:rsid w:val="00075FAE"/>
    <w:rsid w:val="00076258"/>
    <w:rsid w:val="0007672D"/>
    <w:rsid w:val="00076EA4"/>
    <w:rsid w:val="000773FE"/>
    <w:rsid w:val="000804E2"/>
    <w:rsid w:val="00080AA7"/>
    <w:rsid w:val="0008118B"/>
    <w:rsid w:val="00081824"/>
    <w:rsid w:val="000824FF"/>
    <w:rsid w:val="00083251"/>
    <w:rsid w:val="000837DF"/>
    <w:rsid w:val="000852C0"/>
    <w:rsid w:val="00085C71"/>
    <w:rsid w:val="00086619"/>
    <w:rsid w:val="00086B9C"/>
    <w:rsid w:val="000879B5"/>
    <w:rsid w:val="00087DB7"/>
    <w:rsid w:val="000908EC"/>
    <w:rsid w:val="00091A65"/>
    <w:rsid w:val="00092F4D"/>
    <w:rsid w:val="00093A3D"/>
    <w:rsid w:val="000945D6"/>
    <w:rsid w:val="00094BDD"/>
    <w:rsid w:val="00096CFC"/>
    <w:rsid w:val="00096F39"/>
    <w:rsid w:val="0009783C"/>
    <w:rsid w:val="000A0396"/>
    <w:rsid w:val="000A2A8A"/>
    <w:rsid w:val="000A7172"/>
    <w:rsid w:val="000A7970"/>
    <w:rsid w:val="000A7B09"/>
    <w:rsid w:val="000B0869"/>
    <w:rsid w:val="000B1C73"/>
    <w:rsid w:val="000B1CEB"/>
    <w:rsid w:val="000B242A"/>
    <w:rsid w:val="000B6240"/>
    <w:rsid w:val="000B6360"/>
    <w:rsid w:val="000B6A55"/>
    <w:rsid w:val="000B6C7E"/>
    <w:rsid w:val="000B7418"/>
    <w:rsid w:val="000B79EF"/>
    <w:rsid w:val="000C01ED"/>
    <w:rsid w:val="000C23F9"/>
    <w:rsid w:val="000C31A6"/>
    <w:rsid w:val="000C333C"/>
    <w:rsid w:val="000C384F"/>
    <w:rsid w:val="000C4D92"/>
    <w:rsid w:val="000C5C12"/>
    <w:rsid w:val="000C5F20"/>
    <w:rsid w:val="000C6E94"/>
    <w:rsid w:val="000C7031"/>
    <w:rsid w:val="000C7D22"/>
    <w:rsid w:val="000D03DA"/>
    <w:rsid w:val="000D1CE5"/>
    <w:rsid w:val="000D34C8"/>
    <w:rsid w:val="000D3CBF"/>
    <w:rsid w:val="000D4AAE"/>
    <w:rsid w:val="000D4E6E"/>
    <w:rsid w:val="000D5805"/>
    <w:rsid w:val="000D584A"/>
    <w:rsid w:val="000D71DE"/>
    <w:rsid w:val="000D7EB7"/>
    <w:rsid w:val="000E0643"/>
    <w:rsid w:val="000E0679"/>
    <w:rsid w:val="000E09D4"/>
    <w:rsid w:val="000E0AF9"/>
    <w:rsid w:val="000E0B89"/>
    <w:rsid w:val="000E1CBC"/>
    <w:rsid w:val="000E29F5"/>
    <w:rsid w:val="000E3F74"/>
    <w:rsid w:val="000E43FA"/>
    <w:rsid w:val="000E4CCD"/>
    <w:rsid w:val="000E7D4E"/>
    <w:rsid w:val="000F0F87"/>
    <w:rsid w:val="000F3838"/>
    <w:rsid w:val="000F524A"/>
    <w:rsid w:val="000F60E5"/>
    <w:rsid w:val="000F6765"/>
    <w:rsid w:val="000F6780"/>
    <w:rsid w:val="000F6A58"/>
    <w:rsid w:val="000F74F5"/>
    <w:rsid w:val="000F777D"/>
    <w:rsid w:val="000F7EA7"/>
    <w:rsid w:val="001013B9"/>
    <w:rsid w:val="00101E8C"/>
    <w:rsid w:val="00102256"/>
    <w:rsid w:val="00102434"/>
    <w:rsid w:val="00103493"/>
    <w:rsid w:val="0010441D"/>
    <w:rsid w:val="00104EDD"/>
    <w:rsid w:val="001077AE"/>
    <w:rsid w:val="00113C7E"/>
    <w:rsid w:val="00113DA0"/>
    <w:rsid w:val="00114029"/>
    <w:rsid w:val="001140F6"/>
    <w:rsid w:val="00114432"/>
    <w:rsid w:val="00115857"/>
    <w:rsid w:val="00116063"/>
    <w:rsid w:val="0011662C"/>
    <w:rsid w:val="00116C05"/>
    <w:rsid w:val="001173EB"/>
    <w:rsid w:val="00117F28"/>
    <w:rsid w:val="001201AD"/>
    <w:rsid w:val="00120DAF"/>
    <w:rsid w:val="00121022"/>
    <w:rsid w:val="00122FC3"/>
    <w:rsid w:val="001234F2"/>
    <w:rsid w:val="001239C9"/>
    <w:rsid w:val="00124589"/>
    <w:rsid w:val="00124E3C"/>
    <w:rsid w:val="00124EB8"/>
    <w:rsid w:val="00127788"/>
    <w:rsid w:val="0013030E"/>
    <w:rsid w:val="0013084F"/>
    <w:rsid w:val="00130D00"/>
    <w:rsid w:val="00131F0C"/>
    <w:rsid w:val="00132373"/>
    <w:rsid w:val="0013322C"/>
    <w:rsid w:val="001336C9"/>
    <w:rsid w:val="00134E13"/>
    <w:rsid w:val="001351E9"/>
    <w:rsid w:val="001354F9"/>
    <w:rsid w:val="0013694F"/>
    <w:rsid w:val="00136C5B"/>
    <w:rsid w:val="0014041D"/>
    <w:rsid w:val="001406D6"/>
    <w:rsid w:val="00141321"/>
    <w:rsid w:val="00141FAD"/>
    <w:rsid w:val="001424A0"/>
    <w:rsid w:val="00144588"/>
    <w:rsid w:val="00145F8D"/>
    <w:rsid w:val="00146640"/>
    <w:rsid w:val="00146CAD"/>
    <w:rsid w:val="001477E2"/>
    <w:rsid w:val="00147BC2"/>
    <w:rsid w:val="00150CB9"/>
    <w:rsid w:val="0015171C"/>
    <w:rsid w:val="00152B60"/>
    <w:rsid w:val="001544B0"/>
    <w:rsid w:val="001549E9"/>
    <w:rsid w:val="00154FAA"/>
    <w:rsid w:val="00155DDF"/>
    <w:rsid w:val="00161586"/>
    <w:rsid w:val="0016247B"/>
    <w:rsid w:val="00162681"/>
    <w:rsid w:val="00162A32"/>
    <w:rsid w:val="00162EDE"/>
    <w:rsid w:val="001632A9"/>
    <w:rsid w:val="00164AD1"/>
    <w:rsid w:val="00164FCC"/>
    <w:rsid w:val="00166C0F"/>
    <w:rsid w:val="00167714"/>
    <w:rsid w:val="0017032A"/>
    <w:rsid w:val="00170CA6"/>
    <w:rsid w:val="00171C04"/>
    <w:rsid w:val="0017284D"/>
    <w:rsid w:val="00175500"/>
    <w:rsid w:val="00175EE2"/>
    <w:rsid w:val="0017687D"/>
    <w:rsid w:val="00176DD8"/>
    <w:rsid w:val="00177008"/>
    <w:rsid w:val="00177931"/>
    <w:rsid w:val="00177AD6"/>
    <w:rsid w:val="0018101C"/>
    <w:rsid w:val="00181A74"/>
    <w:rsid w:val="00182147"/>
    <w:rsid w:val="00183E0F"/>
    <w:rsid w:val="00183E72"/>
    <w:rsid w:val="001842FA"/>
    <w:rsid w:val="00184830"/>
    <w:rsid w:val="00185215"/>
    <w:rsid w:val="00186A66"/>
    <w:rsid w:val="001877D4"/>
    <w:rsid w:val="00191261"/>
    <w:rsid w:val="00191425"/>
    <w:rsid w:val="00191C87"/>
    <w:rsid w:val="00192827"/>
    <w:rsid w:val="001930A4"/>
    <w:rsid w:val="00197747"/>
    <w:rsid w:val="001A065D"/>
    <w:rsid w:val="001A1272"/>
    <w:rsid w:val="001A163D"/>
    <w:rsid w:val="001A21F0"/>
    <w:rsid w:val="001A23B1"/>
    <w:rsid w:val="001A35D5"/>
    <w:rsid w:val="001A3B68"/>
    <w:rsid w:val="001A3EC9"/>
    <w:rsid w:val="001A59C6"/>
    <w:rsid w:val="001A7AB6"/>
    <w:rsid w:val="001B13CB"/>
    <w:rsid w:val="001B320B"/>
    <w:rsid w:val="001B3B44"/>
    <w:rsid w:val="001B417A"/>
    <w:rsid w:val="001B477B"/>
    <w:rsid w:val="001C0360"/>
    <w:rsid w:val="001C072D"/>
    <w:rsid w:val="001C2160"/>
    <w:rsid w:val="001C29C1"/>
    <w:rsid w:val="001C2A54"/>
    <w:rsid w:val="001C5BB5"/>
    <w:rsid w:val="001C5DE8"/>
    <w:rsid w:val="001C5FAC"/>
    <w:rsid w:val="001C69FD"/>
    <w:rsid w:val="001C6B0F"/>
    <w:rsid w:val="001D0118"/>
    <w:rsid w:val="001D01C2"/>
    <w:rsid w:val="001D0229"/>
    <w:rsid w:val="001D1468"/>
    <w:rsid w:val="001D3F89"/>
    <w:rsid w:val="001D4198"/>
    <w:rsid w:val="001D4B4D"/>
    <w:rsid w:val="001D5370"/>
    <w:rsid w:val="001E304A"/>
    <w:rsid w:val="001E39E1"/>
    <w:rsid w:val="001E6358"/>
    <w:rsid w:val="001E721A"/>
    <w:rsid w:val="001F0C80"/>
    <w:rsid w:val="001F2116"/>
    <w:rsid w:val="001F29A9"/>
    <w:rsid w:val="001F37A3"/>
    <w:rsid w:val="001F557E"/>
    <w:rsid w:val="0020315F"/>
    <w:rsid w:val="00203525"/>
    <w:rsid w:val="00207350"/>
    <w:rsid w:val="0020771B"/>
    <w:rsid w:val="00211ABD"/>
    <w:rsid w:val="00211E1B"/>
    <w:rsid w:val="002120D1"/>
    <w:rsid w:val="00212E38"/>
    <w:rsid w:val="00216761"/>
    <w:rsid w:val="00217323"/>
    <w:rsid w:val="00220003"/>
    <w:rsid w:val="00220179"/>
    <w:rsid w:val="002204F7"/>
    <w:rsid w:val="002215AE"/>
    <w:rsid w:val="0022175D"/>
    <w:rsid w:val="002223F0"/>
    <w:rsid w:val="002226FC"/>
    <w:rsid w:val="00223172"/>
    <w:rsid w:val="00223480"/>
    <w:rsid w:val="00223541"/>
    <w:rsid w:val="00224E38"/>
    <w:rsid w:val="00225701"/>
    <w:rsid w:val="002258C4"/>
    <w:rsid w:val="00225900"/>
    <w:rsid w:val="0022660E"/>
    <w:rsid w:val="002267DC"/>
    <w:rsid w:val="00227210"/>
    <w:rsid w:val="00227D24"/>
    <w:rsid w:val="00231B22"/>
    <w:rsid w:val="00232819"/>
    <w:rsid w:val="00232DD5"/>
    <w:rsid w:val="0023500E"/>
    <w:rsid w:val="002353A2"/>
    <w:rsid w:val="00235AB6"/>
    <w:rsid w:val="002366FB"/>
    <w:rsid w:val="00237421"/>
    <w:rsid w:val="002400E1"/>
    <w:rsid w:val="00241DBC"/>
    <w:rsid w:val="00242F82"/>
    <w:rsid w:val="002449E2"/>
    <w:rsid w:val="00244A8F"/>
    <w:rsid w:val="00244EC8"/>
    <w:rsid w:val="00245209"/>
    <w:rsid w:val="002459A8"/>
    <w:rsid w:val="00245A85"/>
    <w:rsid w:val="00247486"/>
    <w:rsid w:val="00247E74"/>
    <w:rsid w:val="002500C9"/>
    <w:rsid w:val="0025308E"/>
    <w:rsid w:val="002537EE"/>
    <w:rsid w:val="00253D35"/>
    <w:rsid w:val="002543CB"/>
    <w:rsid w:val="00255437"/>
    <w:rsid w:val="00255D1B"/>
    <w:rsid w:val="00256678"/>
    <w:rsid w:val="00256686"/>
    <w:rsid w:val="0025691F"/>
    <w:rsid w:val="00257A9B"/>
    <w:rsid w:val="002600EC"/>
    <w:rsid w:val="00260827"/>
    <w:rsid w:val="002615DE"/>
    <w:rsid w:val="00263C4B"/>
    <w:rsid w:val="00263C8D"/>
    <w:rsid w:val="0026457A"/>
    <w:rsid w:val="0026525D"/>
    <w:rsid w:val="002659D0"/>
    <w:rsid w:val="00267715"/>
    <w:rsid w:val="00267A61"/>
    <w:rsid w:val="00267EA4"/>
    <w:rsid w:val="00273307"/>
    <w:rsid w:val="00275048"/>
    <w:rsid w:val="00275E5E"/>
    <w:rsid w:val="00276183"/>
    <w:rsid w:val="002765BF"/>
    <w:rsid w:val="00276FDD"/>
    <w:rsid w:val="002779F7"/>
    <w:rsid w:val="00282004"/>
    <w:rsid w:val="00282798"/>
    <w:rsid w:val="00282E14"/>
    <w:rsid w:val="0028300A"/>
    <w:rsid w:val="00283031"/>
    <w:rsid w:val="00283D7C"/>
    <w:rsid w:val="00283E16"/>
    <w:rsid w:val="002840A1"/>
    <w:rsid w:val="00284922"/>
    <w:rsid w:val="00285E35"/>
    <w:rsid w:val="002928D1"/>
    <w:rsid w:val="00293010"/>
    <w:rsid w:val="00293189"/>
    <w:rsid w:val="00293EBB"/>
    <w:rsid w:val="00297305"/>
    <w:rsid w:val="002A0C06"/>
    <w:rsid w:val="002A128D"/>
    <w:rsid w:val="002A133D"/>
    <w:rsid w:val="002A1457"/>
    <w:rsid w:val="002A2CAA"/>
    <w:rsid w:val="002A2DD1"/>
    <w:rsid w:val="002A379E"/>
    <w:rsid w:val="002A3979"/>
    <w:rsid w:val="002A3B6A"/>
    <w:rsid w:val="002A3BD6"/>
    <w:rsid w:val="002A4DF2"/>
    <w:rsid w:val="002A5800"/>
    <w:rsid w:val="002A784E"/>
    <w:rsid w:val="002B03DA"/>
    <w:rsid w:val="002B07B2"/>
    <w:rsid w:val="002B0C66"/>
    <w:rsid w:val="002B19CB"/>
    <w:rsid w:val="002B221C"/>
    <w:rsid w:val="002B45CC"/>
    <w:rsid w:val="002B612D"/>
    <w:rsid w:val="002B6332"/>
    <w:rsid w:val="002B695A"/>
    <w:rsid w:val="002B76D3"/>
    <w:rsid w:val="002C036D"/>
    <w:rsid w:val="002C07FE"/>
    <w:rsid w:val="002C0E13"/>
    <w:rsid w:val="002C100C"/>
    <w:rsid w:val="002C200D"/>
    <w:rsid w:val="002C5334"/>
    <w:rsid w:val="002C5D15"/>
    <w:rsid w:val="002C5D41"/>
    <w:rsid w:val="002C5EC4"/>
    <w:rsid w:val="002C6278"/>
    <w:rsid w:val="002C6CFF"/>
    <w:rsid w:val="002C6E4B"/>
    <w:rsid w:val="002C727C"/>
    <w:rsid w:val="002C7627"/>
    <w:rsid w:val="002C7E1A"/>
    <w:rsid w:val="002D3F29"/>
    <w:rsid w:val="002D46B6"/>
    <w:rsid w:val="002D58E8"/>
    <w:rsid w:val="002D5EE3"/>
    <w:rsid w:val="002D6064"/>
    <w:rsid w:val="002D62DD"/>
    <w:rsid w:val="002D69FF"/>
    <w:rsid w:val="002E1489"/>
    <w:rsid w:val="002E26CC"/>
    <w:rsid w:val="002E37F3"/>
    <w:rsid w:val="002E3DEB"/>
    <w:rsid w:val="002E4231"/>
    <w:rsid w:val="002E461B"/>
    <w:rsid w:val="002E4D48"/>
    <w:rsid w:val="002E619B"/>
    <w:rsid w:val="002E7BEC"/>
    <w:rsid w:val="002F101C"/>
    <w:rsid w:val="002F1981"/>
    <w:rsid w:val="002F4173"/>
    <w:rsid w:val="002F44D8"/>
    <w:rsid w:val="002F4651"/>
    <w:rsid w:val="002F4703"/>
    <w:rsid w:val="002F4962"/>
    <w:rsid w:val="002F4B52"/>
    <w:rsid w:val="002F5251"/>
    <w:rsid w:val="002F5514"/>
    <w:rsid w:val="002F5B01"/>
    <w:rsid w:val="002F5D6B"/>
    <w:rsid w:val="002F6DD4"/>
    <w:rsid w:val="002F7849"/>
    <w:rsid w:val="00304FE3"/>
    <w:rsid w:val="00306A06"/>
    <w:rsid w:val="003112F8"/>
    <w:rsid w:val="003118D8"/>
    <w:rsid w:val="00312EA8"/>
    <w:rsid w:val="00313169"/>
    <w:rsid w:val="00313F8A"/>
    <w:rsid w:val="0031561F"/>
    <w:rsid w:val="00315D51"/>
    <w:rsid w:val="00317BFA"/>
    <w:rsid w:val="00317D4E"/>
    <w:rsid w:val="00320232"/>
    <w:rsid w:val="00320A0C"/>
    <w:rsid w:val="003225AE"/>
    <w:rsid w:val="0032353C"/>
    <w:rsid w:val="00323DD3"/>
    <w:rsid w:val="00325290"/>
    <w:rsid w:val="0032631D"/>
    <w:rsid w:val="00326F90"/>
    <w:rsid w:val="00327203"/>
    <w:rsid w:val="00330C9F"/>
    <w:rsid w:val="00331EB9"/>
    <w:rsid w:val="00332BDF"/>
    <w:rsid w:val="00332D15"/>
    <w:rsid w:val="00334A81"/>
    <w:rsid w:val="00334AC3"/>
    <w:rsid w:val="00335BA3"/>
    <w:rsid w:val="00336537"/>
    <w:rsid w:val="00341A22"/>
    <w:rsid w:val="00341E23"/>
    <w:rsid w:val="00343AD8"/>
    <w:rsid w:val="00343F41"/>
    <w:rsid w:val="00343F95"/>
    <w:rsid w:val="0034406F"/>
    <w:rsid w:val="00344830"/>
    <w:rsid w:val="0034619D"/>
    <w:rsid w:val="003461F8"/>
    <w:rsid w:val="003464E0"/>
    <w:rsid w:val="003466CB"/>
    <w:rsid w:val="003478CF"/>
    <w:rsid w:val="0035023D"/>
    <w:rsid w:val="0035150E"/>
    <w:rsid w:val="00353260"/>
    <w:rsid w:val="00353575"/>
    <w:rsid w:val="00353EB5"/>
    <w:rsid w:val="0035506D"/>
    <w:rsid w:val="0035569A"/>
    <w:rsid w:val="003556AD"/>
    <w:rsid w:val="00355E14"/>
    <w:rsid w:val="003562B2"/>
    <w:rsid w:val="00356EFC"/>
    <w:rsid w:val="00357E79"/>
    <w:rsid w:val="00362D54"/>
    <w:rsid w:val="00362EB4"/>
    <w:rsid w:val="003633D0"/>
    <w:rsid w:val="00364829"/>
    <w:rsid w:val="00366105"/>
    <w:rsid w:val="0036613E"/>
    <w:rsid w:val="003678D2"/>
    <w:rsid w:val="00367B65"/>
    <w:rsid w:val="003704AF"/>
    <w:rsid w:val="0037175E"/>
    <w:rsid w:val="00371C5B"/>
    <w:rsid w:val="0037222F"/>
    <w:rsid w:val="003727E4"/>
    <w:rsid w:val="00373356"/>
    <w:rsid w:val="00373627"/>
    <w:rsid w:val="0037397B"/>
    <w:rsid w:val="00373F49"/>
    <w:rsid w:val="00375223"/>
    <w:rsid w:val="003761B9"/>
    <w:rsid w:val="00377786"/>
    <w:rsid w:val="00377D7F"/>
    <w:rsid w:val="003815DF"/>
    <w:rsid w:val="0038379B"/>
    <w:rsid w:val="00385ED3"/>
    <w:rsid w:val="003860D3"/>
    <w:rsid w:val="00387874"/>
    <w:rsid w:val="00390965"/>
    <w:rsid w:val="00390E65"/>
    <w:rsid w:val="003926A6"/>
    <w:rsid w:val="003929B7"/>
    <w:rsid w:val="00392D34"/>
    <w:rsid w:val="003933A7"/>
    <w:rsid w:val="003937DD"/>
    <w:rsid w:val="003961C4"/>
    <w:rsid w:val="00396B49"/>
    <w:rsid w:val="003A0416"/>
    <w:rsid w:val="003A501A"/>
    <w:rsid w:val="003A526D"/>
    <w:rsid w:val="003A6C3E"/>
    <w:rsid w:val="003A720C"/>
    <w:rsid w:val="003A7487"/>
    <w:rsid w:val="003A750E"/>
    <w:rsid w:val="003B3725"/>
    <w:rsid w:val="003B41C3"/>
    <w:rsid w:val="003B4DE7"/>
    <w:rsid w:val="003B5989"/>
    <w:rsid w:val="003B5AF1"/>
    <w:rsid w:val="003B5C80"/>
    <w:rsid w:val="003B6119"/>
    <w:rsid w:val="003B6ACD"/>
    <w:rsid w:val="003B6DAA"/>
    <w:rsid w:val="003B7B46"/>
    <w:rsid w:val="003C0C46"/>
    <w:rsid w:val="003C38C4"/>
    <w:rsid w:val="003C3D17"/>
    <w:rsid w:val="003D0E15"/>
    <w:rsid w:val="003D190C"/>
    <w:rsid w:val="003D1BDB"/>
    <w:rsid w:val="003D1CC1"/>
    <w:rsid w:val="003D1E5F"/>
    <w:rsid w:val="003D3424"/>
    <w:rsid w:val="003D5818"/>
    <w:rsid w:val="003D58B8"/>
    <w:rsid w:val="003D6355"/>
    <w:rsid w:val="003E01AA"/>
    <w:rsid w:val="003E1754"/>
    <w:rsid w:val="003E1E9D"/>
    <w:rsid w:val="003E253C"/>
    <w:rsid w:val="003E28F9"/>
    <w:rsid w:val="003E45D5"/>
    <w:rsid w:val="003E4818"/>
    <w:rsid w:val="003E56C8"/>
    <w:rsid w:val="003E7368"/>
    <w:rsid w:val="003F1F3B"/>
    <w:rsid w:val="003F24F4"/>
    <w:rsid w:val="003F2945"/>
    <w:rsid w:val="003F52CE"/>
    <w:rsid w:val="003F6D27"/>
    <w:rsid w:val="003F7952"/>
    <w:rsid w:val="0040016E"/>
    <w:rsid w:val="00400244"/>
    <w:rsid w:val="00401A79"/>
    <w:rsid w:val="00404A51"/>
    <w:rsid w:val="0040740F"/>
    <w:rsid w:val="00411B49"/>
    <w:rsid w:val="00411DAE"/>
    <w:rsid w:val="00412313"/>
    <w:rsid w:val="004129D3"/>
    <w:rsid w:val="004130D1"/>
    <w:rsid w:val="00413539"/>
    <w:rsid w:val="00413DE1"/>
    <w:rsid w:val="00415983"/>
    <w:rsid w:val="00416B9E"/>
    <w:rsid w:val="00416F64"/>
    <w:rsid w:val="00417691"/>
    <w:rsid w:val="00420C54"/>
    <w:rsid w:val="00420CD5"/>
    <w:rsid w:val="00420EC7"/>
    <w:rsid w:val="0042174B"/>
    <w:rsid w:val="00423469"/>
    <w:rsid w:val="0042367E"/>
    <w:rsid w:val="00423C52"/>
    <w:rsid w:val="0042424B"/>
    <w:rsid w:val="0042538F"/>
    <w:rsid w:val="00426436"/>
    <w:rsid w:val="00426555"/>
    <w:rsid w:val="00430487"/>
    <w:rsid w:val="00431D3D"/>
    <w:rsid w:val="00432B78"/>
    <w:rsid w:val="004349D3"/>
    <w:rsid w:val="00435168"/>
    <w:rsid w:val="00437B47"/>
    <w:rsid w:val="00440D29"/>
    <w:rsid w:val="004416F8"/>
    <w:rsid w:val="00441758"/>
    <w:rsid w:val="00441DE8"/>
    <w:rsid w:val="004426D4"/>
    <w:rsid w:val="00442BE8"/>
    <w:rsid w:val="00442D24"/>
    <w:rsid w:val="00443451"/>
    <w:rsid w:val="00445E24"/>
    <w:rsid w:val="00446063"/>
    <w:rsid w:val="004512A2"/>
    <w:rsid w:val="004514F5"/>
    <w:rsid w:val="00452091"/>
    <w:rsid w:val="0045243A"/>
    <w:rsid w:val="00452891"/>
    <w:rsid w:val="00456BC1"/>
    <w:rsid w:val="00456EEA"/>
    <w:rsid w:val="004579E4"/>
    <w:rsid w:val="0046106B"/>
    <w:rsid w:val="0046427E"/>
    <w:rsid w:val="00464CA3"/>
    <w:rsid w:val="0046516E"/>
    <w:rsid w:val="004654BA"/>
    <w:rsid w:val="00465D63"/>
    <w:rsid w:val="004666C4"/>
    <w:rsid w:val="004679EA"/>
    <w:rsid w:val="00467E5F"/>
    <w:rsid w:val="0047127D"/>
    <w:rsid w:val="00471449"/>
    <w:rsid w:val="004716B1"/>
    <w:rsid w:val="00471AD3"/>
    <w:rsid w:val="00473FE2"/>
    <w:rsid w:val="00475D9F"/>
    <w:rsid w:val="0047633B"/>
    <w:rsid w:val="00480A75"/>
    <w:rsid w:val="00480D6F"/>
    <w:rsid w:val="00480D7A"/>
    <w:rsid w:val="004820F7"/>
    <w:rsid w:val="00482A10"/>
    <w:rsid w:val="00483115"/>
    <w:rsid w:val="00483D7E"/>
    <w:rsid w:val="00483F46"/>
    <w:rsid w:val="0048557D"/>
    <w:rsid w:val="004906B5"/>
    <w:rsid w:val="00490E2B"/>
    <w:rsid w:val="00491637"/>
    <w:rsid w:val="00492035"/>
    <w:rsid w:val="00492696"/>
    <w:rsid w:val="00492781"/>
    <w:rsid w:val="00492BAF"/>
    <w:rsid w:val="00492FE0"/>
    <w:rsid w:val="00493AB1"/>
    <w:rsid w:val="00493C33"/>
    <w:rsid w:val="00493D31"/>
    <w:rsid w:val="00494C0B"/>
    <w:rsid w:val="0049603F"/>
    <w:rsid w:val="0049623E"/>
    <w:rsid w:val="004A107A"/>
    <w:rsid w:val="004A11FE"/>
    <w:rsid w:val="004A1BEC"/>
    <w:rsid w:val="004A1F20"/>
    <w:rsid w:val="004A2223"/>
    <w:rsid w:val="004A236C"/>
    <w:rsid w:val="004A27F0"/>
    <w:rsid w:val="004A2814"/>
    <w:rsid w:val="004A31C1"/>
    <w:rsid w:val="004B19EF"/>
    <w:rsid w:val="004B2072"/>
    <w:rsid w:val="004B4124"/>
    <w:rsid w:val="004B5D69"/>
    <w:rsid w:val="004B6731"/>
    <w:rsid w:val="004C13B6"/>
    <w:rsid w:val="004C20BB"/>
    <w:rsid w:val="004C24C7"/>
    <w:rsid w:val="004C3F3E"/>
    <w:rsid w:val="004C3F46"/>
    <w:rsid w:val="004C4B27"/>
    <w:rsid w:val="004C548F"/>
    <w:rsid w:val="004C56B2"/>
    <w:rsid w:val="004C65D9"/>
    <w:rsid w:val="004C68B8"/>
    <w:rsid w:val="004C6EB8"/>
    <w:rsid w:val="004D006C"/>
    <w:rsid w:val="004D1611"/>
    <w:rsid w:val="004D403B"/>
    <w:rsid w:val="004D53D7"/>
    <w:rsid w:val="004D5C2A"/>
    <w:rsid w:val="004D6566"/>
    <w:rsid w:val="004D7E1A"/>
    <w:rsid w:val="004E1BE8"/>
    <w:rsid w:val="004E382C"/>
    <w:rsid w:val="004E49A4"/>
    <w:rsid w:val="004E658C"/>
    <w:rsid w:val="004E685D"/>
    <w:rsid w:val="004E68F8"/>
    <w:rsid w:val="004F0236"/>
    <w:rsid w:val="004F0E8B"/>
    <w:rsid w:val="004F1B94"/>
    <w:rsid w:val="004F3F9B"/>
    <w:rsid w:val="004F5A19"/>
    <w:rsid w:val="004F5B6C"/>
    <w:rsid w:val="004F60DB"/>
    <w:rsid w:val="004F61F8"/>
    <w:rsid w:val="004F67BB"/>
    <w:rsid w:val="004F6A07"/>
    <w:rsid w:val="004F7222"/>
    <w:rsid w:val="004F7778"/>
    <w:rsid w:val="005001DA"/>
    <w:rsid w:val="00500226"/>
    <w:rsid w:val="005003F5"/>
    <w:rsid w:val="00500577"/>
    <w:rsid w:val="005011DE"/>
    <w:rsid w:val="0050238A"/>
    <w:rsid w:val="0050358F"/>
    <w:rsid w:val="00503E08"/>
    <w:rsid w:val="00505A50"/>
    <w:rsid w:val="00505DE9"/>
    <w:rsid w:val="005103E5"/>
    <w:rsid w:val="005111B7"/>
    <w:rsid w:val="00513C6E"/>
    <w:rsid w:val="00513C87"/>
    <w:rsid w:val="00513EE1"/>
    <w:rsid w:val="00514A07"/>
    <w:rsid w:val="00514B00"/>
    <w:rsid w:val="00515BF7"/>
    <w:rsid w:val="005160F9"/>
    <w:rsid w:val="00516B4E"/>
    <w:rsid w:val="00520884"/>
    <w:rsid w:val="005231B7"/>
    <w:rsid w:val="00523352"/>
    <w:rsid w:val="0052402B"/>
    <w:rsid w:val="005245CD"/>
    <w:rsid w:val="005261FF"/>
    <w:rsid w:val="005308D2"/>
    <w:rsid w:val="005314BD"/>
    <w:rsid w:val="005340D1"/>
    <w:rsid w:val="005348AE"/>
    <w:rsid w:val="00534D19"/>
    <w:rsid w:val="00536009"/>
    <w:rsid w:val="005402A9"/>
    <w:rsid w:val="0054189D"/>
    <w:rsid w:val="00541AC0"/>
    <w:rsid w:val="0054220B"/>
    <w:rsid w:val="00542790"/>
    <w:rsid w:val="0054465B"/>
    <w:rsid w:val="0054473D"/>
    <w:rsid w:val="00544A92"/>
    <w:rsid w:val="00546557"/>
    <w:rsid w:val="005471CC"/>
    <w:rsid w:val="005473AE"/>
    <w:rsid w:val="00553321"/>
    <w:rsid w:val="00553D3E"/>
    <w:rsid w:val="00553F76"/>
    <w:rsid w:val="005541F7"/>
    <w:rsid w:val="0055421A"/>
    <w:rsid w:val="00554FED"/>
    <w:rsid w:val="00555008"/>
    <w:rsid w:val="0055596D"/>
    <w:rsid w:val="005560B2"/>
    <w:rsid w:val="00556AF0"/>
    <w:rsid w:val="00556C5F"/>
    <w:rsid w:val="005573A3"/>
    <w:rsid w:val="005578F2"/>
    <w:rsid w:val="00560A60"/>
    <w:rsid w:val="00560E1E"/>
    <w:rsid w:val="00561222"/>
    <w:rsid w:val="00561CFD"/>
    <w:rsid w:val="005620F2"/>
    <w:rsid w:val="00562FCA"/>
    <w:rsid w:val="0056395E"/>
    <w:rsid w:val="00563E58"/>
    <w:rsid w:val="00563ECB"/>
    <w:rsid w:val="0056651B"/>
    <w:rsid w:val="00566E40"/>
    <w:rsid w:val="00567291"/>
    <w:rsid w:val="005673A1"/>
    <w:rsid w:val="00567C18"/>
    <w:rsid w:val="005706F4"/>
    <w:rsid w:val="00570DFC"/>
    <w:rsid w:val="00570F67"/>
    <w:rsid w:val="00571CEC"/>
    <w:rsid w:val="00571E87"/>
    <w:rsid w:val="00571EA3"/>
    <w:rsid w:val="0057352F"/>
    <w:rsid w:val="005737C9"/>
    <w:rsid w:val="00574319"/>
    <w:rsid w:val="00574E90"/>
    <w:rsid w:val="0057522F"/>
    <w:rsid w:val="005761CF"/>
    <w:rsid w:val="005763D1"/>
    <w:rsid w:val="00576DD8"/>
    <w:rsid w:val="00577647"/>
    <w:rsid w:val="005777A7"/>
    <w:rsid w:val="00577BC6"/>
    <w:rsid w:val="00577FE9"/>
    <w:rsid w:val="00580E9B"/>
    <w:rsid w:val="0058151D"/>
    <w:rsid w:val="00581922"/>
    <w:rsid w:val="005825A1"/>
    <w:rsid w:val="00582DC8"/>
    <w:rsid w:val="00584F97"/>
    <w:rsid w:val="00585F4D"/>
    <w:rsid w:val="00586D20"/>
    <w:rsid w:val="0058713B"/>
    <w:rsid w:val="00593648"/>
    <w:rsid w:val="00593709"/>
    <w:rsid w:val="00593F8F"/>
    <w:rsid w:val="00595C92"/>
    <w:rsid w:val="005961DF"/>
    <w:rsid w:val="005A05F5"/>
    <w:rsid w:val="005A0BF8"/>
    <w:rsid w:val="005A1220"/>
    <w:rsid w:val="005A14B8"/>
    <w:rsid w:val="005A155D"/>
    <w:rsid w:val="005A2A23"/>
    <w:rsid w:val="005A32A2"/>
    <w:rsid w:val="005A3CD1"/>
    <w:rsid w:val="005A3E02"/>
    <w:rsid w:val="005A4889"/>
    <w:rsid w:val="005A4D13"/>
    <w:rsid w:val="005A5165"/>
    <w:rsid w:val="005A566C"/>
    <w:rsid w:val="005A65D7"/>
    <w:rsid w:val="005A72F4"/>
    <w:rsid w:val="005A7383"/>
    <w:rsid w:val="005B0862"/>
    <w:rsid w:val="005B0BE6"/>
    <w:rsid w:val="005B0DC8"/>
    <w:rsid w:val="005B0E08"/>
    <w:rsid w:val="005B1307"/>
    <w:rsid w:val="005B14F4"/>
    <w:rsid w:val="005B1B39"/>
    <w:rsid w:val="005B3D2C"/>
    <w:rsid w:val="005B4460"/>
    <w:rsid w:val="005B476A"/>
    <w:rsid w:val="005B58D3"/>
    <w:rsid w:val="005B62C0"/>
    <w:rsid w:val="005C29F6"/>
    <w:rsid w:val="005C3314"/>
    <w:rsid w:val="005C3CDE"/>
    <w:rsid w:val="005C4325"/>
    <w:rsid w:val="005C4328"/>
    <w:rsid w:val="005C477B"/>
    <w:rsid w:val="005C4BF6"/>
    <w:rsid w:val="005C6418"/>
    <w:rsid w:val="005C6E33"/>
    <w:rsid w:val="005D121F"/>
    <w:rsid w:val="005D2577"/>
    <w:rsid w:val="005D25FD"/>
    <w:rsid w:val="005D26ED"/>
    <w:rsid w:val="005D3158"/>
    <w:rsid w:val="005D53B0"/>
    <w:rsid w:val="005D5818"/>
    <w:rsid w:val="005D5FB0"/>
    <w:rsid w:val="005E3307"/>
    <w:rsid w:val="005E3704"/>
    <w:rsid w:val="005E3A70"/>
    <w:rsid w:val="005E3DAF"/>
    <w:rsid w:val="005E57D2"/>
    <w:rsid w:val="005E71B0"/>
    <w:rsid w:val="005E75A5"/>
    <w:rsid w:val="005F0F8A"/>
    <w:rsid w:val="005F1881"/>
    <w:rsid w:val="005F2340"/>
    <w:rsid w:val="005F359A"/>
    <w:rsid w:val="005F66C4"/>
    <w:rsid w:val="005F68F8"/>
    <w:rsid w:val="005F71C0"/>
    <w:rsid w:val="005F7779"/>
    <w:rsid w:val="006003C1"/>
    <w:rsid w:val="00600549"/>
    <w:rsid w:val="00600C4B"/>
    <w:rsid w:val="00601778"/>
    <w:rsid w:val="00602D88"/>
    <w:rsid w:val="00603168"/>
    <w:rsid w:val="006038D5"/>
    <w:rsid w:val="00603F12"/>
    <w:rsid w:val="00605424"/>
    <w:rsid w:val="0060683A"/>
    <w:rsid w:val="006074EF"/>
    <w:rsid w:val="006115EA"/>
    <w:rsid w:val="00613A18"/>
    <w:rsid w:val="00613F40"/>
    <w:rsid w:val="006145AB"/>
    <w:rsid w:val="00614B0B"/>
    <w:rsid w:val="006169D7"/>
    <w:rsid w:val="00620113"/>
    <w:rsid w:val="00620422"/>
    <w:rsid w:val="006208C2"/>
    <w:rsid w:val="006209BE"/>
    <w:rsid w:val="00620B57"/>
    <w:rsid w:val="00621F08"/>
    <w:rsid w:val="00622E9C"/>
    <w:rsid w:val="006239F3"/>
    <w:rsid w:val="00623AB7"/>
    <w:rsid w:val="00623E95"/>
    <w:rsid w:val="00624C4D"/>
    <w:rsid w:val="00630A80"/>
    <w:rsid w:val="0063135E"/>
    <w:rsid w:val="00632CEF"/>
    <w:rsid w:val="00632F0C"/>
    <w:rsid w:val="00633483"/>
    <w:rsid w:val="00633EB2"/>
    <w:rsid w:val="00634774"/>
    <w:rsid w:val="006362F3"/>
    <w:rsid w:val="00636684"/>
    <w:rsid w:val="00637535"/>
    <w:rsid w:val="00637D17"/>
    <w:rsid w:val="00640858"/>
    <w:rsid w:val="006410E7"/>
    <w:rsid w:val="006416CB"/>
    <w:rsid w:val="00643571"/>
    <w:rsid w:val="006438D0"/>
    <w:rsid w:val="00643F3A"/>
    <w:rsid w:val="006441C9"/>
    <w:rsid w:val="006454F4"/>
    <w:rsid w:val="00647113"/>
    <w:rsid w:val="00647E4A"/>
    <w:rsid w:val="006508C2"/>
    <w:rsid w:val="00652F7D"/>
    <w:rsid w:val="0065310F"/>
    <w:rsid w:val="00654CA0"/>
    <w:rsid w:val="006556C7"/>
    <w:rsid w:val="0065747C"/>
    <w:rsid w:val="00660152"/>
    <w:rsid w:val="006605D5"/>
    <w:rsid w:val="006627C5"/>
    <w:rsid w:val="00662953"/>
    <w:rsid w:val="00663358"/>
    <w:rsid w:val="00663414"/>
    <w:rsid w:val="00663E45"/>
    <w:rsid w:val="0066446F"/>
    <w:rsid w:val="006652ED"/>
    <w:rsid w:val="00666BC7"/>
    <w:rsid w:val="00667977"/>
    <w:rsid w:val="00667A86"/>
    <w:rsid w:val="006705A9"/>
    <w:rsid w:val="006705EF"/>
    <w:rsid w:val="00672CC3"/>
    <w:rsid w:val="0067378F"/>
    <w:rsid w:val="0067442F"/>
    <w:rsid w:val="00675476"/>
    <w:rsid w:val="00675A5B"/>
    <w:rsid w:val="00677289"/>
    <w:rsid w:val="0068112F"/>
    <w:rsid w:val="0068175C"/>
    <w:rsid w:val="00681BBF"/>
    <w:rsid w:val="00682039"/>
    <w:rsid w:val="0068502A"/>
    <w:rsid w:val="00685039"/>
    <w:rsid w:val="00686675"/>
    <w:rsid w:val="00687A41"/>
    <w:rsid w:val="00690364"/>
    <w:rsid w:val="00690925"/>
    <w:rsid w:val="00693F5F"/>
    <w:rsid w:val="0069576F"/>
    <w:rsid w:val="0069590D"/>
    <w:rsid w:val="00695B25"/>
    <w:rsid w:val="00696682"/>
    <w:rsid w:val="0069675A"/>
    <w:rsid w:val="00696C2F"/>
    <w:rsid w:val="00696C37"/>
    <w:rsid w:val="006A1DDF"/>
    <w:rsid w:val="006A2402"/>
    <w:rsid w:val="006A44E9"/>
    <w:rsid w:val="006A4907"/>
    <w:rsid w:val="006A511A"/>
    <w:rsid w:val="006A6A6A"/>
    <w:rsid w:val="006B0076"/>
    <w:rsid w:val="006B030F"/>
    <w:rsid w:val="006B0E60"/>
    <w:rsid w:val="006B10CA"/>
    <w:rsid w:val="006B11AA"/>
    <w:rsid w:val="006B147A"/>
    <w:rsid w:val="006B15EB"/>
    <w:rsid w:val="006B1732"/>
    <w:rsid w:val="006B1B03"/>
    <w:rsid w:val="006B2753"/>
    <w:rsid w:val="006B277B"/>
    <w:rsid w:val="006B2CB3"/>
    <w:rsid w:val="006B3B3C"/>
    <w:rsid w:val="006B4B58"/>
    <w:rsid w:val="006B4EE2"/>
    <w:rsid w:val="006B6B25"/>
    <w:rsid w:val="006B7454"/>
    <w:rsid w:val="006B75A5"/>
    <w:rsid w:val="006B7B91"/>
    <w:rsid w:val="006C02EB"/>
    <w:rsid w:val="006C0E60"/>
    <w:rsid w:val="006C164D"/>
    <w:rsid w:val="006C1800"/>
    <w:rsid w:val="006C1B2A"/>
    <w:rsid w:val="006C1E84"/>
    <w:rsid w:val="006C5C87"/>
    <w:rsid w:val="006C5F20"/>
    <w:rsid w:val="006C6119"/>
    <w:rsid w:val="006C61A5"/>
    <w:rsid w:val="006C72D0"/>
    <w:rsid w:val="006D0580"/>
    <w:rsid w:val="006D0A7F"/>
    <w:rsid w:val="006D0E86"/>
    <w:rsid w:val="006D1338"/>
    <w:rsid w:val="006D1B75"/>
    <w:rsid w:val="006D1BBA"/>
    <w:rsid w:val="006D4969"/>
    <w:rsid w:val="006D4F92"/>
    <w:rsid w:val="006D64F0"/>
    <w:rsid w:val="006D76C3"/>
    <w:rsid w:val="006E016D"/>
    <w:rsid w:val="006E0A46"/>
    <w:rsid w:val="006E11C9"/>
    <w:rsid w:val="006E1A3C"/>
    <w:rsid w:val="006E21DA"/>
    <w:rsid w:val="006E3B23"/>
    <w:rsid w:val="006E3D3D"/>
    <w:rsid w:val="006E4213"/>
    <w:rsid w:val="006E427D"/>
    <w:rsid w:val="006E4934"/>
    <w:rsid w:val="006E49D8"/>
    <w:rsid w:val="006E6E5C"/>
    <w:rsid w:val="006E7E40"/>
    <w:rsid w:val="006F05DC"/>
    <w:rsid w:val="006F0A06"/>
    <w:rsid w:val="006F119E"/>
    <w:rsid w:val="006F152D"/>
    <w:rsid w:val="006F1734"/>
    <w:rsid w:val="006F1BB3"/>
    <w:rsid w:val="006F2351"/>
    <w:rsid w:val="006F2FCB"/>
    <w:rsid w:val="006F3500"/>
    <w:rsid w:val="006F440A"/>
    <w:rsid w:val="006F4436"/>
    <w:rsid w:val="006F55C1"/>
    <w:rsid w:val="006F6420"/>
    <w:rsid w:val="006F695A"/>
    <w:rsid w:val="006F7428"/>
    <w:rsid w:val="006F79AF"/>
    <w:rsid w:val="007008BB"/>
    <w:rsid w:val="00701DA9"/>
    <w:rsid w:val="00705A2B"/>
    <w:rsid w:val="0070692C"/>
    <w:rsid w:val="00712553"/>
    <w:rsid w:val="007132CA"/>
    <w:rsid w:val="00713913"/>
    <w:rsid w:val="00714475"/>
    <w:rsid w:val="00715997"/>
    <w:rsid w:val="00715C89"/>
    <w:rsid w:val="00715CD5"/>
    <w:rsid w:val="007162F4"/>
    <w:rsid w:val="007213ED"/>
    <w:rsid w:val="00721B49"/>
    <w:rsid w:val="00722477"/>
    <w:rsid w:val="00722F7F"/>
    <w:rsid w:val="007232C8"/>
    <w:rsid w:val="00723400"/>
    <w:rsid w:val="007248C8"/>
    <w:rsid w:val="007252A8"/>
    <w:rsid w:val="00727164"/>
    <w:rsid w:val="007302B6"/>
    <w:rsid w:val="00730C26"/>
    <w:rsid w:val="00731031"/>
    <w:rsid w:val="00732173"/>
    <w:rsid w:val="00733511"/>
    <w:rsid w:val="007341EE"/>
    <w:rsid w:val="00734220"/>
    <w:rsid w:val="00736F28"/>
    <w:rsid w:val="007403A5"/>
    <w:rsid w:val="00741E9C"/>
    <w:rsid w:val="00743373"/>
    <w:rsid w:val="007441DA"/>
    <w:rsid w:val="0074566F"/>
    <w:rsid w:val="0074597A"/>
    <w:rsid w:val="00746246"/>
    <w:rsid w:val="00746A22"/>
    <w:rsid w:val="0075153D"/>
    <w:rsid w:val="00752229"/>
    <w:rsid w:val="00753909"/>
    <w:rsid w:val="00753EF4"/>
    <w:rsid w:val="007557D3"/>
    <w:rsid w:val="0075666E"/>
    <w:rsid w:val="007575EC"/>
    <w:rsid w:val="00760FC5"/>
    <w:rsid w:val="00761124"/>
    <w:rsid w:val="00761D63"/>
    <w:rsid w:val="00763574"/>
    <w:rsid w:val="00763BB8"/>
    <w:rsid w:val="00763D78"/>
    <w:rsid w:val="00764BA1"/>
    <w:rsid w:val="00765795"/>
    <w:rsid w:val="00765EAE"/>
    <w:rsid w:val="007662E0"/>
    <w:rsid w:val="00766B10"/>
    <w:rsid w:val="0076773A"/>
    <w:rsid w:val="00767A18"/>
    <w:rsid w:val="00767BD3"/>
    <w:rsid w:val="007706B6"/>
    <w:rsid w:val="00771FAE"/>
    <w:rsid w:val="00773BF8"/>
    <w:rsid w:val="007743A3"/>
    <w:rsid w:val="00774488"/>
    <w:rsid w:val="00774A18"/>
    <w:rsid w:val="00775040"/>
    <w:rsid w:val="007753D2"/>
    <w:rsid w:val="00775A75"/>
    <w:rsid w:val="00776EFA"/>
    <w:rsid w:val="0077704F"/>
    <w:rsid w:val="00780597"/>
    <w:rsid w:val="00780824"/>
    <w:rsid w:val="00782883"/>
    <w:rsid w:val="00783B61"/>
    <w:rsid w:val="00783E3B"/>
    <w:rsid w:val="007844F1"/>
    <w:rsid w:val="0078535D"/>
    <w:rsid w:val="00786410"/>
    <w:rsid w:val="00786FD3"/>
    <w:rsid w:val="007900D6"/>
    <w:rsid w:val="00790739"/>
    <w:rsid w:val="00790AE2"/>
    <w:rsid w:val="00791ADC"/>
    <w:rsid w:val="00791B6F"/>
    <w:rsid w:val="007922E6"/>
    <w:rsid w:val="00792714"/>
    <w:rsid w:val="00792D10"/>
    <w:rsid w:val="007942CD"/>
    <w:rsid w:val="00795130"/>
    <w:rsid w:val="007960A8"/>
    <w:rsid w:val="00796279"/>
    <w:rsid w:val="007963A9"/>
    <w:rsid w:val="007A058A"/>
    <w:rsid w:val="007A08F0"/>
    <w:rsid w:val="007A3B35"/>
    <w:rsid w:val="007A42E9"/>
    <w:rsid w:val="007A567A"/>
    <w:rsid w:val="007A5AB2"/>
    <w:rsid w:val="007A7A65"/>
    <w:rsid w:val="007B0EAD"/>
    <w:rsid w:val="007B179D"/>
    <w:rsid w:val="007B28DC"/>
    <w:rsid w:val="007B2FBC"/>
    <w:rsid w:val="007B3D2A"/>
    <w:rsid w:val="007B5705"/>
    <w:rsid w:val="007B59A5"/>
    <w:rsid w:val="007B5CB3"/>
    <w:rsid w:val="007B5F6A"/>
    <w:rsid w:val="007B7339"/>
    <w:rsid w:val="007C0C25"/>
    <w:rsid w:val="007C0C70"/>
    <w:rsid w:val="007C1EFB"/>
    <w:rsid w:val="007C2202"/>
    <w:rsid w:val="007C2E07"/>
    <w:rsid w:val="007C31FD"/>
    <w:rsid w:val="007C5D58"/>
    <w:rsid w:val="007C65BA"/>
    <w:rsid w:val="007C7AF2"/>
    <w:rsid w:val="007D036B"/>
    <w:rsid w:val="007D1521"/>
    <w:rsid w:val="007D3890"/>
    <w:rsid w:val="007D4DDB"/>
    <w:rsid w:val="007D6563"/>
    <w:rsid w:val="007D6F8A"/>
    <w:rsid w:val="007D74A7"/>
    <w:rsid w:val="007D7BFB"/>
    <w:rsid w:val="007D7E9C"/>
    <w:rsid w:val="007E252B"/>
    <w:rsid w:val="007E4409"/>
    <w:rsid w:val="007E51F3"/>
    <w:rsid w:val="007E5318"/>
    <w:rsid w:val="007E5535"/>
    <w:rsid w:val="007E5AAE"/>
    <w:rsid w:val="007E5D45"/>
    <w:rsid w:val="007E606E"/>
    <w:rsid w:val="007E7C3D"/>
    <w:rsid w:val="007F0D68"/>
    <w:rsid w:val="007F4D4F"/>
    <w:rsid w:val="007F4EDD"/>
    <w:rsid w:val="007F75D5"/>
    <w:rsid w:val="00800D44"/>
    <w:rsid w:val="00800F07"/>
    <w:rsid w:val="008015C6"/>
    <w:rsid w:val="0080200C"/>
    <w:rsid w:val="008024D7"/>
    <w:rsid w:val="00802C6F"/>
    <w:rsid w:val="00803C6E"/>
    <w:rsid w:val="00804786"/>
    <w:rsid w:val="00805EAC"/>
    <w:rsid w:val="0080743F"/>
    <w:rsid w:val="0080759E"/>
    <w:rsid w:val="00807DDC"/>
    <w:rsid w:val="0081068D"/>
    <w:rsid w:val="0081087B"/>
    <w:rsid w:val="00810E64"/>
    <w:rsid w:val="008112DF"/>
    <w:rsid w:val="00811381"/>
    <w:rsid w:val="00811466"/>
    <w:rsid w:val="00811987"/>
    <w:rsid w:val="00811C48"/>
    <w:rsid w:val="00813CDE"/>
    <w:rsid w:val="00813F7F"/>
    <w:rsid w:val="0081468B"/>
    <w:rsid w:val="00816480"/>
    <w:rsid w:val="00817A17"/>
    <w:rsid w:val="00820115"/>
    <w:rsid w:val="008231D9"/>
    <w:rsid w:val="00824099"/>
    <w:rsid w:val="00824341"/>
    <w:rsid w:val="00826168"/>
    <w:rsid w:val="00827CC4"/>
    <w:rsid w:val="00830138"/>
    <w:rsid w:val="00831124"/>
    <w:rsid w:val="0083179D"/>
    <w:rsid w:val="00832A34"/>
    <w:rsid w:val="008331D8"/>
    <w:rsid w:val="00833848"/>
    <w:rsid w:val="008356E5"/>
    <w:rsid w:val="00835B5F"/>
    <w:rsid w:val="00835E52"/>
    <w:rsid w:val="008374DA"/>
    <w:rsid w:val="008404B4"/>
    <w:rsid w:val="00840BCA"/>
    <w:rsid w:val="008413BE"/>
    <w:rsid w:val="008422AB"/>
    <w:rsid w:val="00843068"/>
    <w:rsid w:val="00843CFB"/>
    <w:rsid w:val="00843E25"/>
    <w:rsid w:val="00846CF2"/>
    <w:rsid w:val="00847A28"/>
    <w:rsid w:val="00847BE1"/>
    <w:rsid w:val="00851139"/>
    <w:rsid w:val="00851C2C"/>
    <w:rsid w:val="00852C14"/>
    <w:rsid w:val="00853243"/>
    <w:rsid w:val="00854243"/>
    <w:rsid w:val="00854EA2"/>
    <w:rsid w:val="00855085"/>
    <w:rsid w:val="0085568C"/>
    <w:rsid w:val="00856470"/>
    <w:rsid w:val="008573C9"/>
    <w:rsid w:val="00860061"/>
    <w:rsid w:val="00860715"/>
    <w:rsid w:val="008618D1"/>
    <w:rsid w:val="008621D1"/>
    <w:rsid w:val="00862AA0"/>
    <w:rsid w:val="00864766"/>
    <w:rsid w:val="0086665D"/>
    <w:rsid w:val="0086695B"/>
    <w:rsid w:val="00866C6D"/>
    <w:rsid w:val="00870365"/>
    <w:rsid w:val="008703B5"/>
    <w:rsid w:val="00871AEA"/>
    <w:rsid w:val="0087230B"/>
    <w:rsid w:val="00872DBC"/>
    <w:rsid w:val="00872F9E"/>
    <w:rsid w:val="0087346A"/>
    <w:rsid w:val="00873D36"/>
    <w:rsid w:val="00873D4B"/>
    <w:rsid w:val="00873E1A"/>
    <w:rsid w:val="00876111"/>
    <w:rsid w:val="008800AD"/>
    <w:rsid w:val="00882A55"/>
    <w:rsid w:val="00882B04"/>
    <w:rsid w:val="00885A61"/>
    <w:rsid w:val="00885CCD"/>
    <w:rsid w:val="00885D83"/>
    <w:rsid w:val="00890EEA"/>
    <w:rsid w:val="00891088"/>
    <w:rsid w:val="0089216D"/>
    <w:rsid w:val="008927AD"/>
    <w:rsid w:val="00893259"/>
    <w:rsid w:val="00893E41"/>
    <w:rsid w:val="0089617A"/>
    <w:rsid w:val="00897218"/>
    <w:rsid w:val="00897267"/>
    <w:rsid w:val="00897D79"/>
    <w:rsid w:val="008A1405"/>
    <w:rsid w:val="008A1764"/>
    <w:rsid w:val="008A24CD"/>
    <w:rsid w:val="008A2636"/>
    <w:rsid w:val="008A335A"/>
    <w:rsid w:val="008A37F1"/>
    <w:rsid w:val="008A3D34"/>
    <w:rsid w:val="008A4217"/>
    <w:rsid w:val="008A434B"/>
    <w:rsid w:val="008A4476"/>
    <w:rsid w:val="008A5104"/>
    <w:rsid w:val="008A64D3"/>
    <w:rsid w:val="008A691D"/>
    <w:rsid w:val="008A70DD"/>
    <w:rsid w:val="008A7A77"/>
    <w:rsid w:val="008A7E80"/>
    <w:rsid w:val="008B2485"/>
    <w:rsid w:val="008B249C"/>
    <w:rsid w:val="008B29AA"/>
    <w:rsid w:val="008B3324"/>
    <w:rsid w:val="008B380E"/>
    <w:rsid w:val="008B47AE"/>
    <w:rsid w:val="008B546E"/>
    <w:rsid w:val="008B5AF0"/>
    <w:rsid w:val="008B6AEF"/>
    <w:rsid w:val="008B76F5"/>
    <w:rsid w:val="008B7FCE"/>
    <w:rsid w:val="008C0AFC"/>
    <w:rsid w:val="008C11AB"/>
    <w:rsid w:val="008C188F"/>
    <w:rsid w:val="008C2261"/>
    <w:rsid w:val="008C2638"/>
    <w:rsid w:val="008C2F57"/>
    <w:rsid w:val="008C367A"/>
    <w:rsid w:val="008C52FE"/>
    <w:rsid w:val="008C55C6"/>
    <w:rsid w:val="008C569B"/>
    <w:rsid w:val="008D13C2"/>
    <w:rsid w:val="008D205E"/>
    <w:rsid w:val="008D2E0C"/>
    <w:rsid w:val="008D3859"/>
    <w:rsid w:val="008D44C6"/>
    <w:rsid w:val="008D4AD5"/>
    <w:rsid w:val="008D507A"/>
    <w:rsid w:val="008D5A6F"/>
    <w:rsid w:val="008D5DB4"/>
    <w:rsid w:val="008D612E"/>
    <w:rsid w:val="008E0B90"/>
    <w:rsid w:val="008E1CE2"/>
    <w:rsid w:val="008E2BFD"/>
    <w:rsid w:val="008E5A7C"/>
    <w:rsid w:val="008E5B20"/>
    <w:rsid w:val="008E70AE"/>
    <w:rsid w:val="008E7950"/>
    <w:rsid w:val="008E7B80"/>
    <w:rsid w:val="008F04AC"/>
    <w:rsid w:val="008F0613"/>
    <w:rsid w:val="008F1073"/>
    <w:rsid w:val="008F16B4"/>
    <w:rsid w:val="008F209C"/>
    <w:rsid w:val="008F23A6"/>
    <w:rsid w:val="008F30A7"/>
    <w:rsid w:val="008F3499"/>
    <w:rsid w:val="008F3DBE"/>
    <w:rsid w:val="008F59A4"/>
    <w:rsid w:val="008F5A38"/>
    <w:rsid w:val="008F6D63"/>
    <w:rsid w:val="008F7289"/>
    <w:rsid w:val="00900942"/>
    <w:rsid w:val="00900C9A"/>
    <w:rsid w:val="00901E6A"/>
    <w:rsid w:val="00902A44"/>
    <w:rsid w:val="00903774"/>
    <w:rsid w:val="00903B63"/>
    <w:rsid w:val="009044E2"/>
    <w:rsid w:val="00905377"/>
    <w:rsid w:val="009064EF"/>
    <w:rsid w:val="00907427"/>
    <w:rsid w:val="0090753C"/>
    <w:rsid w:val="00907B1F"/>
    <w:rsid w:val="009105AA"/>
    <w:rsid w:val="009116CF"/>
    <w:rsid w:val="00912363"/>
    <w:rsid w:val="00912BF6"/>
    <w:rsid w:val="00913A87"/>
    <w:rsid w:val="0091411B"/>
    <w:rsid w:val="009148C0"/>
    <w:rsid w:val="00914F75"/>
    <w:rsid w:val="00915F77"/>
    <w:rsid w:val="00917231"/>
    <w:rsid w:val="0092007C"/>
    <w:rsid w:val="00920456"/>
    <w:rsid w:val="00921008"/>
    <w:rsid w:val="0092133D"/>
    <w:rsid w:val="00922444"/>
    <w:rsid w:val="009231DD"/>
    <w:rsid w:val="0092385B"/>
    <w:rsid w:val="00924AFF"/>
    <w:rsid w:val="00925549"/>
    <w:rsid w:val="0092652E"/>
    <w:rsid w:val="00926E06"/>
    <w:rsid w:val="0092749B"/>
    <w:rsid w:val="00930C75"/>
    <w:rsid w:val="00931835"/>
    <w:rsid w:val="00932EC4"/>
    <w:rsid w:val="0093317E"/>
    <w:rsid w:val="00933BC9"/>
    <w:rsid w:val="00935578"/>
    <w:rsid w:val="00936CC9"/>
    <w:rsid w:val="00937835"/>
    <w:rsid w:val="009379CB"/>
    <w:rsid w:val="0094038F"/>
    <w:rsid w:val="00941B5B"/>
    <w:rsid w:val="00942D6C"/>
    <w:rsid w:val="0094392C"/>
    <w:rsid w:val="00944273"/>
    <w:rsid w:val="00947306"/>
    <w:rsid w:val="0095036A"/>
    <w:rsid w:val="0095130D"/>
    <w:rsid w:val="00953312"/>
    <w:rsid w:val="00953B69"/>
    <w:rsid w:val="009541A8"/>
    <w:rsid w:val="00955C84"/>
    <w:rsid w:val="009569E3"/>
    <w:rsid w:val="00957265"/>
    <w:rsid w:val="0095753E"/>
    <w:rsid w:val="00960541"/>
    <w:rsid w:val="009610D3"/>
    <w:rsid w:val="009617E4"/>
    <w:rsid w:val="00962028"/>
    <w:rsid w:val="009634DD"/>
    <w:rsid w:val="00964083"/>
    <w:rsid w:val="00964D96"/>
    <w:rsid w:val="00965DE7"/>
    <w:rsid w:val="0097098A"/>
    <w:rsid w:val="00971706"/>
    <w:rsid w:val="00971A1C"/>
    <w:rsid w:val="00971E07"/>
    <w:rsid w:val="00972EFB"/>
    <w:rsid w:val="009738A9"/>
    <w:rsid w:val="009747FB"/>
    <w:rsid w:val="00974818"/>
    <w:rsid w:val="00974834"/>
    <w:rsid w:val="00975C5D"/>
    <w:rsid w:val="00975D27"/>
    <w:rsid w:val="00975FCF"/>
    <w:rsid w:val="009776BA"/>
    <w:rsid w:val="00980A7A"/>
    <w:rsid w:val="00981E13"/>
    <w:rsid w:val="0098205B"/>
    <w:rsid w:val="00982C4D"/>
    <w:rsid w:val="00984628"/>
    <w:rsid w:val="00985D5C"/>
    <w:rsid w:val="00987456"/>
    <w:rsid w:val="00987ED3"/>
    <w:rsid w:val="0099060B"/>
    <w:rsid w:val="00990AF8"/>
    <w:rsid w:val="00990B07"/>
    <w:rsid w:val="00990DB2"/>
    <w:rsid w:val="00992ACA"/>
    <w:rsid w:val="009934C6"/>
    <w:rsid w:val="00994F96"/>
    <w:rsid w:val="00995E71"/>
    <w:rsid w:val="009A0415"/>
    <w:rsid w:val="009A0620"/>
    <w:rsid w:val="009A0A6D"/>
    <w:rsid w:val="009A20E4"/>
    <w:rsid w:val="009A2FDE"/>
    <w:rsid w:val="009A36E7"/>
    <w:rsid w:val="009A44B1"/>
    <w:rsid w:val="009A4A32"/>
    <w:rsid w:val="009A4A4B"/>
    <w:rsid w:val="009B1882"/>
    <w:rsid w:val="009B2734"/>
    <w:rsid w:val="009B3176"/>
    <w:rsid w:val="009B318D"/>
    <w:rsid w:val="009B372F"/>
    <w:rsid w:val="009B38CE"/>
    <w:rsid w:val="009B3E07"/>
    <w:rsid w:val="009B431E"/>
    <w:rsid w:val="009B4507"/>
    <w:rsid w:val="009B4C6A"/>
    <w:rsid w:val="009B534B"/>
    <w:rsid w:val="009B6352"/>
    <w:rsid w:val="009B63BA"/>
    <w:rsid w:val="009B7C11"/>
    <w:rsid w:val="009C01C1"/>
    <w:rsid w:val="009C05B2"/>
    <w:rsid w:val="009C3561"/>
    <w:rsid w:val="009C38BA"/>
    <w:rsid w:val="009C441A"/>
    <w:rsid w:val="009C4E4F"/>
    <w:rsid w:val="009C5070"/>
    <w:rsid w:val="009C5AEE"/>
    <w:rsid w:val="009C72E6"/>
    <w:rsid w:val="009D0DC0"/>
    <w:rsid w:val="009D2D7D"/>
    <w:rsid w:val="009D452C"/>
    <w:rsid w:val="009D6062"/>
    <w:rsid w:val="009D6724"/>
    <w:rsid w:val="009D67DF"/>
    <w:rsid w:val="009E0072"/>
    <w:rsid w:val="009E0BFA"/>
    <w:rsid w:val="009E0BFB"/>
    <w:rsid w:val="009E1156"/>
    <w:rsid w:val="009E12FF"/>
    <w:rsid w:val="009E1B52"/>
    <w:rsid w:val="009E47B1"/>
    <w:rsid w:val="009E4AFD"/>
    <w:rsid w:val="009E6E42"/>
    <w:rsid w:val="009E6FEC"/>
    <w:rsid w:val="009E71A7"/>
    <w:rsid w:val="009E7654"/>
    <w:rsid w:val="009E793E"/>
    <w:rsid w:val="009E7F52"/>
    <w:rsid w:val="009F1300"/>
    <w:rsid w:val="009F13B1"/>
    <w:rsid w:val="009F5358"/>
    <w:rsid w:val="009F69F9"/>
    <w:rsid w:val="009F7642"/>
    <w:rsid w:val="00A00166"/>
    <w:rsid w:val="00A00691"/>
    <w:rsid w:val="00A00C8D"/>
    <w:rsid w:val="00A02B5B"/>
    <w:rsid w:val="00A03DB5"/>
    <w:rsid w:val="00A0538D"/>
    <w:rsid w:val="00A060DC"/>
    <w:rsid w:val="00A06F33"/>
    <w:rsid w:val="00A07E34"/>
    <w:rsid w:val="00A108C1"/>
    <w:rsid w:val="00A110FC"/>
    <w:rsid w:val="00A11E4C"/>
    <w:rsid w:val="00A12B5D"/>
    <w:rsid w:val="00A13534"/>
    <w:rsid w:val="00A13FBF"/>
    <w:rsid w:val="00A14470"/>
    <w:rsid w:val="00A146C9"/>
    <w:rsid w:val="00A147F4"/>
    <w:rsid w:val="00A14B6F"/>
    <w:rsid w:val="00A15B80"/>
    <w:rsid w:val="00A17602"/>
    <w:rsid w:val="00A20393"/>
    <w:rsid w:val="00A21508"/>
    <w:rsid w:val="00A21633"/>
    <w:rsid w:val="00A21B34"/>
    <w:rsid w:val="00A22AB1"/>
    <w:rsid w:val="00A22F6E"/>
    <w:rsid w:val="00A23234"/>
    <w:rsid w:val="00A2605D"/>
    <w:rsid w:val="00A26AB6"/>
    <w:rsid w:val="00A27E18"/>
    <w:rsid w:val="00A325D1"/>
    <w:rsid w:val="00A32DE0"/>
    <w:rsid w:val="00A332F9"/>
    <w:rsid w:val="00A347C2"/>
    <w:rsid w:val="00A34F74"/>
    <w:rsid w:val="00A354B7"/>
    <w:rsid w:val="00A37922"/>
    <w:rsid w:val="00A40814"/>
    <w:rsid w:val="00A42026"/>
    <w:rsid w:val="00A4227D"/>
    <w:rsid w:val="00A42AE7"/>
    <w:rsid w:val="00A42FFD"/>
    <w:rsid w:val="00A44C57"/>
    <w:rsid w:val="00A455BE"/>
    <w:rsid w:val="00A45EF6"/>
    <w:rsid w:val="00A47F13"/>
    <w:rsid w:val="00A5075A"/>
    <w:rsid w:val="00A50CCF"/>
    <w:rsid w:val="00A510A7"/>
    <w:rsid w:val="00A521B5"/>
    <w:rsid w:val="00A52B6E"/>
    <w:rsid w:val="00A56487"/>
    <w:rsid w:val="00A5705A"/>
    <w:rsid w:val="00A6176D"/>
    <w:rsid w:val="00A61E7C"/>
    <w:rsid w:val="00A6289B"/>
    <w:rsid w:val="00A62E21"/>
    <w:rsid w:val="00A62F9B"/>
    <w:rsid w:val="00A65A42"/>
    <w:rsid w:val="00A67FC4"/>
    <w:rsid w:val="00A702F4"/>
    <w:rsid w:val="00A7111B"/>
    <w:rsid w:val="00A730B9"/>
    <w:rsid w:val="00A7344A"/>
    <w:rsid w:val="00A7483E"/>
    <w:rsid w:val="00A7644F"/>
    <w:rsid w:val="00A764CD"/>
    <w:rsid w:val="00A76FD1"/>
    <w:rsid w:val="00A77264"/>
    <w:rsid w:val="00A7799C"/>
    <w:rsid w:val="00A77B83"/>
    <w:rsid w:val="00A77F42"/>
    <w:rsid w:val="00A81C19"/>
    <w:rsid w:val="00A81FCE"/>
    <w:rsid w:val="00A8273F"/>
    <w:rsid w:val="00A852C5"/>
    <w:rsid w:val="00A8593B"/>
    <w:rsid w:val="00A85E17"/>
    <w:rsid w:val="00A86408"/>
    <w:rsid w:val="00A86787"/>
    <w:rsid w:val="00A8715A"/>
    <w:rsid w:val="00A876BC"/>
    <w:rsid w:val="00A91433"/>
    <w:rsid w:val="00A9359C"/>
    <w:rsid w:val="00A9386F"/>
    <w:rsid w:val="00AA0ACA"/>
    <w:rsid w:val="00AA26CF"/>
    <w:rsid w:val="00AA2A7C"/>
    <w:rsid w:val="00AA335D"/>
    <w:rsid w:val="00AA3814"/>
    <w:rsid w:val="00AA43AB"/>
    <w:rsid w:val="00AA43FE"/>
    <w:rsid w:val="00AA4797"/>
    <w:rsid w:val="00AA6E84"/>
    <w:rsid w:val="00AA7F1F"/>
    <w:rsid w:val="00AB0659"/>
    <w:rsid w:val="00AB0C70"/>
    <w:rsid w:val="00AB126B"/>
    <w:rsid w:val="00AB1484"/>
    <w:rsid w:val="00AB1A5D"/>
    <w:rsid w:val="00AB3992"/>
    <w:rsid w:val="00AB4968"/>
    <w:rsid w:val="00AB4B92"/>
    <w:rsid w:val="00AB53D3"/>
    <w:rsid w:val="00AB58D5"/>
    <w:rsid w:val="00AB5B51"/>
    <w:rsid w:val="00AB633E"/>
    <w:rsid w:val="00AB7FDA"/>
    <w:rsid w:val="00AC02D2"/>
    <w:rsid w:val="00AC22CF"/>
    <w:rsid w:val="00AC2646"/>
    <w:rsid w:val="00AC4F0A"/>
    <w:rsid w:val="00AC5716"/>
    <w:rsid w:val="00AC572D"/>
    <w:rsid w:val="00AC7324"/>
    <w:rsid w:val="00AC7CFF"/>
    <w:rsid w:val="00AD0B94"/>
    <w:rsid w:val="00AD0FD9"/>
    <w:rsid w:val="00AD1112"/>
    <w:rsid w:val="00AD1B6D"/>
    <w:rsid w:val="00AD1F5D"/>
    <w:rsid w:val="00AD2BAB"/>
    <w:rsid w:val="00AD4447"/>
    <w:rsid w:val="00AD4C10"/>
    <w:rsid w:val="00AD513E"/>
    <w:rsid w:val="00AE2287"/>
    <w:rsid w:val="00AE2E65"/>
    <w:rsid w:val="00AE318F"/>
    <w:rsid w:val="00AE3C8B"/>
    <w:rsid w:val="00AE448B"/>
    <w:rsid w:val="00AE4C1D"/>
    <w:rsid w:val="00AE50C3"/>
    <w:rsid w:val="00AE52E1"/>
    <w:rsid w:val="00AE5638"/>
    <w:rsid w:val="00AE6810"/>
    <w:rsid w:val="00AE690F"/>
    <w:rsid w:val="00AF0448"/>
    <w:rsid w:val="00AF0C9D"/>
    <w:rsid w:val="00AF106D"/>
    <w:rsid w:val="00AF1F67"/>
    <w:rsid w:val="00AF2DE4"/>
    <w:rsid w:val="00AF4CB2"/>
    <w:rsid w:val="00AF55EE"/>
    <w:rsid w:val="00AF6AAF"/>
    <w:rsid w:val="00B02FA4"/>
    <w:rsid w:val="00B03F3A"/>
    <w:rsid w:val="00B04ACE"/>
    <w:rsid w:val="00B0622C"/>
    <w:rsid w:val="00B06599"/>
    <w:rsid w:val="00B1073C"/>
    <w:rsid w:val="00B10D88"/>
    <w:rsid w:val="00B11099"/>
    <w:rsid w:val="00B12D29"/>
    <w:rsid w:val="00B13F64"/>
    <w:rsid w:val="00B15059"/>
    <w:rsid w:val="00B154D2"/>
    <w:rsid w:val="00B16498"/>
    <w:rsid w:val="00B1670D"/>
    <w:rsid w:val="00B17A02"/>
    <w:rsid w:val="00B17C21"/>
    <w:rsid w:val="00B20E5D"/>
    <w:rsid w:val="00B221D4"/>
    <w:rsid w:val="00B223F1"/>
    <w:rsid w:val="00B23CD2"/>
    <w:rsid w:val="00B24815"/>
    <w:rsid w:val="00B251C6"/>
    <w:rsid w:val="00B25CE0"/>
    <w:rsid w:val="00B272CC"/>
    <w:rsid w:val="00B32EE5"/>
    <w:rsid w:val="00B33AFD"/>
    <w:rsid w:val="00B34EF9"/>
    <w:rsid w:val="00B37016"/>
    <w:rsid w:val="00B3726E"/>
    <w:rsid w:val="00B37C3D"/>
    <w:rsid w:val="00B40314"/>
    <w:rsid w:val="00B40443"/>
    <w:rsid w:val="00B406F4"/>
    <w:rsid w:val="00B40A91"/>
    <w:rsid w:val="00B41F5A"/>
    <w:rsid w:val="00B42145"/>
    <w:rsid w:val="00B4393E"/>
    <w:rsid w:val="00B44A9B"/>
    <w:rsid w:val="00B45F7F"/>
    <w:rsid w:val="00B47486"/>
    <w:rsid w:val="00B47BD1"/>
    <w:rsid w:val="00B47D2F"/>
    <w:rsid w:val="00B506E2"/>
    <w:rsid w:val="00B50C8D"/>
    <w:rsid w:val="00B51E55"/>
    <w:rsid w:val="00B52905"/>
    <w:rsid w:val="00B53147"/>
    <w:rsid w:val="00B5452B"/>
    <w:rsid w:val="00B55F97"/>
    <w:rsid w:val="00B57500"/>
    <w:rsid w:val="00B60764"/>
    <w:rsid w:val="00B60A63"/>
    <w:rsid w:val="00B614CA"/>
    <w:rsid w:val="00B61AAF"/>
    <w:rsid w:val="00B61AEB"/>
    <w:rsid w:val="00B62222"/>
    <w:rsid w:val="00B62917"/>
    <w:rsid w:val="00B64243"/>
    <w:rsid w:val="00B6596B"/>
    <w:rsid w:val="00B662A7"/>
    <w:rsid w:val="00B66B93"/>
    <w:rsid w:val="00B67125"/>
    <w:rsid w:val="00B67BA1"/>
    <w:rsid w:val="00B702B3"/>
    <w:rsid w:val="00B70BE4"/>
    <w:rsid w:val="00B70CDC"/>
    <w:rsid w:val="00B72542"/>
    <w:rsid w:val="00B7424D"/>
    <w:rsid w:val="00B75EEA"/>
    <w:rsid w:val="00B761F6"/>
    <w:rsid w:val="00B764EC"/>
    <w:rsid w:val="00B81204"/>
    <w:rsid w:val="00B81E63"/>
    <w:rsid w:val="00B846AB"/>
    <w:rsid w:val="00B85773"/>
    <w:rsid w:val="00B86E5A"/>
    <w:rsid w:val="00B86F23"/>
    <w:rsid w:val="00B921DB"/>
    <w:rsid w:val="00B94ABA"/>
    <w:rsid w:val="00B951F9"/>
    <w:rsid w:val="00B954B1"/>
    <w:rsid w:val="00B95744"/>
    <w:rsid w:val="00B965F6"/>
    <w:rsid w:val="00BA0603"/>
    <w:rsid w:val="00BA21CB"/>
    <w:rsid w:val="00BA4CBC"/>
    <w:rsid w:val="00BA5921"/>
    <w:rsid w:val="00BB134C"/>
    <w:rsid w:val="00BB18F1"/>
    <w:rsid w:val="00BB21D8"/>
    <w:rsid w:val="00BB3047"/>
    <w:rsid w:val="00BB5775"/>
    <w:rsid w:val="00BB58DC"/>
    <w:rsid w:val="00BB68E2"/>
    <w:rsid w:val="00BB70DC"/>
    <w:rsid w:val="00BB741E"/>
    <w:rsid w:val="00BC03B2"/>
    <w:rsid w:val="00BC1AF2"/>
    <w:rsid w:val="00BC45D0"/>
    <w:rsid w:val="00BC4884"/>
    <w:rsid w:val="00BC54CB"/>
    <w:rsid w:val="00BC55B1"/>
    <w:rsid w:val="00BC5868"/>
    <w:rsid w:val="00BC59F4"/>
    <w:rsid w:val="00BC7014"/>
    <w:rsid w:val="00BC762C"/>
    <w:rsid w:val="00BD067A"/>
    <w:rsid w:val="00BD1A32"/>
    <w:rsid w:val="00BD246F"/>
    <w:rsid w:val="00BD25EA"/>
    <w:rsid w:val="00BD30D2"/>
    <w:rsid w:val="00BD3FE5"/>
    <w:rsid w:val="00BD4C8C"/>
    <w:rsid w:val="00BD5410"/>
    <w:rsid w:val="00BD610D"/>
    <w:rsid w:val="00BD65FD"/>
    <w:rsid w:val="00BD7E5E"/>
    <w:rsid w:val="00BE063D"/>
    <w:rsid w:val="00BE0CCC"/>
    <w:rsid w:val="00BE193D"/>
    <w:rsid w:val="00BE1E9C"/>
    <w:rsid w:val="00BE2629"/>
    <w:rsid w:val="00BE2C58"/>
    <w:rsid w:val="00BE4848"/>
    <w:rsid w:val="00BE485E"/>
    <w:rsid w:val="00BE4F89"/>
    <w:rsid w:val="00BE5D3F"/>
    <w:rsid w:val="00BE5E1C"/>
    <w:rsid w:val="00BF29CC"/>
    <w:rsid w:val="00BF384A"/>
    <w:rsid w:val="00BF5B74"/>
    <w:rsid w:val="00BF7506"/>
    <w:rsid w:val="00C00B50"/>
    <w:rsid w:val="00C0187C"/>
    <w:rsid w:val="00C01F7F"/>
    <w:rsid w:val="00C0222D"/>
    <w:rsid w:val="00C029BF"/>
    <w:rsid w:val="00C05CED"/>
    <w:rsid w:val="00C07368"/>
    <w:rsid w:val="00C075F8"/>
    <w:rsid w:val="00C07619"/>
    <w:rsid w:val="00C07FDD"/>
    <w:rsid w:val="00C10A88"/>
    <w:rsid w:val="00C1180B"/>
    <w:rsid w:val="00C1254D"/>
    <w:rsid w:val="00C12BF4"/>
    <w:rsid w:val="00C132D4"/>
    <w:rsid w:val="00C13873"/>
    <w:rsid w:val="00C148D0"/>
    <w:rsid w:val="00C1562F"/>
    <w:rsid w:val="00C15893"/>
    <w:rsid w:val="00C167E7"/>
    <w:rsid w:val="00C171CC"/>
    <w:rsid w:val="00C17530"/>
    <w:rsid w:val="00C21A88"/>
    <w:rsid w:val="00C21BE9"/>
    <w:rsid w:val="00C220B3"/>
    <w:rsid w:val="00C23C75"/>
    <w:rsid w:val="00C250C3"/>
    <w:rsid w:val="00C25B25"/>
    <w:rsid w:val="00C26AF3"/>
    <w:rsid w:val="00C2704D"/>
    <w:rsid w:val="00C3058A"/>
    <w:rsid w:val="00C306FE"/>
    <w:rsid w:val="00C3273F"/>
    <w:rsid w:val="00C32F44"/>
    <w:rsid w:val="00C339AB"/>
    <w:rsid w:val="00C33DFD"/>
    <w:rsid w:val="00C35A6A"/>
    <w:rsid w:val="00C36495"/>
    <w:rsid w:val="00C36659"/>
    <w:rsid w:val="00C36E80"/>
    <w:rsid w:val="00C3759A"/>
    <w:rsid w:val="00C4067C"/>
    <w:rsid w:val="00C40EBB"/>
    <w:rsid w:val="00C41522"/>
    <w:rsid w:val="00C44603"/>
    <w:rsid w:val="00C4590D"/>
    <w:rsid w:val="00C4702D"/>
    <w:rsid w:val="00C47158"/>
    <w:rsid w:val="00C5019D"/>
    <w:rsid w:val="00C50CEF"/>
    <w:rsid w:val="00C5179C"/>
    <w:rsid w:val="00C51DB0"/>
    <w:rsid w:val="00C52FB5"/>
    <w:rsid w:val="00C53426"/>
    <w:rsid w:val="00C53EFA"/>
    <w:rsid w:val="00C53F75"/>
    <w:rsid w:val="00C5578A"/>
    <w:rsid w:val="00C57387"/>
    <w:rsid w:val="00C5795E"/>
    <w:rsid w:val="00C60588"/>
    <w:rsid w:val="00C60E0E"/>
    <w:rsid w:val="00C63EF9"/>
    <w:rsid w:val="00C64D65"/>
    <w:rsid w:val="00C65ABD"/>
    <w:rsid w:val="00C66440"/>
    <w:rsid w:val="00C677CC"/>
    <w:rsid w:val="00C711FC"/>
    <w:rsid w:val="00C7288C"/>
    <w:rsid w:val="00C73435"/>
    <w:rsid w:val="00C740B7"/>
    <w:rsid w:val="00C74C11"/>
    <w:rsid w:val="00C74CDF"/>
    <w:rsid w:val="00C74D00"/>
    <w:rsid w:val="00C74D7B"/>
    <w:rsid w:val="00C7587E"/>
    <w:rsid w:val="00C75B0B"/>
    <w:rsid w:val="00C77482"/>
    <w:rsid w:val="00C80062"/>
    <w:rsid w:val="00C8018A"/>
    <w:rsid w:val="00C81400"/>
    <w:rsid w:val="00C828D7"/>
    <w:rsid w:val="00C8325A"/>
    <w:rsid w:val="00C83A2E"/>
    <w:rsid w:val="00C83A5A"/>
    <w:rsid w:val="00C8448A"/>
    <w:rsid w:val="00C84704"/>
    <w:rsid w:val="00C8481B"/>
    <w:rsid w:val="00C85564"/>
    <w:rsid w:val="00C85FE5"/>
    <w:rsid w:val="00C8753D"/>
    <w:rsid w:val="00C8773F"/>
    <w:rsid w:val="00C91C50"/>
    <w:rsid w:val="00C923AE"/>
    <w:rsid w:val="00C97387"/>
    <w:rsid w:val="00C97C3D"/>
    <w:rsid w:val="00CA1E00"/>
    <w:rsid w:val="00CA4901"/>
    <w:rsid w:val="00CA5155"/>
    <w:rsid w:val="00CA53AA"/>
    <w:rsid w:val="00CA53E9"/>
    <w:rsid w:val="00CA580C"/>
    <w:rsid w:val="00CA5AD6"/>
    <w:rsid w:val="00CA6A25"/>
    <w:rsid w:val="00CA6EF6"/>
    <w:rsid w:val="00CB09FC"/>
    <w:rsid w:val="00CB0EBF"/>
    <w:rsid w:val="00CB1625"/>
    <w:rsid w:val="00CB295A"/>
    <w:rsid w:val="00CB3124"/>
    <w:rsid w:val="00CB4119"/>
    <w:rsid w:val="00CB49A5"/>
    <w:rsid w:val="00CB5CC4"/>
    <w:rsid w:val="00CB62AD"/>
    <w:rsid w:val="00CB6400"/>
    <w:rsid w:val="00CB66F2"/>
    <w:rsid w:val="00CB7A1E"/>
    <w:rsid w:val="00CC1CEF"/>
    <w:rsid w:val="00CC5BC6"/>
    <w:rsid w:val="00CC6097"/>
    <w:rsid w:val="00CC6831"/>
    <w:rsid w:val="00CC6C08"/>
    <w:rsid w:val="00CC6F61"/>
    <w:rsid w:val="00CC7146"/>
    <w:rsid w:val="00CC7750"/>
    <w:rsid w:val="00CD1D0C"/>
    <w:rsid w:val="00CD294C"/>
    <w:rsid w:val="00CD29AC"/>
    <w:rsid w:val="00CD2E7D"/>
    <w:rsid w:val="00CD360D"/>
    <w:rsid w:val="00CD40F5"/>
    <w:rsid w:val="00CD5579"/>
    <w:rsid w:val="00CD5BEA"/>
    <w:rsid w:val="00CD6A1F"/>
    <w:rsid w:val="00CD6E0F"/>
    <w:rsid w:val="00CD77E7"/>
    <w:rsid w:val="00CD7DDB"/>
    <w:rsid w:val="00CE00EF"/>
    <w:rsid w:val="00CE1D5F"/>
    <w:rsid w:val="00CE1E1D"/>
    <w:rsid w:val="00CE2407"/>
    <w:rsid w:val="00CE26DF"/>
    <w:rsid w:val="00CE27E8"/>
    <w:rsid w:val="00CE4E9F"/>
    <w:rsid w:val="00CE54FC"/>
    <w:rsid w:val="00CE55F5"/>
    <w:rsid w:val="00CE5907"/>
    <w:rsid w:val="00CE64ED"/>
    <w:rsid w:val="00CE6673"/>
    <w:rsid w:val="00CE678E"/>
    <w:rsid w:val="00CF06C2"/>
    <w:rsid w:val="00CF0C3A"/>
    <w:rsid w:val="00CF1122"/>
    <w:rsid w:val="00CF1A38"/>
    <w:rsid w:val="00CF2606"/>
    <w:rsid w:val="00CF2A63"/>
    <w:rsid w:val="00CF35A2"/>
    <w:rsid w:val="00CF4360"/>
    <w:rsid w:val="00CF5AC9"/>
    <w:rsid w:val="00CF7AAE"/>
    <w:rsid w:val="00D01191"/>
    <w:rsid w:val="00D01D22"/>
    <w:rsid w:val="00D0339E"/>
    <w:rsid w:val="00D03D47"/>
    <w:rsid w:val="00D04583"/>
    <w:rsid w:val="00D047B7"/>
    <w:rsid w:val="00D05640"/>
    <w:rsid w:val="00D06335"/>
    <w:rsid w:val="00D06E3B"/>
    <w:rsid w:val="00D10FDE"/>
    <w:rsid w:val="00D11751"/>
    <w:rsid w:val="00D12FF8"/>
    <w:rsid w:val="00D13241"/>
    <w:rsid w:val="00D16FC2"/>
    <w:rsid w:val="00D21BF0"/>
    <w:rsid w:val="00D228F3"/>
    <w:rsid w:val="00D2312F"/>
    <w:rsid w:val="00D23A94"/>
    <w:rsid w:val="00D23D8F"/>
    <w:rsid w:val="00D24FFB"/>
    <w:rsid w:val="00D261E8"/>
    <w:rsid w:val="00D30CFC"/>
    <w:rsid w:val="00D32704"/>
    <w:rsid w:val="00D33429"/>
    <w:rsid w:val="00D36CCC"/>
    <w:rsid w:val="00D36E00"/>
    <w:rsid w:val="00D37F2D"/>
    <w:rsid w:val="00D4007D"/>
    <w:rsid w:val="00D401E9"/>
    <w:rsid w:val="00D40C30"/>
    <w:rsid w:val="00D41E3C"/>
    <w:rsid w:val="00D44237"/>
    <w:rsid w:val="00D44358"/>
    <w:rsid w:val="00D45752"/>
    <w:rsid w:val="00D457AB"/>
    <w:rsid w:val="00D46370"/>
    <w:rsid w:val="00D46DE1"/>
    <w:rsid w:val="00D46E7D"/>
    <w:rsid w:val="00D5364D"/>
    <w:rsid w:val="00D5530E"/>
    <w:rsid w:val="00D554B3"/>
    <w:rsid w:val="00D558BF"/>
    <w:rsid w:val="00D56A62"/>
    <w:rsid w:val="00D57DE9"/>
    <w:rsid w:val="00D60979"/>
    <w:rsid w:val="00D62C94"/>
    <w:rsid w:val="00D642E5"/>
    <w:rsid w:val="00D6517B"/>
    <w:rsid w:val="00D6595C"/>
    <w:rsid w:val="00D65E91"/>
    <w:rsid w:val="00D66BDF"/>
    <w:rsid w:val="00D66C24"/>
    <w:rsid w:val="00D678B5"/>
    <w:rsid w:val="00D67D3A"/>
    <w:rsid w:val="00D70DBC"/>
    <w:rsid w:val="00D71409"/>
    <w:rsid w:val="00D720AA"/>
    <w:rsid w:val="00D72365"/>
    <w:rsid w:val="00D72EE6"/>
    <w:rsid w:val="00D73828"/>
    <w:rsid w:val="00D7385D"/>
    <w:rsid w:val="00D7430F"/>
    <w:rsid w:val="00D74CC0"/>
    <w:rsid w:val="00D75185"/>
    <w:rsid w:val="00D76C0F"/>
    <w:rsid w:val="00D76D81"/>
    <w:rsid w:val="00D775DD"/>
    <w:rsid w:val="00D776F1"/>
    <w:rsid w:val="00D77B72"/>
    <w:rsid w:val="00D8408C"/>
    <w:rsid w:val="00D850EA"/>
    <w:rsid w:val="00D871AF"/>
    <w:rsid w:val="00D900A6"/>
    <w:rsid w:val="00D90FE8"/>
    <w:rsid w:val="00D96777"/>
    <w:rsid w:val="00D97024"/>
    <w:rsid w:val="00D97027"/>
    <w:rsid w:val="00DA01CB"/>
    <w:rsid w:val="00DA1128"/>
    <w:rsid w:val="00DA15FA"/>
    <w:rsid w:val="00DA3AE3"/>
    <w:rsid w:val="00DA42B8"/>
    <w:rsid w:val="00DA4F20"/>
    <w:rsid w:val="00DA5E52"/>
    <w:rsid w:val="00DA7EE1"/>
    <w:rsid w:val="00DB1F29"/>
    <w:rsid w:val="00DB23E2"/>
    <w:rsid w:val="00DB2F19"/>
    <w:rsid w:val="00DB3451"/>
    <w:rsid w:val="00DB47DF"/>
    <w:rsid w:val="00DB4AA7"/>
    <w:rsid w:val="00DB57CE"/>
    <w:rsid w:val="00DB5A87"/>
    <w:rsid w:val="00DB5CD1"/>
    <w:rsid w:val="00DB6475"/>
    <w:rsid w:val="00DB7C08"/>
    <w:rsid w:val="00DC1228"/>
    <w:rsid w:val="00DC18C2"/>
    <w:rsid w:val="00DC38E6"/>
    <w:rsid w:val="00DC3AC2"/>
    <w:rsid w:val="00DC6EF0"/>
    <w:rsid w:val="00DD0468"/>
    <w:rsid w:val="00DD152F"/>
    <w:rsid w:val="00DD2B62"/>
    <w:rsid w:val="00DD317E"/>
    <w:rsid w:val="00DD37F4"/>
    <w:rsid w:val="00DD566A"/>
    <w:rsid w:val="00DD7534"/>
    <w:rsid w:val="00DD7CCD"/>
    <w:rsid w:val="00DE083C"/>
    <w:rsid w:val="00DE0C94"/>
    <w:rsid w:val="00DE23DD"/>
    <w:rsid w:val="00DE333A"/>
    <w:rsid w:val="00DE4735"/>
    <w:rsid w:val="00DE4AB9"/>
    <w:rsid w:val="00DE4F85"/>
    <w:rsid w:val="00DE610C"/>
    <w:rsid w:val="00DE710C"/>
    <w:rsid w:val="00DF01CF"/>
    <w:rsid w:val="00DF16A0"/>
    <w:rsid w:val="00DF1EFF"/>
    <w:rsid w:val="00DF2DAD"/>
    <w:rsid w:val="00DF4007"/>
    <w:rsid w:val="00DF478D"/>
    <w:rsid w:val="00DF7876"/>
    <w:rsid w:val="00E003A3"/>
    <w:rsid w:val="00E00BEF"/>
    <w:rsid w:val="00E01B35"/>
    <w:rsid w:val="00E01B5D"/>
    <w:rsid w:val="00E01FEC"/>
    <w:rsid w:val="00E027ED"/>
    <w:rsid w:val="00E04686"/>
    <w:rsid w:val="00E04C09"/>
    <w:rsid w:val="00E054D2"/>
    <w:rsid w:val="00E114F6"/>
    <w:rsid w:val="00E12A93"/>
    <w:rsid w:val="00E1319A"/>
    <w:rsid w:val="00E13E6F"/>
    <w:rsid w:val="00E146C3"/>
    <w:rsid w:val="00E149FF"/>
    <w:rsid w:val="00E14E99"/>
    <w:rsid w:val="00E1513D"/>
    <w:rsid w:val="00E172F0"/>
    <w:rsid w:val="00E21F83"/>
    <w:rsid w:val="00E23739"/>
    <w:rsid w:val="00E240BC"/>
    <w:rsid w:val="00E243A9"/>
    <w:rsid w:val="00E24A14"/>
    <w:rsid w:val="00E2504D"/>
    <w:rsid w:val="00E26305"/>
    <w:rsid w:val="00E27387"/>
    <w:rsid w:val="00E27979"/>
    <w:rsid w:val="00E27CB6"/>
    <w:rsid w:val="00E3020A"/>
    <w:rsid w:val="00E326A5"/>
    <w:rsid w:val="00E32E44"/>
    <w:rsid w:val="00E33364"/>
    <w:rsid w:val="00E3395A"/>
    <w:rsid w:val="00E34289"/>
    <w:rsid w:val="00E34BBB"/>
    <w:rsid w:val="00E37EDF"/>
    <w:rsid w:val="00E40039"/>
    <w:rsid w:val="00E401BE"/>
    <w:rsid w:val="00E41D66"/>
    <w:rsid w:val="00E449DA"/>
    <w:rsid w:val="00E46A11"/>
    <w:rsid w:val="00E46F6F"/>
    <w:rsid w:val="00E475D6"/>
    <w:rsid w:val="00E50ED0"/>
    <w:rsid w:val="00E51E09"/>
    <w:rsid w:val="00E52219"/>
    <w:rsid w:val="00E52600"/>
    <w:rsid w:val="00E546B8"/>
    <w:rsid w:val="00E547E1"/>
    <w:rsid w:val="00E54F1B"/>
    <w:rsid w:val="00E56140"/>
    <w:rsid w:val="00E562DA"/>
    <w:rsid w:val="00E60853"/>
    <w:rsid w:val="00E60C66"/>
    <w:rsid w:val="00E61DBA"/>
    <w:rsid w:val="00E63445"/>
    <w:rsid w:val="00E636C8"/>
    <w:rsid w:val="00E639E2"/>
    <w:rsid w:val="00E645A5"/>
    <w:rsid w:val="00E646E8"/>
    <w:rsid w:val="00E65821"/>
    <w:rsid w:val="00E702DA"/>
    <w:rsid w:val="00E70B1D"/>
    <w:rsid w:val="00E71A86"/>
    <w:rsid w:val="00E727D8"/>
    <w:rsid w:val="00E73194"/>
    <w:rsid w:val="00E741FE"/>
    <w:rsid w:val="00E742ED"/>
    <w:rsid w:val="00E74300"/>
    <w:rsid w:val="00E74DEA"/>
    <w:rsid w:val="00E74F38"/>
    <w:rsid w:val="00E762F6"/>
    <w:rsid w:val="00E800E4"/>
    <w:rsid w:val="00E81709"/>
    <w:rsid w:val="00E8232B"/>
    <w:rsid w:val="00E84EBD"/>
    <w:rsid w:val="00E84F63"/>
    <w:rsid w:val="00E85D9A"/>
    <w:rsid w:val="00E8624F"/>
    <w:rsid w:val="00E87A6C"/>
    <w:rsid w:val="00E90C03"/>
    <w:rsid w:val="00E90D03"/>
    <w:rsid w:val="00E9193F"/>
    <w:rsid w:val="00E925C8"/>
    <w:rsid w:val="00E92657"/>
    <w:rsid w:val="00E92CDD"/>
    <w:rsid w:val="00E93C2E"/>
    <w:rsid w:val="00E94660"/>
    <w:rsid w:val="00E9753E"/>
    <w:rsid w:val="00E97CEA"/>
    <w:rsid w:val="00EA2A60"/>
    <w:rsid w:val="00EA36F2"/>
    <w:rsid w:val="00EA38EF"/>
    <w:rsid w:val="00EA4781"/>
    <w:rsid w:val="00EA4A50"/>
    <w:rsid w:val="00EA58A5"/>
    <w:rsid w:val="00EA6CFB"/>
    <w:rsid w:val="00EA7277"/>
    <w:rsid w:val="00EA7414"/>
    <w:rsid w:val="00EA7A24"/>
    <w:rsid w:val="00EB183D"/>
    <w:rsid w:val="00EB2F13"/>
    <w:rsid w:val="00EB342F"/>
    <w:rsid w:val="00EB3F35"/>
    <w:rsid w:val="00EB3F41"/>
    <w:rsid w:val="00EB521A"/>
    <w:rsid w:val="00EB5775"/>
    <w:rsid w:val="00EB60B5"/>
    <w:rsid w:val="00EB61A4"/>
    <w:rsid w:val="00EB62D4"/>
    <w:rsid w:val="00EB67B4"/>
    <w:rsid w:val="00EC0731"/>
    <w:rsid w:val="00EC09DB"/>
    <w:rsid w:val="00EC40C1"/>
    <w:rsid w:val="00EC56B8"/>
    <w:rsid w:val="00EC7077"/>
    <w:rsid w:val="00EC7723"/>
    <w:rsid w:val="00EC7C5E"/>
    <w:rsid w:val="00EC7F09"/>
    <w:rsid w:val="00ED0353"/>
    <w:rsid w:val="00ED07F9"/>
    <w:rsid w:val="00ED1A01"/>
    <w:rsid w:val="00ED275F"/>
    <w:rsid w:val="00ED3409"/>
    <w:rsid w:val="00ED5CF6"/>
    <w:rsid w:val="00ED6161"/>
    <w:rsid w:val="00ED6408"/>
    <w:rsid w:val="00ED67E5"/>
    <w:rsid w:val="00EE046F"/>
    <w:rsid w:val="00EE0700"/>
    <w:rsid w:val="00EE1348"/>
    <w:rsid w:val="00EE2339"/>
    <w:rsid w:val="00EE2B8F"/>
    <w:rsid w:val="00EE43D4"/>
    <w:rsid w:val="00EE47A0"/>
    <w:rsid w:val="00EE4DAF"/>
    <w:rsid w:val="00EE5345"/>
    <w:rsid w:val="00EE58A5"/>
    <w:rsid w:val="00EE6874"/>
    <w:rsid w:val="00EE6A8A"/>
    <w:rsid w:val="00EF0788"/>
    <w:rsid w:val="00EF094B"/>
    <w:rsid w:val="00EF0FBA"/>
    <w:rsid w:val="00EF1083"/>
    <w:rsid w:val="00EF28CA"/>
    <w:rsid w:val="00EF3450"/>
    <w:rsid w:val="00EF49F9"/>
    <w:rsid w:val="00EF552C"/>
    <w:rsid w:val="00EF62CE"/>
    <w:rsid w:val="00EF7870"/>
    <w:rsid w:val="00EF7A04"/>
    <w:rsid w:val="00EF7AE8"/>
    <w:rsid w:val="00F005E7"/>
    <w:rsid w:val="00F006D3"/>
    <w:rsid w:val="00F00B17"/>
    <w:rsid w:val="00F01297"/>
    <w:rsid w:val="00F0137D"/>
    <w:rsid w:val="00F01BE7"/>
    <w:rsid w:val="00F01F74"/>
    <w:rsid w:val="00F0235D"/>
    <w:rsid w:val="00F026A1"/>
    <w:rsid w:val="00F02F3F"/>
    <w:rsid w:val="00F032FB"/>
    <w:rsid w:val="00F0337E"/>
    <w:rsid w:val="00F03A3C"/>
    <w:rsid w:val="00F04565"/>
    <w:rsid w:val="00F04FEC"/>
    <w:rsid w:val="00F05017"/>
    <w:rsid w:val="00F06B41"/>
    <w:rsid w:val="00F073DE"/>
    <w:rsid w:val="00F07743"/>
    <w:rsid w:val="00F100FB"/>
    <w:rsid w:val="00F1085E"/>
    <w:rsid w:val="00F14C26"/>
    <w:rsid w:val="00F15142"/>
    <w:rsid w:val="00F16095"/>
    <w:rsid w:val="00F16D99"/>
    <w:rsid w:val="00F175C8"/>
    <w:rsid w:val="00F17D13"/>
    <w:rsid w:val="00F213D1"/>
    <w:rsid w:val="00F21761"/>
    <w:rsid w:val="00F217EA"/>
    <w:rsid w:val="00F21D84"/>
    <w:rsid w:val="00F224C0"/>
    <w:rsid w:val="00F22901"/>
    <w:rsid w:val="00F22E64"/>
    <w:rsid w:val="00F232F1"/>
    <w:rsid w:val="00F24666"/>
    <w:rsid w:val="00F25239"/>
    <w:rsid w:val="00F269A6"/>
    <w:rsid w:val="00F272CB"/>
    <w:rsid w:val="00F27B3B"/>
    <w:rsid w:val="00F302C8"/>
    <w:rsid w:val="00F310F0"/>
    <w:rsid w:val="00F313D6"/>
    <w:rsid w:val="00F325F5"/>
    <w:rsid w:val="00F34201"/>
    <w:rsid w:val="00F41840"/>
    <w:rsid w:val="00F419E6"/>
    <w:rsid w:val="00F41BBB"/>
    <w:rsid w:val="00F445EC"/>
    <w:rsid w:val="00F46585"/>
    <w:rsid w:val="00F5146D"/>
    <w:rsid w:val="00F5193F"/>
    <w:rsid w:val="00F51E30"/>
    <w:rsid w:val="00F5248B"/>
    <w:rsid w:val="00F52BF3"/>
    <w:rsid w:val="00F53844"/>
    <w:rsid w:val="00F5486A"/>
    <w:rsid w:val="00F561AE"/>
    <w:rsid w:val="00F56C8B"/>
    <w:rsid w:val="00F61915"/>
    <w:rsid w:val="00F61B39"/>
    <w:rsid w:val="00F64258"/>
    <w:rsid w:val="00F64AF8"/>
    <w:rsid w:val="00F65AC4"/>
    <w:rsid w:val="00F668ED"/>
    <w:rsid w:val="00F671A1"/>
    <w:rsid w:val="00F6729C"/>
    <w:rsid w:val="00F70EDB"/>
    <w:rsid w:val="00F73067"/>
    <w:rsid w:val="00F73135"/>
    <w:rsid w:val="00F732F6"/>
    <w:rsid w:val="00F7379A"/>
    <w:rsid w:val="00F743E6"/>
    <w:rsid w:val="00F75079"/>
    <w:rsid w:val="00F7573F"/>
    <w:rsid w:val="00F761A8"/>
    <w:rsid w:val="00F80FF9"/>
    <w:rsid w:val="00F8377C"/>
    <w:rsid w:val="00F839F1"/>
    <w:rsid w:val="00F845CD"/>
    <w:rsid w:val="00F84D45"/>
    <w:rsid w:val="00F84F6E"/>
    <w:rsid w:val="00F85988"/>
    <w:rsid w:val="00F85DE9"/>
    <w:rsid w:val="00F86463"/>
    <w:rsid w:val="00F86A72"/>
    <w:rsid w:val="00F876C2"/>
    <w:rsid w:val="00F87EA3"/>
    <w:rsid w:val="00F91311"/>
    <w:rsid w:val="00F924EB"/>
    <w:rsid w:val="00F937DF"/>
    <w:rsid w:val="00F94B72"/>
    <w:rsid w:val="00F9575C"/>
    <w:rsid w:val="00F967B3"/>
    <w:rsid w:val="00F97FDA"/>
    <w:rsid w:val="00FA0264"/>
    <w:rsid w:val="00FA0458"/>
    <w:rsid w:val="00FA22BC"/>
    <w:rsid w:val="00FA2B11"/>
    <w:rsid w:val="00FA2B27"/>
    <w:rsid w:val="00FA32D7"/>
    <w:rsid w:val="00FA3455"/>
    <w:rsid w:val="00FA35C2"/>
    <w:rsid w:val="00FA494F"/>
    <w:rsid w:val="00FA4A56"/>
    <w:rsid w:val="00FA5F1A"/>
    <w:rsid w:val="00FA67C4"/>
    <w:rsid w:val="00FA72E1"/>
    <w:rsid w:val="00FA762B"/>
    <w:rsid w:val="00FB0A10"/>
    <w:rsid w:val="00FB0DD1"/>
    <w:rsid w:val="00FB1C26"/>
    <w:rsid w:val="00FB1C7E"/>
    <w:rsid w:val="00FB1F42"/>
    <w:rsid w:val="00FB2369"/>
    <w:rsid w:val="00FB3B1F"/>
    <w:rsid w:val="00FB3D8C"/>
    <w:rsid w:val="00FB413F"/>
    <w:rsid w:val="00FB4866"/>
    <w:rsid w:val="00FB50F7"/>
    <w:rsid w:val="00FB7164"/>
    <w:rsid w:val="00FB7863"/>
    <w:rsid w:val="00FB7BC4"/>
    <w:rsid w:val="00FC06F1"/>
    <w:rsid w:val="00FC15E1"/>
    <w:rsid w:val="00FC2B48"/>
    <w:rsid w:val="00FC3C1D"/>
    <w:rsid w:val="00FC412D"/>
    <w:rsid w:val="00FC46AE"/>
    <w:rsid w:val="00FC4A34"/>
    <w:rsid w:val="00FC4C0F"/>
    <w:rsid w:val="00FC559D"/>
    <w:rsid w:val="00FC5B80"/>
    <w:rsid w:val="00FC62CF"/>
    <w:rsid w:val="00FC6610"/>
    <w:rsid w:val="00FC6942"/>
    <w:rsid w:val="00FC6E4B"/>
    <w:rsid w:val="00FC7081"/>
    <w:rsid w:val="00FC7D3B"/>
    <w:rsid w:val="00FD1148"/>
    <w:rsid w:val="00FD1721"/>
    <w:rsid w:val="00FD1A87"/>
    <w:rsid w:val="00FD1DD7"/>
    <w:rsid w:val="00FD1F31"/>
    <w:rsid w:val="00FD5E38"/>
    <w:rsid w:val="00FD617B"/>
    <w:rsid w:val="00FD7186"/>
    <w:rsid w:val="00FE0568"/>
    <w:rsid w:val="00FE07A8"/>
    <w:rsid w:val="00FE08DD"/>
    <w:rsid w:val="00FE1695"/>
    <w:rsid w:val="00FE172A"/>
    <w:rsid w:val="00FE1CE2"/>
    <w:rsid w:val="00FE2D5F"/>
    <w:rsid w:val="00FE3128"/>
    <w:rsid w:val="00FE37C6"/>
    <w:rsid w:val="00FE41DF"/>
    <w:rsid w:val="00FE662C"/>
    <w:rsid w:val="00FE66F5"/>
    <w:rsid w:val="00FE737C"/>
    <w:rsid w:val="00FE7E47"/>
    <w:rsid w:val="00FF095B"/>
    <w:rsid w:val="00FF0B66"/>
    <w:rsid w:val="00FF21EC"/>
    <w:rsid w:val="00FF39D8"/>
    <w:rsid w:val="00FF4448"/>
    <w:rsid w:val="00FF52FD"/>
    <w:rsid w:val="00FF6486"/>
    <w:rsid w:val="00FF6DD6"/>
    <w:rsid w:val="00FF75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D1C154"/>
  <w15:docId w15:val="{90CB5B31-19A0-44AB-A11A-ED8940FC0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2223"/>
    <w:pPr>
      <w:spacing w:after="200" w:line="276" w:lineRule="auto"/>
    </w:pPr>
    <w:rPr>
      <w:sz w:val="22"/>
      <w:szCs w:val="22"/>
      <w:lang w:val="ru-RU" w:eastAsia="ru-RU"/>
    </w:rPr>
  </w:style>
  <w:style w:type="paragraph" w:styleId="3">
    <w:name w:val="heading 3"/>
    <w:basedOn w:val="a"/>
    <w:link w:val="30"/>
    <w:uiPriority w:val="9"/>
    <w:qFormat/>
    <w:rsid w:val="0092385B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48C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4"/>
      <w:lang w:val="uk-UA"/>
    </w:rPr>
  </w:style>
  <w:style w:type="character" w:customStyle="1" w:styleId="a4">
    <w:name w:val="Верхній колонтитул Знак"/>
    <w:link w:val="a3"/>
    <w:uiPriority w:val="99"/>
    <w:rsid w:val="007248C8"/>
    <w:rPr>
      <w:rFonts w:ascii="Times New Roman" w:eastAsia="Times New Roman" w:hAnsi="Times New Roman" w:cs="Times New Roman"/>
      <w:sz w:val="28"/>
      <w:szCs w:val="24"/>
      <w:lang w:val="uk-UA"/>
    </w:rPr>
  </w:style>
  <w:style w:type="paragraph" w:styleId="a5">
    <w:name w:val="Normal (Web)"/>
    <w:aliases w:val="Обычный (Web)"/>
    <w:basedOn w:val="a"/>
    <w:uiPriority w:val="99"/>
    <w:rsid w:val="007248C8"/>
    <w:pPr>
      <w:spacing w:before="100" w:after="100" w:line="240" w:lineRule="auto"/>
      <w:ind w:firstLine="567"/>
      <w:jc w:val="both"/>
    </w:pPr>
    <w:rPr>
      <w:rFonts w:ascii="Times New Roman" w:hAnsi="Times New Roman"/>
      <w:sz w:val="24"/>
      <w:szCs w:val="24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7248C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у виносці Знак"/>
    <w:link w:val="a6"/>
    <w:uiPriority w:val="99"/>
    <w:semiHidden/>
    <w:rsid w:val="007248C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633D0"/>
    <w:pPr>
      <w:ind w:left="720"/>
      <w:contextualSpacing/>
    </w:pPr>
  </w:style>
  <w:style w:type="character" w:customStyle="1" w:styleId="30">
    <w:name w:val="Заголовок 3 Знак"/>
    <w:link w:val="3"/>
    <w:uiPriority w:val="9"/>
    <w:rsid w:val="0092385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9">
    <w:name w:val="Hyperlink"/>
    <w:uiPriority w:val="99"/>
    <w:semiHidden/>
    <w:unhideWhenUsed/>
    <w:rsid w:val="0092385B"/>
    <w:rPr>
      <w:color w:val="0000FF"/>
      <w:u w:val="single"/>
    </w:rPr>
  </w:style>
  <w:style w:type="paragraph" w:styleId="aa">
    <w:name w:val="footer"/>
    <w:basedOn w:val="a"/>
    <w:link w:val="ab"/>
    <w:uiPriority w:val="99"/>
    <w:unhideWhenUsed/>
    <w:rsid w:val="008024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8024D7"/>
  </w:style>
  <w:style w:type="character" w:styleId="ac">
    <w:name w:val="Emphasis"/>
    <w:uiPriority w:val="20"/>
    <w:qFormat/>
    <w:rsid w:val="000E1CBC"/>
    <w:rPr>
      <w:i/>
      <w:iCs/>
    </w:rPr>
  </w:style>
  <w:style w:type="table" w:styleId="ad">
    <w:name w:val="Table Grid"/>
    <w:basedOn w:val="a1"/>
    <w:uiPriority w:val="59"/>
    <w:unhideWhenUsed/>
    <w:rsid w:val="00A21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14">
    <w:name w:val="rvps14"/>
    <w:basedOn w:val="a"/>
    <w:rsid w:val="001703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rvts11">
    <w:name w:val="rvts11"/>
    <w:basedOn w:val="a0"/>
    <w:rsid w:val="001703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8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ownloads\1.-Zmini-Programa-ZHKG-2.dot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068C7-E2BC-4C4D-9EDF-94B4BCF18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1.-Zmini-Programa-ZHKG-2</Template>
  <TotalTime>1</TotalTime>
  <Pages>8</Pages>
  <Words>9749</Words>
  <Characters>5558</Characters>
  <Application>Microsoft Office Word</Application>
  <DocSecurity>0</DocSecurity>
  <Lines>46</Lines>
  <Paragraphs>30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2</cp:revision>
  <cp:lastPrinted>2026-10-15T08:17:00Z</cp:lastPrinted>
  <dcterms:created xsi:type="dcterms:W3CDTF">2026-10-15T08:18:00Z</dcterms:created>
  <dcterms:modified xsi:type="dcterms:W3CDTF">2026-10-15T08:18:00Z</dcterms:modified>
</cp:coreProperties>
</file>